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07" w:rsidRDefault="00581107" w:rsidP="00E0049D">
      <w:pPr>
        <w:framePr w:hSpace="180" w:wrap="auto" w:vAnchor="text" w:hAnchor="page" w:x="5904" w:y="-720"/>
        <w:jc w:val="center"/>
      </w:pPr>
      <w:r w:rsidRPr="00EB6A0C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9.75pt" fillcolor="window">
            <v:imagedata r:id="rId7" o:title=""/>
          </v:shape>
        </w:pict>
      </w:r>
    </w:p>
    <w:p w:rsidR="00581107" w:rsidRDefault="0058110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581107" w:rsidRPr="002B5A1A" w:rsidRDefault="0058110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581107" w:rsidRPr="00C565CA" w:rsidRDefault="00581107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81107" w:rsidRDefault="00581107" w:rsidP="00B41E39">
      <w:pPr>
        <w:rPr>
          <w:rFonts w:ascii="Times New Roman CYR" w:hAnsi="Times New Roman CYR"/>
        </w:rPr>
      </w:pPr>
    </w:p>
    <w:p w:rsidR="00581107" w:rsidRPr="00C565CA" w:rsidRDefault="00581107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81107" w:rsidRDefault="00581107" w:rsidP="00B41E39">
      <w:pPr>
        <w:jc w:val="center"/>
        <w:rPr>
          <w:rFonts w:ascii="Times New Roman CYR" w:hAnsi="Times New Roman CYR"/>
          <w:b/>
          <w:sz w:val="24"/>
        </w:rPr>
      </w:pPr>
    </w:p>
    <w:p w:rsidR="00581107" w:rsidRDefault="00581107" w:rsidP="00B41E39">
      <w:pPr>
        <w:rPr>
          <w:rFonts w:ascii="Times New Roman CYR" w:hAnsi="Times New Roman CYR"/>
          <w:b/>
          <w:sz w:val="24"/>
        </w:rPr>
      </w:pPr>
      <w:r w:rsidRPr="00BF0310">
        <w:rPr>
          <w:rFonts w:ascii="Times New Roman CYR" w:hAnsi="Times New Roman CYR"/>
          <w:szCs w:val="28"/>
        </w:rPr>
        <w:t>16.05.2017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BF0310">
        <w:rPr>
          <w:rFonts w:ascii="Times New Roman CYR" w:hAnsi="Times New Roman CYR"/>
          <w:szCs w:val="28"/>
        </w:rPr>
        <w:t>№ 791</w:t>
      </w:r>
    </w:p>
    <w:p w:rsidR="00581107" w:rsidRPr="00E24074" w:rsidRDefault="00581107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581107" w:rsidRDefault="00581107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581107" w:rsidRDefault="00581107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города Липецка от 31.03.2015 № 623</w:t>
      </w:r>
    </w:p>
    <w:p w:rsidR="00581107" w:rsidRPr="006358BE" w:rsidRDefault="00581107" w:rsidP="0080289C">
      <w:pPr>
        <w:jc w:val="both"/>
        <w:rPr>
          <w:szCs w:val="28"/>
        </w:rPr>
      </w:pPr>
    </w:p>
    <w:p w:rsidR="00581107" w:rsidRPr="00C43534" w:rsidRDefault="00581107" w:rsidP="0080289C">
      <w:pPr>
        <w:jc w:val="both"/>
        <w:rPr>
          <w:rFonts w:ascii="Times New Roman CYR" w:hAnsi="Times New Roman CYR"/>
          <w:szCs w:val="28"/>
        </w:rPr>
      </w:pPr>
    </w:p>
    <w:p w:rsidR="00581107" w:rsidRDefault="00581107" w:rsidP="00E95868">
      <w:pPr>
        <w:rPr>
          <w:bCs/>
          <w:color w:val="000000"/>
          <w:szCs w:val="28"/>
        </w:rPr>
      </w:pPr>
    </w:p>
    <w:p w:rsidR="00581107" w:rsidRDefault="00581107" w:rsidP="00E95868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В соответствии с постановлением администрации города Липецка от 05.09.2013 № 2096 «</w:t>
      </w:r>
      <w:r>
        <w:rPr>
          <w:color w:val="000000"/>
          <w:szCs w:val="28"/>
        </w:rPr>
        <w:t xml:space="preserve">Об утверждении </w:t>
      </w:r>
      <w:r>
        <w:rPr>
          <w:bCs/>
          <w:color w:val="000000"/>
          <w:szCs w:val="28"/>
        </w:rPr>
        <w:t>Порядка формирования и ведения реестра муниципальных услуг (функций) города Липецка»</w:t>
      </w:r>
      <w:r>
        <w:rPr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администрация города</w:t>
      </w:r>
    </w:p>
    <w:p w:rsidR="00581107" w:rsidRDefault="00581107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581107" w:rsidRDefault="00581107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581107" w:rsidRDefault="00581107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581107" w:rsidRDefault="00581107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581107" w:rsidRDefault="00581107" w:rsidP="006A4CE7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581107" w:rsidRDefault="00581107" w:rsidP="006A4CE7">
      <w:pPr>
        <w:pStyle w:val="ConsNormal"/>
        <w:widowControl/>
        <w:tabs>
          <w:tab w:val="left" w:pos="7380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Внести в постановление администрации города Липецка от 31.03.2015 № 623 «Об утверждении Реестра муниципальных услуг (функций) города Липецка» (в редакции постановлений от 06.11</w:t>
      </w:r>
      <w:r w:rsidRPr="000F7874">
        <w:rPr>
          <w:rFonts w:ascii="Times New Roman" w:hAnsi="Times New Roman" w:cs="Times New Roman"/>
          <w:bCs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015 № 2016, </w:t>
      </w:r>
      <w:r w:rsidRPr="005908E1">
        <w:rPr>
          <w:rFonts w:ascii="Times New Roman" w:hAnsi="Times New Roman" w:cs="Times New Roman"/>
          <w:sz w:val="28"/>
          <w:szCs w:val="28"/>
        </w:rPr>
        <w:t xml:space="preserve">от 22.06.2016 </w:t>
      </w:r>
      <w:r>
        <w:rPr>
          <w:rFonts w:ascii="Times New Roman" w:hAnsi="Times New Roman" w:cs="Times New Roman"/>
          <w:sz w:val="28"/>
          <w:szCs w:val="28"/>
        </w:rPr>
        <w:t>№ 1091</w:t>
      </w:r>
      <w:r w:rsidRPr="000F787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следующие изменения:</w:t>
      </w:r>
    </w:p>
    <w:p w:rsidR="00581107" w:rsidRDefault="00581107" w:rsidP="006A4CE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 к постановлению изложить в новой редакции (приложение).</w:t>
      </w:r>
    </w:p>
    <w:p w:rsidR="00581107" w:rsidRDefault="00581107" w:rsidP="0080289C">
      <w:pPr>
        <w:jc w:val="both"/>
        <w:rPr>
          <w:rFonts w:ascii="Times New Roman CYR" w:hAnsi="Times New Roman CYR"/>
          <w:szCs w:val="28"/>
        </w:rPr>
      </w:pPr>
    </w:p>
    <w:p w:rsidR="00581107" w:rsidRPr="00C43534" w:rsidRDefault="00581107" w:rsidP="0080289C">
      <w:pPr>
        <w:jc w:val="both"/>
        <w:rPr>
          <w:rFonts w:ascii="Times New Roman CYR" w:hAnsi="Times New Roman CYR"/>
          <w:szCs w:val="28"/>
        </w:rPr>
      </w:pPr>
    </w:p>
    <w:p w:rsidR="00581107" w:rsidRPr="00C43534" w:rsidRDefault="00581107" w:rsidP="0080289C">
      <w:pPr>
        <w:jc w:val="both"/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  <w:t xml:space="preserve">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С.В.Иванов</w:t>
      </w: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</w:pPr>
    </w:p>
    <w:p w:rsidR="00581107" w:rsidRDefault="00581107">
      <w:pPr>
        <w:rPr>
          <w:rFonts w:ascii="Times New Roman CYR" w:hAnsi="Times New Roman CYR"/>
          <w:szCs w:val="28"/>
        </w:rPr>
        <w:sectPr w:rsidR="00581107" w:rsidSect="005C3051">
          <w:headerReference w:type="default" r:id="rId8"/>
          <w:pgSz w:w="11906" w:h="16838" w:code="9"/>
          <w:pgMar w:top="1191" w:right="567" w:bottom="1134" w:left="1418" w:header="709" w:footer="709" w:gutter="0"/>
          <w:cols w:space="708"/>
          <w:titlePg/>
          <w:docGrid w:linePitch="381"/>
        </w:sectPr>
      </w:pPr>
    </w:p>
    <w:p w:rsidR="00581107" w:rsidRPr="001E3D8D" w:rsidRDefault="00581107" w:rsidP="00BF0310">
      <w:pPr>
        <w:tabs>
          <w:tab w:val="left" w:pos="10800"/>
        </w:tabs>
        <w:autoSpaceDE w:val="0"/>
        <w:autoSpaceDN w:val="0"/>
        <w:adjustRightInd w:val="0"/>
        <w:jc w:val="center"/>
        <w:outlineLvl w:val="1"/>
        <w:rPr>
          <w:color w:val="000000"/>
          <w:szCs w:val="28"/>
        </w:rPr>
      </w:pPr>
      <w:r w:rsidRPr="001E3D8D">
        <w:rPr>
          <w:color w:val="000000"/>
          <w:szCs w:val="28"/>
        </w:rPr>
        <w:t xml:space="preserve">                                                                                                               Приложение</w:t>
      </w:r>
    </w:p>
    <w:p w:rsidR="00581107" w:rsidRDefault="00581107" w:rsidP="00BF0310">
      <w:pPr>
        <w:autoSpaceDE w:val="0"/>
        <w:autoSpaceDN w:val="0"/>
        <w:adjustRightInd w:val="0"/>
        <w:jc w:val="center"/>
        <w:outlineLvl w:val="1"/>
        <w:rPr>
          <w:color w:val="000000"/>
          <w:szCs w:val="28"/>
        </w:rPr>
      </w:pPr>
      <w:r w:rsidRPr="001E3D8D">
        <w:rPr>
          <w:color w:val="000000"/>
          <w:szCs w:val="28"/>
        </w:rPr>
        <w:t xml:space="preserve">                                                                                                      </w:t>
      </w:r>
      <w:r>
        <w:rPr>
          <w:color w:val="000000"/>
          <w:szCs w:val="28"/>
        </w:rPr>
        <w:t xml:space="preserve">                  </w:t>
      </w:r>
      <w:r w:rsidRPr="001E3D8D">
        <w:rPr>
          <w:color w:val="000000"/>
          <w:szCs w:val="28"/>
        </w:rPr>
        <w:t xml:space="preserve">к  постановлению </w:t>
      </w:r>
    </w:p>
    <w:p w:rsidR="00581107" w:rsidRPr="001E3D8D" w:rsidRDefault="00581107" w:rsidP="00BF0310">
      <w:pPr>
        <w:tabs>
          <w:tab w:val="left" w:pos="10440"/>
        </w:tabs>
        <w:autoSpaceDE w:val="0"/>
        <w:autoSpaceDN w:val="0"/>
        <w:adjustRightInd w:val="0"/>
        <w:jc w:val="center"/>
        <w:outlineLvl w:val="1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администрации </w:t>
      </w:r>
      <w:r w:rsidRPr="001E3D8D">
        <w:rPr>
          <w:color w:val="000000"/>
          <w:szCs w:val="28"/>
        </w:rPr>
        <w:t>города Липецка</w:t>
      </w:r>
    </w:p>
    <w:p w:rsidR="00581107" w:rsidRPr="001E3D8D" w:rsidRDefault="00581107" w:rsidP="00BF0310">
      <w:pPr>
        <w:tabs>
          <w:tab w:val="left" w:pos="10440"/>
        </w:tabs>
        <w:autoSpaceDE w:val="0"/>
        <w:autoSpaceDN w:val="0"/>
        <w:adjustRightInd w:val="0"/>
        <w:jc w:val="center"/>
        <w:outlineLvl w:val="1"/>
        <w:rPr>
          <w:color w:val="000000"/>
          <w:szCs w:val="28"/>
        </w:rPr>
      </w:pPr>
      <w:r w:rsidRPr="001E3D8D">
        <w:rPr>
          <w:color w:val="000000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Cs w:val="28"/>
        </w:rPr>
        <w:t xml:space="preserve">                         </w:t>
      </w:r>
      <w:r w:rsidRPr="001E3D8D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16.05.2017 № 791</w:t>
      </w:r>
      <w:r w:rsidRPr="001E3D8D">
        <w:rPr>
          <w:color w:val="000000"/>
          <w:szCs w:val="28"/>
        </w:rPr>
        <w:t xml:space="preserve">                                                                        </w:t>
      </w:r>
    </w:p>
    <w:p w:rsidR="00581107" w:rsidRPr="001E3D8D" w:rsidRDefault="00581107" w:rsidP="00BF0310">
      <w:pPr>
        <w:pStyle w:val="ConsNormal"/>
        <w:widowControl/>
        <w:ind w:right="0" w:firstLine="5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Pr="001E3D8D" w:rsidRDefault="00581107" w:rsidP="00BF0310">
      <w:pPr>
        <w:tabs>
          <w:tab w:val="left" w:pos="10440"/>
        </w:tabs>
        <w:autoSpaceDE w:val="0"/>
        <w:autoSpaceDN w:val="0"/>
        <w:adjustRightInd w:val="0"/>
        <w:jc w:val="center"/>
        <w:outlineLvl w:val="1"/>
        <w:rPr>
          <w:bCs/>
          <w:color w:val="000000"/>
          <w:szCs w:val="28"/>
        </w:rPr>
      </w:pPr>
      <w:r w:rsidRPr="001E3D8D">
        <w:rPr>
          <w:bCs/>
          <w:color w:val="000000"/>
          <w:szCs w:val="28"/>
        </w:rPr>
        <w:t>РЕЕСТР</w:t>
      </w:r>
    </w:p>
    <w:p w:rsidR="00581107" w:rsidRPr="001E3D8D" w:rsidRDefault="00581107" w:rsidP="00BF0310">
      <w:pPr>
        <w:autoSpaceDE w:val="0"/>
        <w:autoSpaceDN w:val="0"/>
        <w:adjustRightInd w:val="0"/>
        <w:jc w:val="center"/>
        <w:outlineLvl w:val="1"/>
        <w:rPr>
          <w:bCs/>
          <w:color w:val="000000"/>
          <w:szCs w:val="28"/>
        </w:rPr>
      </w:pPr>
      <w:r w:rsidRPr="001E3D8D">
        <w:rPr>
          <w:bCs/>
          <w:color w:val="000000"/>
          <w:szCs w:val="28"/>
        </w:rPr>
        <w:t>МУНИЦИПАЛЬНЫХ УСЛУГ (ФУНКЦИЙ) ГОРОДА ЛИПЕЦКА</w:t>
      </w:r>
    </w:p>
    <w:p w:rsidR="00581107" w:rsidRPr="001E3D8D" w:rsidRDefault="00581107" w:rsidP="00BF0310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Cs w:val="28"/>
        </w:rPr>
      </w:pPr>
    </w:p>
    <w:tbl>
      <w:tblPr>
        <w:tblW w:w="31430" w:type="dxa"/>
        <w:tblInd w:w="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0"/>
        <w:gridCol w:w="8"/>
        <w:gridCol w:w="922"/>
        <w:gridCol w:w="1162"/>
        <w:gridCol w:w="6"/>
        <w:gridCol w:w="44"/>
        <w:gridCol w:w="15"/>
        <w:gridCol w:w="1302"/>
        <w:gridCol w:w="481"/>
        <w:gridCol w:w="952"/>
        <w:gridCol w:w="16"/>
        <w:gridCol w:w="142"/>
        <w:gridCol w:w="741"/>
        <w:gridCol w:w="304"/>
        <w:gridCol w:w="1799"/>
        <w:gridCol w:w="37"/>
        <w:gridCol w:w="320"/>
        <w:gridCol w:w="1353"/>
        <w:gridCol w:w="126"/>
        <w:gridCol w:w="137"/>
        <w:gridCol w:w="1124"/>
        <w:gridCol w:w="35"/>
        <w:gridCol w:w="6"/>
        <w:gridCol w:w="2298"/>
        <w:gridCol w:w="1667"/>
        <w:gridCol w:w="36"/>
        <w:gridCol w:w="552"/>
        <w:gridCol w:w="1111"/>
        <w:gridCol w:w="40"/>
        <w:gridCol w:w="1104"/>
        <w:gridCol w:w="556"/>
        <w:gridCol w:w="43"/>
        <w:gridCol w:w="1656"/>
        <w:gridCol w:w="47"/>
        <w:gridCol w:w="1652"/>
        <w:gridCol w:w="51"/>
        <w:gridCol w:w="505"/>
        <w:gridCol w:w="1143"/>
        <w:gridCol w:w="55"/>
        <w:gridCol w:w="1057"/>
        <w:gridCol w:w="588"/>
        <w:gridCol w:w="58"/>
        <w:gridCol w:w="1641"/>
        <w:gridCol w:w="62"/>
        <w:gridCol w:w="1637"/>
        <w:gridCol w:w="66"/>
        <w:gridCol w:w="1633"/>
        <w:gridCol w:w="70"/>
      </w:tblGrid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602"/>
        </w:trPr>
        <w:tc>
          <w:tcPr>
            <w:tcW w:w="14400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Раздел 1. Муниципальные  услуги,  предоставляемые  администрацией  города Липецка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14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Номер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Полное  наименование</w:t>
            </w:r>
            <w:r w:rsidRPr="001E3D8D">
              <w:rPr>
                <w:color w:val="000000"/>
                <w:szCs w:val="28"/>
              </w:rPr>
              <w:br/>
              <w:t>муниципальной услуги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Категории заявителей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Ответственный орган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Адрес местонахожде-ния, время приема специалистом и номер контактного телефона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Сведения о возмезд-ности  (безвоз-мездн.)  предостав-ления услуги (платно/  бесплатно)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Нормативные правовые акты,     регламентирующие предоставление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3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4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5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6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Next/>
              <w:keepLines/>
              <w:pageBreakBefore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7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1-1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color w:val="000000"/>
                <w:szCs w:val="28"/>
              </w:rPr>
              <w:t>,</w:t>
            </w:r>
            <w:r>
              <w:rPr>
                <w:szCs w:val="28"/>
              </w:rPr>
              <w:t xml:space="preserve"> обеспечиваю-щие на принадлежа-щем им земельном участке строительст-во, реконструк-цию объектов капитального строительст-ва </w:t>
            </w:r>
          </w:p>
          <w:p w:rsidR="00581107" w:rsidRPr="001E3D8D" w:rsidRDefault="00581107" w:rsidP="00D40C55">
            <w:pPr>
              <w:keepLines/>
              <w:jc w:val="both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градострои-тельства и архитектуры администрации города Липецка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г. Липецк,   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пл. Театральная,   д. 1, каб. 322; понедельник - четверг: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09.00 - 12.00, 13.00 - 15.00; (4742) 25-08-34, (4742) 77-85-13, (4742) 23-96-77;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25-77-25; 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ул. Теперика,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д. 1,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38-84-14, (4742) 38-83-90; 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ул. Кривенкова, д. 11а,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72-72-76; 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ул. 40 лет Октября, д. 25, (4742) 48-39-01, (4742) 52-21-42; понедельник, среда, пятница: 08.00 - 18.00; вторник, четверг: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08.00 - 20.00; суббота: 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>
              <w:rPr>
                <w:szCs w:val="28"/>
              </w:rPr>
              <w:t>08.00 - 14.00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Градостроительный кодекс </w:t>
            </w:r>
            <w:r>
              <w:rPr>
                <w:color w:val="000000"/>
                <w:szCs w:val="28"/>
              </w:rPr>
              <w:t>Российской 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975 «Об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Подготовка и выдача разрешений на строительство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color w:val="000000"/>
                <w:szCs w:val="28"/>
              </w:rPr>
              <w:t>,</w:t>
            </w:r>
            <w:r>
              <w:rPr>
                <w:szCs w:val="28"/>
              </w:rPr>
              <w:t xml:space="preserve"> обеспечива-ющие на принадлежа-щем им земельном участке строитель-ство, реконструк-цию объектов капитального строитель-ства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градострои-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тельства и архитектуры администрации города Липецка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rPr>
                <w:szCs w:val="28"/>
              </w:rPr>
            </w:pPr>
            <w:r w:rsidRPr="001E0B3C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  </w:t>
            </w:r>
            <w:r w:rsidRPr="001E0B3C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1E0B3C">
              <w:rPr>
                <w:szCs w:val="28"/>
              </w:rPr>
              <w:t xml:space="preserve">пл. Театральная, </w:t>
            </w:r>
            <w:r>
              <w:rPr>
                <w:szCs w:val="28"/>
              </w:rPr>
              <w:t xml:space="preserve">  д. 1,</w:t>
            </w:r>
            <w:r w:rsidRPr="001E0B3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каб. 322; </w:t>
            </w:r>
            <w:r w:rsidRPr="001E0B3C">
              <w:rPr>
                <w:szCs w:val="28"/>
              </w:rPr>
              <w:t>понедельник - четверг:</w:t>
            </w:r>
            <w:r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1E0B3C">
              <w:rPr>
                <w:szCs w:val="28"/>
              </w:rPr>
              <w:t>09.00 - 12.00,</w:t>
            </w:r>
            <w:r>
              <w:rPr>
                <w:szCs w:val="28"/>
              </w:rPr>
              <w:t xml:space="preserve">   </w:t>
            </w:r>
            <w:r w:rsidRPr="001E0B3C">
              <w:rPr>
                <w:szCs w:val="28"/>
              </w:rPr>
              <w:t>13.00 - 15.00;</w:t>
            </w:r>
            <w:r>
              <w:rPr>
                <w:szCs w:val="28"/>
              </w:rPr>
              <w:t xml:space="preserve">   </w:t>
            </w:r>
            <w:r w:rsidRPr="001E0B3C">
              <w:rPr>
                <w:szCs w:val="28"/>
              </w:rPr>
              <w:t>(4742) 25-08-34,</w:t>
            </w:r>
            <w:r>
              <w:rPr>
                <w:szCs w:val="28"/>
              </w:rPr>
              <w:t xml:space="preserve">  </w:t>
            </w:r>
            <w:r w:rsidRPr="001E0B3C">
              <w:rPr>
                <w:szCs w:val="28"/>
              </w:rPr>
              <w:t>(4742) 77-85-13,</w:t>
            </w:r>
            <w:r>
              <w:rPr>
                <w:szCs w:val="28"/>
              </w:rPr>
              <w:t xml:space="preserve">   </w:t>
            </w:r>
            <w:r w:rsidRPr="001E0B3C">
              <w:rPr>
                <w:szCs w:val="28"/>
              </w:rPr>
              <w:t>(4742) 23-96-77</w:t>
            </w:r>
            <w:r>
              <w:rPr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>д. 6а</w:t>
            </w:r>
            <w:r>
              <w:rPr>
                <w:szCs w:val="28"/>
              </w:rPr>
              <w:t>,</w:t>
            </w:r>
            <w:r w:rsidRPr="00681EC6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25-77-25; </w:t>
            </w:r>
            <w:r w:rsidRPr="00681EC6">
              <w:rPr>
                <w:szCs w:val="28"/>
              </w:rPr>
              <w:t>г. Липецк, ул. Теперика, д. 1</w:t>
            </w:r>
            <w:r>
              <w:rPr>
                <w:szCs w:val="28"/>
              </w:rPr>
              <w:t xml:space="preserve">, (4742) 38-84-14, (4742) 38-83-90; </w:t>
            </w:r>
            <w:r w:rsidRPr="00D32110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 xml:space="preserve">ул. Кривенкова,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>д. 11а</w:t>
            </w:r>
            <w:r>
              <w:rPr>
                <w:szCs w:val="28"/>
              </w:rPr>
              <w:t xml:space="preserve">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72-72-76; </w:t>
            </w:r>
            <w:r w:rsidRPr="00D32110">
              <w:rPr>
                <w:szCs w:val="28"/>
              </w:rPr>
              <w:t xml:space="preserve">г. Липецк, ул. 40 лет Октября,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>д. 25</w:t>
            </w:r>
            <w:r>
              <w:rPr>
                <w:szCs w:val="28"/>
              </w:rPr>
              <w:t xml:space="preserve">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48-39-01, (4742) 52-21-42; </w:t>
            </w:r>
            <w:r w:rsidRPr="00316B9D">
              <w:rPr>
                <w:szCs w:val="28"/>
              </w:rPr>
              <w:t>п</w:t>
            </w:r>
            <w:r>
              <w:rPr>
                <w:szCs w:val="28"/>
              </w:rPr>
              <w:t>онедельник, среда, пятница:</w:t>
            </w:r>
            <w:r w:rsidRPr="00316B9D">
              <w:rPr>
                <w:szCs w:val="28"/>
              </w:rPr>
              <w:t xml:space="preserve"> </w:t>
            </w:r>
            <w:r>
              <w:rPr>
                <w:szCs w:val="28"/>
              </w:rPr>
              <w:t>08.00 - 18.00; вторник, четверг:</w:t>
            </w:r>
            <w:r w:rsidRPr="00316B9D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08.00 - 20.00; суббота:</w:t>
            </w:r>
            <w:r w:rsidRPr="00316B9D">
              <w:rPr>
                <w:szCs w:val="28"/>
              </w:rPr>
              <w:t xml:space="preserve"> </w:t>
            </w:r>
          </w:p>
          <w:p w:rsidR="00581107" w:rsidRPr="00B718D2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08.00 -</w:t>
            </w:r>
            <w:r w:rsidRPr="00316B9D">
              <w:rPr>
                <w:szCs w:val="28"/>
              </w:rPr>
              <w:t xml:space="preserve"> 14.00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Градостроительный кодекс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976 «Об утверждении административного регламента предоставления муниципальной услуги «Подготовка и выдача разрешений на строительство»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1-3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07384C">
              <w:rPr>
                <w:color w:val="000000"/>
                <w:szCs w:val="28"/>
              </w:rPr>
              <w:t>Выдача разрешений на установку и эксплуатацию рекламных</w:t>
            </w:r>
            <w:r w:rsidRPr="001E3D8D">
              <w:rPr>
                <w:color w:val="000000"/>
                <w:szCs w:val="28"/>
              </w:rPr>
              <w:t xml:space="preserve"> конструкций на территории городского округа город Липецк</w:t>
            </w:r>
            <w:r>
              <w:rPr>
                <w:color w:val="000000"/>
                <w:szCs w:val="28"/>
              </w:rPr>
              <w:t>, аннулирование таких разрешений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color w:val="000000"/>
                <w:szCs w:val="28"/>
              </w:rPr>
              <w:t xml:space="preserve">, </w:t>
            </w:r>
            <w:r>
              <w:rPr>
                <w:szCs w:val="28"/>
              </w:rPr>
              <w:t>за исключением государст-венных органов и их территори-альных органов, органов государст-венных внебюджет-ных фондов и их территори-альных органов, органов местного самоуправ-ления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градострои-тельства и архитектуры администрации города Липецка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пл. Театральная, 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д. 1</w:t>
            </w:r>
            <w:r w:rsidRPr="001E3D8D">
              <w:rPr>
                <w:color w:val="000000"/>
                <w:szCs w:val="28"/>
              </w:rPr>
              <w:t>; понедельник-четверг:</w:t>
            </w:r>
            <w:r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08.30 – 17.30; пятница: 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08.30 – 16.30; </w:t>
            </w:r>
            <w:r w:rsidRPr="001E3D8D"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12.12-13.00;</w:t>
            </w:r>
          </w:p>
          <w:p w:rsidR="00581107" w:rsidRPr="001E3D8D" w:rsidRDefault="00581107" w:rsidP="00D40C55">
            <w:pPr>
              <w:keepLines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7</w:t>
            </w:r>
            <w:r>
              <w:rPr>
                <w:color w:val="000000"/>
                <w:szCs w:val="28"/>
              </w:rPr>
              <w:t>7-24-88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бес</w:t>
            </w:r>
            <w:r w:rsidRPr="001E3D8D">
              <w:rPr>
                <w:color w:val="000000"/>
                <w:szCs w:val="28"/>
              </w:rPr>
              <w:t>платно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13.03.2006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38-ФЗ «О рекламе»;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Федеральный закон от 06.10.2003 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131-ФЗ</w:t>
            </w:r>
            <w:r w:rsidRPr="001E3D8D">
              <w:rPr>
                <w:color w:val="000000"/>
                <w:szCs w:val="28"/>
              </w:rPr>
              <w:br/>
              <w:t xml:space="preserve">«Об общих принципах организации местного самоуправления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Устав городского округа город Липецк Липецкой области Российской Федерации</w:t>
            </w:r>
            <w:r>
              <w:rPr>
                <w:color w:val="000000"/>
                <w:szCs w:val="28"/>
              </w:rPr>
              <w:t>;</w:t>
            </w:r>
            <w:r>
              <w:rPr>
                <w:sz w:val="27"/>
                <w:szCs w:val="27"/>
              </w:rPr>
              <w:t xml:space="preserve"> </w:t>
            </w:r>
            <w:r w:rsidRPr="00400C03">
              <w:rPr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 979 «</w:t>
            </w:r>
            <w:r w:rsidRPr="00400C03">
              <w:rPr>
                <w:szCs w:val="28"/>
              </w:rPr>
              <w:t xml:space="preserve">Об утверждении административного регламента 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400C03">
              <w:rPr>
                <w:szCs w:val="28"/>
              </w:rPr>
              <w:t>предо</w:t>
            </w:r>
            <w:r>
              <w:rPr>
                <w:szCs w:val="28"/>
              </w:rPr>
              <w:t>ставления муниципальной услуги «</w:t>
            </w:r>
            <w:r w:rsidRPr="00400C03">
              <w:rPr>
                <w:szCs w:val="28"/>
              </w:rPr>
              <w:t>Выдача разрешений на установку</w:t>
            </w:r>
            <w:r>
              <w:rPr>
                <w:szCs w:val="28"/>
              </w:rPr>
              <w:t xml:space="preserve"> и эксплуатацию</w:t>
            </w:r>
            <w:r w:rsidRPr="00400C03">
              <w:rPr>
                <w:szCs w:val="28"/>
              </w:rPr>
              <w:t xml:space="preserve"> рекламных конструкций на территории городского округа город Липецк, аннулирование таких разрешений</w:t>
            </w:r>
            <w:r>
              <w:rPr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046EE" w:rsidRDefault="00581107" w:rsidP="00D40C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046E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ных планов земельных участков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046E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 (за исключением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 xml:space="preserve">венных органов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венных внебюджет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 xml:space="preserve">ных фондов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местного самоуправ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ления) или их уполномо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ченные представите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046E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ства и архитектуры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 xml:space="preserve">пл. Театральная, д. 1; понедельник - четверг: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09.00 - 12.00, 13.00 - 15.00; (4742) 23-93-39, (4742) 23-93-40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681EC6">
              <w:rPr>
                <w:szCs w:val="28"/>
              </w:rPr>
              <w:t>д. 6а</w:t>
            </w:r>
            <w:r>
              <w:rPr>
                <w:szCs w:val="28"/>
              </w:rPr>
              <w:t>,</w:t>
            </w:r>
            <w:r w:rsidRPr="00681EC6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25-77-25; </w:t>
            </w:r>
            <w:r w:rsidRPr="00681EC6">
              <w:rPr>
                <w:szCs w:val="28"/>
              </w:rPr>
              <w:t>г. Липецк, ул. Теперика, д. 1</w:t>
            </w:r>
            <w:r>
              <w:rPr>
                <w:szCs w:val="28"/>
              </w:rPr>
              <w:t xml:space="preserve">, (4742) 38-84-14, (4742) 38-83-90; </w:t>
            </w:r>
            <w:r w:rsidRPr="00D32110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 xml:space="preserve">ул. Кривенкова,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>д. 11а</w:t>
            </w:r>
            <w:r>
              <w:rPr>
                <w:szCs w:val="28"/>
              </w:rPr>
              <w:t xml:space="preserve">, (4742) 72-72-76;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32110">
              <w:rPr>
                <w:szCs w:val="28"/>
              </w:rPr>
              <w:t>ул. 40 лет Октября, д. 25</w:t>
            </w:r>
            <w:r>
              <w:rPr>
                <w:szCs w:val="28"/>
              </w:rPr>
              <w:t xml:space="preserve">,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(4742) 48-39-01, (4742) 52-21-42; </w:t>
            </w:r>
            <w:r w:rsidRPr="00316B9D">
              <w:rPr>
                <w:szCs w:val="28"/>
              </w:rPr>
              <w:t>п</w:t>
            </w:r>
            <w:r>
              <w:rPr>
                <w:szCs w:val="28"/>
              </w:rPr>
              <w:t>онедельник, среда, пятница:</w:t>
            </w:r>
            <w:r w:rsidRPr="00316B9D">
              <w:rPr>
                <w:szCs w:val="28"/>
              </w:rPr>
              <w:t xml:space="preserve"> </w:t>
            </w:r>
            <w:r>
              <w:rPr>
                <w:szCs w:val="28"/>
              </w:rPr>
              <w:t>08.00 - 18.00; вторник, четверг:</w:t>
            </w:r>
            <w:r w:rsidRPr="00316B9D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08.00 - 20.00; суббота:</w:t>
            </w:r>
            <w:r w:rsidRPr="00316B9D">
              <w:rPr>
                <w:szCs w:val="28"/>
              </w:rPr>
              <w:t xml:space="preserve"> </w:t>
            </w:r>
          </w:p>
          <w:p w:rsidR="00581107" w:rsidRPr="00A85190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5190">
              <w:rPr>
                <w:rFonts w:ascii="Times New Roman" w:hAnsi="Times New Roman" w:cs="Times New Roman"/>
                <w:sz w:val="28"/>
                <w:szCs w:val="28"/>
              </w:rPr>
              <w:t>08.00 - 14.00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B046E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Градостроительный кодекс Российской Федерации; постановление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города Липецка от 11.02.2016 </w:t>
            </w:r>
          </w:p>
          <w:p w:rsidR="00581107" w:rsidRPr="00B046E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 «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муниципальной услуги «</w:t>
            </w:r>
            <w:r w:rsidRPr="00B046EE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градостроительных планов земельных 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1-5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Прием заявлений, постановка на учет и направление детей для зачисления в образователь-ные у</w:t>
            </w:r>
            <w:r>
              <w:rPr>
                <w:color w:val="000000"/>
                <w:szCs w:val="28"/>
              </w:rPr>
              <w:t xml:space="preserve">чреждения, реализующие </w:t>
            </w:r>
            <w:r w:rsidRPr="001E3D8D">
              <w:rPr>
                <w:color w:val="000000"/>
                <w:szCs w:val="28"/>
              </w:rPr>
              <w:t>образователь</w:t>
            </w:r>
            <w:r>
              <w:rPr>
                <w:color w:val="000000"/>
                <w:szCs w:val="28"/>
              </w:rPr>
              <w:t>-</w:t>
            </w:r>
            <w:r w:rsidRPr="001E3D8D">
              <w:rPr>
                <w:color w:val="000000"/>
                <w:szCs w:val="28"/>
              </w:rPr>
              <w:t>ную программу дошкольного образования,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лица</w:t>
            </w:r>
            <w:r>
              <w:rPr>
                <w:color w:val="000000"/>
                <w:szCs w:val="28"/>
              </w:rPr>
              <w:t xml:space="preserve"> - </w:t>
            </w:r>
            <w:r>
              <w:rPr>
                <w:szCs w:val="28"/>
              </w:rPr>
              <w:t xml:space="preserve">  родители (законные представите-ли) детей в возрасте до 8 лет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 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понедельник, среда, четверг,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08.00 - 18.00;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вторник: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08.00 - 20.00;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4F5EA7">
              <w:rPr>
                <w:szCs w:val="28"/>
              </w:rPr>
              <w:t>08.00 - 13.00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r w:rsidRPr="00081418">
              <w:t>Постановление</w:t>
            </w:r>
            <w:r>
              <w:t xml:space="preserve"> администрации города Липецка от 29.05.2015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t>№ 953 «Об утверждении административного регламента предоставления муниципальной услуги «Прием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1-6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38108C">
              <w:t>Предоставление информации об организации общедоступно</w:t>
            </w:r>
            <w:r>
              <w:t>-</w:t>
            </w:r>
            <w:r w:rsidRPr="0038108C">
              <w:t>го и бесплатного дошкольного, начального общего, осно</w:t>
            </w:r>
            <w:r>
              <w:t xml:space="preserve">вного общего, среднего </w:t>
            </w:r>
            <w:r w:rsidRPr="0038108C">
              <w:t xml:space="preserve"> общего, а также дополнитель</w:t>
            </w:r>
            <w:r>
              <w:t>-</w:t>
            </w:r>
            <w:r w:rsidRPr="0038108C">
              <w:t>ного образования в муниципальных учреждениях образования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38108C">
              <w:t>Физические и юридичес</w:t>
            </w:r>
            <w:r>
              <w:t>-</w:t>
            </w:r>
            <w:r w:rsidRPr="0038108C">
              <w:t>кие лица (за исключени</w:t>
            </w:r>
            <w:r>
              <w:t>-</w:t>
            </w:r>
            <w:r w:rsidRPr="0038108C">
              <w:t>ем государст</w:t>
            </w:r>
            <w:r>
              <w:t>-</w:t>
            </w:r>
            <w:r w:rsidRPr="0038108C">
              <w:t xml:space="preserve">венных органов и их </w:t>
            </w:r>
            <w:r>
              <w:t>территори-</w:t>
            </w:r>
            <w:r w:rsidRPr="0038108C">
              <w:t>альных органов, органов государст</w:t>
            </w:r>
            <w:r>
              <w:t>-</w:t>
            </w:r>
            <w:r w:rsidRPr="0038108C">
              <w:t>венных внебюджет</w:t>
            </w:r>
            <w:r>
              <w:t>-</w:t>
            </w:r>
            <w:r w:rsidRPr="0038108C">
              <w:t xml:space="preserve">ных фондов и их </w:t>
            </w:r>
            <w:r>
              <w:t>территори-</w:t>
            </w:r>
            <w:r w:rsidRPr="0038108C">
              <w:t>альных органов, органов местного самоуправ</w:t>
            </w:r>
            <w:r>
              <w:t>-</w:t>
            </w:r>
            <w:r w:rsidRPr="0038108C">
              <w:t>ления) либо их уполномо</w:t>
            </w:r>
            <w:r>
              <w:t>-</w:t>
            </w:r>
            <w:r w:rsidRPr="0038108C">
              <w:t>ченные представи</w:t>
            </w:r>
            <w:r>
              <w:t>-</w:t>
            </w:r>
            <w:r w:rsidRPr="0038108C">
              <w:t>тели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38108C">
              <w:t>Департамент образования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ул. Космонавтов,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д. 56а;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 xml:space="preserve"> 08.30 - 17.30;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 xml:space="preserve">пятница: 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08.30 - 16.30;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 xml:space="preserve">перерыв: 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4F5EA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(4742) 30-96-01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5EA7">
              <w:rPr>
                <w:rFonts w:ascii="Times New Roman" w:hAnsi="Times New Roman" w:cs="Times New Roman"/>
                <w:sz w:val="28"/>
                <w:szCs w:val="28"/>
              </w:rPr>
              <w:t>(4742) 34-99-09;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Теперика,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1,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(4742) 38-83-90,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пятница: 08.00 – 18.00, 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rFonts w:ascii="Arial" w:hAnsi="Arial" w:cs="Arial"/>
                <w:szCs w:val="28"/>
              </w:rPr>
              <w:t xml:space="preserve"> </w:t>
            </w:r>
            <w:r w:rsidRPr="004F5EA7">
              <w:rPr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6а,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(4742) 25-77-25,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пятница: 08.00 – 18.00, 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Липецк,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Кривенкова, д. 11а,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(4742) 72-72-76,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пятница: 08.00 – 18.00, 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Липецк, ул. 40 лет Октября,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25,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48-39</w:t>
            </w:r>
            <w:r w:rsidRPr="004F5EA7">
              <w:rPr>
                <w:szCs w:val="28"/>
              </w:rPr>
              <w:t>-01,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пятница: 08.00 – 18.00, 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Липецкая область, Долгоруковский район,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 с. Долгоруково,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Советская,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32,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(47468) 21-063,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Тербунский район, село Тербуны,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Ленина,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104,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(47474) 29-108,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  <w:r w:rsidRPr="004F5EA7">
              <w:rPr>
                <w:szCs w:val="28"/>
              </w:rPr>
              <w:t>Липецкая область,</w:t>
            </w:r>
            <w:r w:rsidRPr="004F5EA7">
              <w:rPr>
                <w:rFonts w:ascii="Arial" w:hAnsi="Arial" w:cs="Arial"/>
                <w:szCs w:val="28"/>
              </w:rPr>
              <w:t xml:space="preserve">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г. Грязи,</w:t>
            </w:r>
            <w:r>
              <w:rPr>
                <w:szCs w:val="28"/>
              </w:rPr>
              <w:t xml:space="preserve"> </w:t>
            </w:r>
            <w:r w:rsidRPr="004F5EA7">
              <w:rPr>
                <w:szCs w:val="28"/>
              </w:rPr>
              <w:t>ул. Привокзальная,</w:t>
            </w:r>
            <w:r>
              <w:rPr>
                <w:szCs w:val="28"/>
              </w:rPr>
              <w:t xml:space="preserve"> </w:t>
            </w:r>
            <w:r w:rsidRPr="004F5EA7">
              <w:rPr>
                <w:szCs w:val="28"/>
              </w:rPr>
              <w:t>д. 2а</w:t>
            </w:r>
            <w:r>
              <w:rPr>
                <w:szCs w:val="28"/>
              </w:rPr>
              <w:t>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(47461) 26-266,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г. Липецк,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Боевой проезд, д. 28,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(4742) 34</w:t>
            </w:r>
            <w:r>
              <w:rPr>
                <w:szCs w:val="28"/>
              </w:rPr>
              <w:t>-9</w:t>
            </w:r>
            <w:r w:rsidRPr="004F5EA7">
              <w:rPr>
                <w:szCs w:val="28"/>
              </w:rPr>
              <w:t>6</w:t>
            </w:r>
            <w:r>
              <w:rPr>
                <w:szCs w:val="28"/>
              </w:rPr>
              <w:t>-</w:t>
            </w:r>
            <w:r w:rsidRPr="004F5EA7">
              <w:rPr>
                <w:szCs w:val="28"/>
              </w:rPr>
              <w:t>75,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Краснинский район,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с. Красное, ул. Первомайская, д. 3,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(47469) 21-001,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Елец,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Коммунаров,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127,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(47467) 77-447,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Становлянский район,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с. Становое,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Московская,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10,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(47476) 22-779,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Липецкая область, п. Лев Толстой, ул. Коммунисти</w:t>
            </w:r>
            <w:r>
              <w:rPr>
                <w:szCs w:val="28"/>
              </w:rPr>
              <w:t>-</w:t>
            </w:r>
            <w:r w:rsidRPr="004F5EA7">
              <w:rPr>
                <w:szCs w:val="28"/>
              </w:rPr>
              <w:t>ческая, д. 4,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(47464) 26-081;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Воловский район,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село Волово,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Ленина,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5а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(47473) 21-375,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Чаплыгин,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Первомайская,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23,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(47475) 26-000,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с. Измалково, ул. 8 Марта,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7,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(47478) 22-537,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Задонск,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Крупской,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д. 49а,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(47471) 21-132,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Липецкая область,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Лебедянь,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Мира, д. 16, (47466) 38-222,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Липецкая область, Усманский район,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Усмань,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Советская,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 д. 18а,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(47472) 23-333,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Добринский район,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п. Добринка,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Ленина д. 4,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(47462) 23-730,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Липецкая область, Добровский район,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с. Доброе,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Интернацио</w:t>
            </w:r>
            <w:r>
              <w:rPr>
                <w:szCs w:val="28"/>
              </w:rPr>
              <w:t>-</w:t>
            </w:r>
            <w:r w:rsidRPr="004F5EA7">
              <w:rPr>
                <w:szCs w:val="28"/>
              </w:rPr>
              <w:t xml:space="preserve">нальная, д. 17,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(47463) 21-224,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Липецкая область,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Данков,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ул. Строителей,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10,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(47465) 64-702,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понедельник – пятница:</w:t>
            </w:r>
            <w:r w:rsidRPr="004F5EA7">
              <w:rPr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13.00; Липецкая область,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с. Хлевное,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Юбилейная, д. 2</w:t>
            </w:r>
            <w:r>
              <w:rPr>
                <w:szCs w:val="28"/>
              </w:rPr>
              <w:t>,</w:t>
            </w:r>
            <w:r w:rsidRPr="004F5EA7">
              <w:rPr>
                <w:szCs w:val="28"/>
              </w:rPr>
              <w:t xml:space="preserve">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(47477) 21-087,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17.00,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г. Елец,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ул. Ленина,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д. 108 </w:t>
            </w:r>
          </w:p>
          <w:p w:rsidR="00581107" w:rsidRPr="004F5EA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(47467) 77-447,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понедельник, среда, четверг, пятница: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18.00,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 xml:space="preserve">08.00 – 20.00, суббота: </w:t>
            </w:r>
          </w:p>
          <w:p w:rsidR="00581107" w:rsidRPr="00254788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08.00 – 14.00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r w:rsidRPr="00584AB9">
              <w:t>Постановление</w:t>
            </w:r>
            <w:r w:rsidRPr="0038108C">
              <w:t xml:space="preserve"> администрации город</w:t>
            </w:r>
            <w:r>
              <w:t xml:space="preserve">а Липецка от 20.08.2013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t>№ 1957 «</w:t>
            </w:r>
            <w:r w:rsidRPr="0038108C">
              <w:t>Об утверждении административного регламента предо</w:t>
            </w:r>
            <w:r>
              <w:t>ставления муниципальной услуги «</w:t>
            </w:r>
            <w:r w:rsidRPr="0038108C">
      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учрежде</w:t>
            </w:r>
            <w:r>
              <w:t>ниях образования 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</w:t>
            </w: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spacing w:before="45" w:after="45"/>
              <w:ind w:right="13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Проведение процедур выдачи </w:t>
            </w:r>
            <w:r>
              <w:rPr>
                <w:color w:val="000000"/>
                <w:szCs w:val="28"/>
              </w:rPr>
              <w:t>разрешения на прием детей, не достигших</w:t>
            </w:r>
            <w:r w:rsidRPr="001E3D8D">
              <w:rPr>
                <w:color w:val="000000"/>
                <w:szCs w:val="28"/>
              </w:rPr>
              <w:t xml:space="preserve"> к началу учебного года возраста шести л</w:t>
            </w:r>
            <w:r>
              <w:rPr>
                <w:color w:val="000000"/>
                <w:szCs w:val="28"/>
              </w:rPr>
              <w:t>ет шести месяцев либо достигших</w:t>
            </w:r>
            <w:r w:rsidRPr="001E3D8D">
              <w:rPr>
                <w:color w:val="000000"/>
                <w:szCs w:val="28"/>
              </w:rPr>
              <w:t xml:space="preserve"> к началу учебного года возраста более восьми лет, </w:t>
            </w:r>
            <w:r>
              <w:rPr>
                <w:color w:val="000000"/>
                <w:szCs w:val="28"/>
              </w:rPr>
              <w:t xml:space="preserve">в муниципаль-ное образователь-ное учреждение на обучение по образователь-ным программам начального общего образования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Родители </w:t>
            </w:r>
            <w:r w:rsidRPr="001E3D8D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(</w:t>
            </w:r>
            <w:r w:rsidRPr="001E3D8D">
              <w:rPr>
                <w:color w:val="000000"/>
                <w:szCs w:val="28"/>
              </w:rPr>
              <w:t>законные представи-тели</w:t>
            </w:r>
            <w:r>
              <w:rPr>
                <w:color w:val="000000"/>
                <w:szCs w:val="28"/>
              </w:rPr>
              <w:t>)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spacing w:before="45" w:after="45"/>
              <w:ind w:right="13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ind w:right="135"/>
              <w:rPr>
                <w:color w:val="000000"/>
                <w:szCs w:val="28"/>
              </w:rPr>
            </w:pPr>
            <w:bookmarkStart w:id="0" w:name="toppg"/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Pr="001E3D8D" w:rsidRDefault="00581107" w:rsidP="00D40C55">
            <w:pPr>
              <w:ind w:right="13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Космонавтов, д. 56 а;</w:t>
            </w:r>
          </w:p>
          <w:p w:rsidR="00581107" w:rsidRPr="001E3D8D" w:rsidRDefault="00581107" w:rsidP="00D40C55">
            <w:pPr>
              <w:ind w:left="95" w:right="135" w:hanging="9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понедельник-</w:t>
            </w:r>
          </w:p>
          <w:p w:rsidR="00581107" w:rsidRPr="001E3D8D" w:rsidRDefault="00581107" w:rsidP="00D40C55">
            <w:pPr>
              <w:ind w:left="95" w:right="135" w:hanging="9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четверг:</w:t>
            </w:r>
          </w:p>
          <w:p w:rsidR="00581107" w:rsidRPr="001E3D8D" w:rsidRDefault="00581107" w:rsidP="00D40C55">
            <w:pPr>
              <w:ind w:left="135" w:right="135" w:hanging="135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17.30,</w:t>
            </w:r>
          </w:p>
          <w:bookmarkEnd w:id="0"/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пятница: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08.30 -16.30;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- 13.00;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30-96-01,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34-99-09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978 «Об утверждении административного регламента предоставления муниципальной услуги «Проведение процедур выдачи </w:t>
            </w:r>
            <w:r>
              <w:rPr>
                <w:color w:val="000000"/>
                <w:szCs w:val="28"/>
              </w:rPr>
              <w:t>разрешения на прием детей, не достигших</w:t>
            </w:r>
            <w:r w:rsidRPr="001E3D8D">
              <w:rPr>
                <w:color w:val="000000"/>
                <w:szCs w:val="28"/>
              </w:rPr>
              <w:t xml:space="preserve"> к началу учебного года возраста шести л</w:t>
            </w:r>
            <w:r>
              <w:rPr>
                <w:color w:val="000000"/>
                <w:szCs w:val="28"/>
              </w:rPr>
              <w:t>ет шести месяцев либо достигших</w:t>
            </w:r>
            <w:r w:rsidRPr="001E3D8D">
              <w:rPr>
                <w:color w:val="000000"/>
                <w:szCs w:val="28"/>
              </w:rPr>
              <w:t xml:space="preserve"> к началу учебного года возраста более восьми лет, </w:t>
            </w:r>
            <w:r>
              <w:rPr>
                <w:color w:val="000000"/>
                <w:szCs w:val="28"/>
              </w:rPr>
              <w:t>в муниципальное образовательное учреждение на обучение по образовательным программам начального общего образования</w:t>
            </w:r>
            <w:r w:rsidRPr="001E3D8D">
              <w:rPr>
                <w:color w:val="000000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8E6B8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E6B88">
              <w:rPr>
                <w:color w:val="000000"/>
                <w:szCs w:val="28"/>
              </w:rPr>
              <w:t>1-8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8E6B8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документов, а также постановка граждан на учёт в качестве нуждающихся в жилых помещениях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Физические лица, нуждающие</w:t>
            </w:r>
            <w:r>
              <w:rPr>
                <w:szCs w:val="28"/>
              </w:rPr>
              <w:t>-</w:t>
            </w:r>
            <w:r w:rsidRPr="00CD5DC9">
              <w:rPr>
                <w:szCs w:val="28"/>
              </w:rPr>
              <w:t>ся в жилых помещениях, либо их законные представите</w:t>
            </w:r>
            <w:r>
              <w:rPr>
                <w:szCs w:val="28"/>
              </w:rPr>
              <w:t>-</w:t>
            </w:r>
            <w:r w:rsidRPr="00CD5DC9">
              <w:rPr>
                <w:szCs w:val="28"/>
              </w:rPr>
              <w:t>ли</w:t>
            </w:r>
          </w:p>
          <w:p w:rsidR="00581107" w:rsidRPr="008E6B88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8E6B8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E6B88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8E6B8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CD5DC9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г. Липецк,                              пл.Коммуналь</w:t>
            </w:r>
            <w:r>
              <w:rPr>
                <w:color w:val="000000"/>
                <w:szCs w:val="28"/>
              </w:rPr>
              <w:t>-</w:t>
            </w:r>
            <w:r w:rsidRPr="00CD5DC9">
              <w:rPr>
                <w:color w:val="000000"/>
                <w:szCs w:val="28"/>
              </w:rPr>
              <w:t xml:space="preserve">ная, </w:t>
            </w:r>
            <w:r>
              <w:rPr>
                <w:color w:val="000000"/>
                <w:szCs w:val="28"/>
              </w:rPr>
              <w:t>д. 8;</w:t>
            </w:r>
          </w:p>
          <w:p w:rsidR="00581107" w:rsidRPr="00CD5DC9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пон</w:t>
            </w:r>
            <w:r w:rsidRPr="00CD5DC9">
              <w:rPr>
                <w:color w:val="000000"/>
                <w:szCs w:val="28"/>
              </w:rPr>
              <w:t>е</w:t>
            </w:r>
            <w:r w:rsidRPr="00CD5DC9">
              <w:rPr>
                <w:color w:val="000000"/>
                <w:szCs w:val="28"/>
              </w:rPr>
              <w:t>дельник, четверг: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 xml:space="preserve">8.30 - 17.30; 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12.12 - 13.00;                    (4742) 22-95-93;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1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8E6B8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  <w:p w:rsidR="00581107" w:rsidRPr="008E6B8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9" w:history="1">
              <w:r>
                <w:rPr>
                  <w:color w:val="000000"/>
                  <w:szCs w:val="28"/>
                </w:rPr>
                <w:t>П</w:t>
              </w:r>
              <w:r w:rsidRPr="00351FB8">
                <w:rPr>
                  <w:color w:val="000000"/>
                  <w:szCs w:val="28"/>
                </w:rPr>
                <w:t>остановление</w:t>
              </w:r>
            </w:hyperlink>
            <w:r w:rsidRPr="00351FB8">
              <w:rPr>
                <w:color w:val="000000"/>
                <w:szCs w:val="28"/>
              </w:rPr>
              <w:t xml:space="preserve"> </w:t>
            </w:r>
            <w:r w:rsidRPr="00CD5DC9">
              <w:rPr>
                <w:szCs w:val="28"/>
              </w:rPr>
              <w:t xml:space="preserve">администрации города Липецка от 16.12.2011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№ 1688</w:t>
            </w:r>
            <w:r>
              <w:rPr>
                <w:szCs w:val="28"/>
              </w:rPr>
              <w:t xml:space="preserve"> </w:t>
            </w:r>
            <w:r w:rsidRPr="00CD5DC9">
              <w:rPr>
                <w:szCs w:val="28"/>
              </w:rPr>
              <w:t>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  <w:p w:rsidR="00581107" w:rsidRPr="008E6B8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1114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8E6B8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E6B88">
              <w:rPr>
                <w:color w:val="000000"/>
                <w:szCs w:val="28"/>
              </w:rPr>
              <w:t>1-8-1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Подуслуга 1. </w:t>
            </w: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CD5DC9">
              <w:rPr>
                <w:szCs w:val="28"/>
              </w:rPr>
              <w:t xml:space="preserve"> граждан, признанных в установленном порядке малоимущими в целях предоставления по договору социального найма жилого помещения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Граждане, признанные в установлен-ном порядке малоимущи-ми в целях предоставле-ния по договору социального найма жилого помещения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Департамент жилищно-коммунального хозяйства администр</w:t>
            </w:r>
            <w:r w:rsidRPr="00CD5DC9">
              <w:rPr>
                <w:color w:val="000000"/>
                <w:szCs w:val="28"/>
              </w:rPr>
              <w:t>а</w:t>
            </w:r>
            <w:r w:rsidRPr="00CD5DC9">
              <w:rPr>
                <w:color w:val="000000"/>
                <w:szCs w:val="28"/>
              </w:rPr>
              <w:t>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CD5DC9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г. Липецк,                              пл.Коммуналь</w:t>
            </w:r>
            <w:r>
              <w:rPr>
                <w:color w:val="000000"/>
                <w:szCs w:val="28"/>
              </w:rPr>
              <w:t>-</w:t>
            </w:r>
            <w:r w:rsidRPr="00CD5DC9">
              <w:rPr>
                <w:color w:val="000000"/>
                <w:szCs w:val="28"/>
              </w:rPr>
              <w:t xml:space="preserve">ная, </w:t>
            </w:r>
            <w:r>
              <w:rPr>
                <w:color w:val="000000"/>
                <w:szCs w:val="28"/>
              </w:rPr>
              <w:t>д. 8;</w:t>
            </w:r>
          </w:p>
          <w:p w:rsidR="00581107" w:rsidRPr="00CD5DC9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пон</w:t>
            </w:r>
            <w:r w:rsidRPr="00CD5DC9">
              <w:rPr>
                <w:color w:val="000000"/>
                <w:szCs w:val="28"/>
              </w:rPr>
              <w:t>е</w:t>
            </w:r>
            <w:r w:rsidRPr="00CD5DC9">
              <w:rPr>
                <w:color w:val="000000"/>
                <w:szCs w:val="28"/>
              </w:rPr>
              <w:t>дельник, четверг: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 xml:space="preserve">8.30 - 17.30; 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CD5DC9">
              <w:rPr>
                <w:color w:val="000000"/>
                <w:szCs w:val="28"/>
              </w:rPr>
              <w:t>12.12 - 13.00;                    (4742) 22-95-93;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1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8E6B88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  <w:p w:rsidR="00581107" w:rsidRPr="00CD5DC9" w:rsidRDefault="00581107" w:rsidP="00D40C55">
            <w:pPr>
              <w:ind w:right="-250"/>
              <w:rPr>
                <w:color w:val="000000"/>
                <w:szCs w:val="28"/>
              </w:rPr>
            </w:pP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Жилищный </w:t>
            </w:r>
            <w:r>
              <w:rPr>
                <w:szCs w:val="28"/>
              </w:rPr>
              <w:t xml:space="preserve">кодекс </w:t>
            </w:r>
            <w:r w:rsidRPr="00CD5DC9">
              <w:rPr>
                <w:szCs w:val="28"/>
              </w:rPr>
              <w:t>Российской Федерации;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Закон </w:t>
            </w:r>
            <w:r w:rsidRPr="00CD5DC9">
              <w:rPr>
                <w:szCs w:val="28"/>
              </w:rPr>
              <w:t>Липецкой области от 05.08.2005 № 207-ОЗ «О порядке ведения органами местного самоуправления учета малоимущих граждан, нуждающихся в жилых помещениях, предоставляемых по договорам социального найма в муниципальном жилищном фонде»;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0" w:history="1">
              <w:r w:rsidRPr="00351FB8">
                <w:rPr>
                  <w:color w:val="000000"/>
                  <w:szCs w:val="28"/>
                </w:rPr>
                <w:t>постановление</w:t>
              </w:r>
            </w:hyperlink>
            <w:r w:rsidRPr="00351FB8">
              <w:rPr>
                <w:color w:val="000000"/>
                <w:szCs w:val="28"/>
              </w:rPr>
              <w:t xml:space="preserve"> </w:t>
            </w:r>
            <w:r w:rsidRPr="00CD5DC9">
              <w:rPr>
                <w:szCs w:val="28"/>
              </w:rPr>
              <w:t xml:space="preserve">администрации города Липецка от 16.12.2011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№ 1688</w:t>
            </w:r>
            <w:r>
              <w:rPr>
                <w:szCs w:val="28"/>
              </w:rPr>
              <w:t xml:space="preserve"> </w:t>
            </w:r>
            <w:r w:rsidRPr="00CD5DC9">
              <w:rPr>
                <w:szCs w:val="28"/>
              </w:rPr>
              <w:t>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  <w:p w:rsidR="00581107" w:rsidRPr="00CD5DC9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51FB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351FB8">
              <w:rPr>
                <w:color w:val="000000"/>
                <w:szCs w:val="28"/>
              </w:rPr>
              <w:t>1-8-2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51FB8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51FB8">
              <w:rPr>
                <w:szCs w:val="28"/>
              </w:rPr>
              <w:t xml:space="preserve">Подуслуга 2. </w:t>
            </w: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351FB8">
              <w:rPr>
                <w:szCs w:val="28"/>
              </w:rPr>
              <w:t xml:space="preserve"> ветеранов Великой Отечественной войны, имеющих право на меры социальной поддержки по обеспечению жильем в соответствии с Федеральным </w:t>
            </w:r>
            <w:hyperlink r:id="rId11" w:history="1">
              <w:r w:rsidRPr="00351FB8">
                <w:rPr>
                  <w:color w:val="000000"/>
                  <w:szCs w:val="28"/>
                </w:rPr>
                <w:t>законом</w:t>
              </w:r>
            </w:hyperlink>
            <w:r w:rsidRPr="00351FB8">
              <w:rPr>
                <w:color w:val="000000"/>
                <w:szCs w:val="28"/>
              </w:rPr>
              <w:t xml:space="preserve"> </w:t>
            </w:r>
            <w:r w:rsidRPr="00351FB8">
              <w:rPr>
                <w:szCs w:val="28"/>
              </w:rPr>
              <w:t>от 12.01.1995 № 5-ФЗ «О ветеранах»</w:t>
            </w:r>
          </w:p>
          <w:p w:rsidR="00581107" w:rsidRPr="00351FB8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51FB8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Ветераны</w:t>
            </w:r>
            <w:r w:rsidRPr="00351FB8">
              <w:rPr>
                <w:szCs w:val="28"/>
              </w:rPr>
              <w:t xml:space="preserve"> Великой Отечествен</w:t>
            </w:r>
            <w:r>
              <w:rPr>
                <w:szCs w:val="28"/>
              </w:rPr>
              <w:t>-ной войны, имеющие</w:t>
            </w:r>
            <w:r w:rsidRPr="00351FB8">
              <w:rPr>
                <w:szCs w:val="28"/>
              </w:rPr>
              <w:t xml:space="preserve"> право на меры социальной поддержки по обеспечению жильем в соответст</w:t>
            </w:r>
            <w:r>
              <w:rPr>
                <w:szCs w:val="28"/>
              </w:rPr>
              <w:t>-</w:t>
            </w:r>
            <w:r w:rsidRPr="00351FB8">
              <w:rPr>
                <w:szCs w:val="28"/>
              </w:rPr>
              <w:t>вии с Федераль</w:t>
            </w:r>
            <w:r>
              <w:rPr>
                <w:szCs w:val="28"/>
              </w:rPr>
              <w:t>-</w:t>
            </w:r>
            <w:r w:rsidRPr="00351FB8">
              <w:rPr>
                <w:szCs w:val="28"/>
              </w:rPr>
              <w:t xml:space="preserve">ным </w:t>
            </w:r>
            <w:hyperlink r:id="rId12" w:history="1">
              <w:r w:rsidRPr="00351FB8">
                <w:rPr>
                  <w:color w:val="000000"/>
                  <w:szCs w:val="28"/>
                </w:rPr>
                <w:t>законом</w:t>
              </w:r>
            </w:hyperlink>
            <w:r w:rsidRPr="00351FB8">
              <w:rPr>
                <w:color w:val="000000"/>
                <w:szCs w:val="28"/>
              </w:rPr>
              <w:t xml:space="preserve"> </w:t>
            </w:r>
            <w:r w:rsidRPr="00351FB8">
              <w:rPr>
                <w:szCs w:val="28"/>
              </w:rPr>
              <w:t>от 12.01.1995 № 5-ФЗ «О ветеранах»</w:t>
            </w:r>
          </w:p>
          <w:p w:rsidR="00581107" w:rsidRPr="00A42F5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51FB8" w:rsidRDefault="00581107" w:rsidP="00D40C55">
            <w:pPr>
              <w:rPr>
                <w:color w:val="000000"/>
                <w:szCs w:val="28"/>
              </w:rPr>
            </w:pPr>
            <w:r w:rsidRPr="00351FB8">
              <w:rPr>
                <w:color w:val="000000"/>
                <w:szCs w:val="28"/>
              </w:rPr>
              <w:t>Департамент жилищно-коммунального хозяйства администр</w:t>
            </w:r>
            <w:r w:rsidRPr="00351FB8">
              <w:rPr>
                <w:color w:val="000000"/>
                <w:szCs w:val="28"/>
              </w:rPr>
              <w:t>а</w:t>
            </w:r>
            <w:r w:rsidRPr="00351FB8">
              <w:rPr>
                <w:color w:val="000000"/>
                <w:szCs w:val="28"/>
              </w:rPr>
              <w:t>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3272E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53272E">
              <w:rPr>
                <w:color w:val="000000"/>
                <w:szCs w:val="28"/>
              </w:rPr>
              <w:t>г. Липецк,                              пл.Коммуналь</w:t>
            </w:r>
            <w:r>
              <w:rPr>
                <w:color w:val="000000"/>
                <w:szCs w:val="28"/>
              </w:rPr>
              <w:t>-</w:t>
            </w:r>
            <w:r w:rsidRPr="0053272E">
              <w:rPr>
                <w:color w:val="000000"/>
                <w:szCs w:val="28"/>
              </w:rPr>
              <w:t>ная</w:t>
            </w:r>
            <w:r>
              <w:rPr>
                <w:color w:val="000000"/>
                <w:szCs w:val="28"/>
              </w:rPr>
              <w:t xml:space="preserve">, </w:t>
            </w:r>
            <w:r w:rsidRPr="0053272E">
              <w:rPr>
                <w:color w:val="000000"/>
                <w:szCs w:val="28"/>
              </w:rPr>
              <w:t xml:space="preserve">д. 8, </w:t>
            </w:r>
          </w:p>
          <w:p w:rsidR="00581107" w:rsidRPr="0053272E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53272E">
              <w:rPr>
                <w:color w:val="000000"/>
                <w:szCs w:val="28"/>
              </w:rPr>
              <w:t>пон</w:t>
            </w:r>
            <w:r w:rsidRPr="0053272E">
              <w:rPr>
                <w:color w:val="000000"/>
                <w:szCs w:val="28"/>
              </w:rPr>
              <w:t>е</w:t>
            </w:r>
            <w:r w:rsidRPr="0053272E">
              <w:rPr>
                <w:color w:val="000000"/>
                <w:szCs w:val="28"/>
              </w:rPr>
              <w:t>дельник, четверг:</w:t>
            </w:r>
          </w:p>
          <w:p w:rsidR="00581107" w:rsidRPr="0053272E" w:rsidRDefault="00581107" w:rsidP="00D40C55">
            <w:pPr>
              <w:rPr>
                <w:color w:val="000000"/>
                <w:szCs w:val="28"/>
              </w:rPr>
            </w:pPr>
            <w:r w:rsidRPr="0053272E">
              <w:rPr>
                <w:color w:val="000000"/>
                <w:szCs w:val="28"/>
              </w:rPr>
              <w:t xml:space="preserve">8.30 - 17.30;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53272E"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53272E">
              <w:rPr>
                <w:color w:val="000000"/>
                <w:szCs w:val="28"/>
              </w:rPr>
              <w:t>12.12 - 13.00;                    (4742) 22-95-86</w:t>
            </w:r>
            <w:r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1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A42F5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DB7FBC" w:rsidRDefault="00581107" w:rsidP="00D40C55">
            <w:pPr>
              <w:rPr>
                <w:color w:val="000000"/>
                <w:szCs w:val="28"/>
              </w:rPr>
            </w:pPr>
            <w:r w:rsidRPr="00DB7FBC">
              <w:rPr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 xml:space="preserve">Федеральный </w:t>
            </w:r>
            <w:hyperlink r:id="rId13" w:history="1">
              <w:r w:rsidRPr="00DB7FBC">
                <w:rPr>
                  <w:color w:val="000000"/>
                  <w:szCs w:val="28"/>
                </w:rPr>
                <w:t>закон</w:t>
              </w:r>
            </w:hyperlink>
            <w:r>
              <w:rPr>
                <w:color w:val="000000"/>
                <w:szCs w:val="28"/>
              </w:rPr>
              <w:t xml:space="preserve"> от 12.01.1995</w:t>
            </w:r>
            <w:r w:rsidRPr="00DB7FBC">
              <w:rPr>
                <w:color w:val="000000"/>
                <w:szCs w:val="28"/>
              </w:rPr>
              <w:t xml:space="preserve"> №5-ФЗ «О ветеранах»;</w:t>
            </w:r>
          </w:p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4" w:history="1">
              <w:r w:rsidRPr="00DB7FBC">
                <w:rPr>
                  <w:color w:val="000000"/>
                  <w:szCs w:val="28"/>
                </w:rPr>
                <w:t>Указ</w:t>
              </w:r>
            </w:hyperlink>
            <w:r w:rsidRPr="00DB7FBC">
              <w:rPr>
                <w:color w:val="000000"/>
                <w:szCs w:val="28"/>
              </w:rPr>
              <w:t xml:space="preserve"> Президента Российской Федерации от 07.05.2008 № 714 «Об обеспечении жильем ветеранов Великой Отечественной войны 1941 - 1945 годов»;</w:t>
            </w:r>
          </w:p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5" w:history="1">
              <w:r w:rsidRPr="00DB7FBC">
                <w:rPr>
                  <w:color w:val="000000"/>
                  <w:szCs w:val="28"/>
                </w:rPr>
                <w:t>Закон</w:t>
              </w:r>
            </w:hyperlink>
            <w:r w:rsidRPr="00DB7FBC">
              <w:rPr>
                <w:color w:val="000000"/>
                <w:szCs w:val="28"/>
              </w:rPr>
              <w:t xml:space="preserve"> Липецкой области от 18.08.2006 № 318-ОЗ «Об обеспечении жильем ветеранов, инвалидов и семей, имеющих детей-инвалидов»;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6" w:history="1">
              <w:r>
                <w:rPr>
                  <w:color w:val="000000"/>
                  <w:szCs w:val="28"/>
                </w:rPr>
                <w:t>п</w:t>
              </w:r>
              <w:r w:rsidRPr="00DB7FBC">
                <w:rPr>
                  <w:color w:val="000000"/>
                  <w:szCs w:val="28"/>
                </w:rPr>
                <w:t>остановление</w:t>
              </w:r>
            </w:hyperlink>
            <w:r w:rsidRPr="00DB7FBC">
              <w:rPr>
                <w:color w:val="000000"/>
                <w:szCs w:val="28"/>
              </w:rPr>
              <w:t xml:space="preserve"> администрации города Липецка от 16.12.2011 </w:t>
            </w:r>
          </w:p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>№ 1688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  <w:p w:rsidR="00581107" w:rsidRPr="00A42F5C" w:rsidRDefault="00581107" w:rsidP="00D40C55">
            <w:pPr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819E8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B819E8">
              <w:rPr>
                <w:color w:val="000000"/>
                <w:szCs w:val="28"/>
              </w:rPr>
              <w:t>1-8-3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B7FBC">
              <w:rPr>
                <w:szCs w:val="28"/>
              </w:rPr>
              <w:t xml:space="preserve">Подуслуга 3. </w:t>
            </w: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DB7FBC">
              <w:rPr>
                <w:szCs w:val="28"/>
              </w:rPr>
              <w:t xml:space="preserve"> граждан, состоящих в браке, в котором возраст каждого из супругов не превышает 35 лет, либо граждан, возраст которых не превышает 35 лет, не состоящих в браке и имеющих одного или более детей</w:t>
            </w:r>
          </w:p>
          <w:p w:rsidR="00581107" w:rsidRPr="00DB7FBC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DB7FBC">
              <w:rPr>
                <w:szCs w:val="28"/>
              </w:rPr>
              <w:t>раждан</w:t>
            </w:r>
            <w:r>
              <w:rPr>
                <w:szCs w:val="28"/>
              </w:rPr>
              <w:t>е, состоящие</w:t>
            </w:r>
            <w:r w:rsidRPr="00DB7FBC">
              <w:rPr>
                <w:szCs w:val="28"/>
              </w:rPr>
              <w:t xml:space="preserve"> в браке, в котором возраст каждого из супругов не превышает 35 лет, либо граждан</w:t>
            </w:r>
            <w:r>
              <w:rPr>
                <w:szCs w:val="28"/>
              </w:rPr>
              <w:t>е</w:t>
            </w:r>
            <w:r w:rsidRPr="00DB7FBC">
              <w:rPr>
                <w:szCs w:val="28"/>
              </w:rPr>
              <w:t>, возраст которых не превышает 35 лет</w:t>
            </w:r>
            <w:r>
              <w:rPr>
                <w:szCs w:val="28"/>
              </w:rPr>
              <w:t>, не состоящие в браке и имеющие</w:t>
            </w:r>
            <w:r w:rsidRPr="00DB7FBC">
              <w:rPr>
                <w:szCs w:val="28"/>
              </w:rPr>
              <w:t xml:space="preserve"> одного или более детей</w:t>
            </w:r>
          </w:p>
          <w:p w:rsidR="00581107" w:rsidRPr="00DB7FB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B7FBC" w:rsidRDefault="00581107" w:rsidP="00D40C55">
            <w:pPr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>Департамент жилищно-коммунального хозяйства администр</w:t>
            </w:r>
            <w:r w:rsidRPr="00DB7FBC">
              <w:rPr>
                <w:color w:val="000000"/>
                <w:szCs w:val="28"/>
              </w:rPr>
              <w:t>а</w:t>
            </w:r>
            <w:r w:rsidRPr="00DB7FBC">
              <w:rPr>
                <w:color w:val="000000"/>
                <w:szCs w:val="28"/>
              </w:rPr>
              <w:t>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ind w:left="-70" w:right="-7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Pr="00DB7FBC">
              <w:rPr>
                <w:color w:val="000000"/>
                <w:szCs w:val="28"/>
              </w:rPr>
              <w:t>г. Липецк,</w:t>
            </w:r>
          </w:p>
          <w:p w:rsidR="00581107" w:rsidRPr="00DB7FBC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>пл.Коммуналь</w:t>
            </w:r>
            <w:r>
              <w:rPr>
                <w:color w:val="000000"/>
                <w:szCs w:val="28"/>
              </w:rPr>
              <w:t>-</w:t>
            </w:r>
            <w:r w:rsidRPr="00DB7FBC">
              <w:rPr>
                <w:color w:val="000000"/>
                <w:szCs w:val="28"/>
              </w:rPr>
              <w:t>ная</w:t>
            </w:r>
            <w:r>
              <w:rPr>
                <w:color w:val="000000"/>
                <w:szCs w:val="28"/>
              </w:rPr>
              <w:t xml:space="preserve">, </w:t>
            </w:r>
            <w:r w:rsidRPr="00DB7FBC">
              <w:rPr>
                <w:color w:val="000000"/>
                <w:szCs w:val="28"/>
              </w:rPr>
              <w:t xml:space="preserve">д. 8, </w:t>
            </w:r>
          </w:p>
          <w:p w:rsidR="00581107" w:rsidRPr="00DB7FBC" w:rsidRDefault="00581107" w:rsidP="00D40C55">
            <w:pPr>
              <w:ind w:left="-70" w:right="-70"/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>пон</w:t>
            </w:r>
            <w:r w:rsidRPr="00DB7FBC">
              <w:rPr>
                <w:color w:val="000000"/>
                <w:szCs w:val="28"/>
              </w:rPr>
              <w:t>е</w:t>
            </w:r>
            <w:r w:rsidRPr="00DB7FBC">
              <w:rPr>
                <w:color w:val="000000"/>
                <w:szCs w:val="28"/>
              </w:rPr>
              <w:t>дельник, четверг:</w:t>
            </w:r>
          </w:p>
          <w:p w:rsidR="00581107" w:rsidRPr="00DB7FBC" w:rsidRDefault="00581107" w:rsidP="00D40C55">
            <w:pPr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 xml:space="preserve">8.30 - 17.30;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DB7FBC">
              <w:rPr>
                <w:color w:val="000000"/>
                <w:szCs w:val="28"/>
              </w:rPr>
              <w:t>12.12 - 13.00;                    (4742) 22-95-87</w:t>
            </w:r>
            <w:r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1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A42F5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B819E8" w:rsidRDefault="00581107" w:rsidP="00D40C55">
            <w:pPr>
              <w:rPr>
                <w:color w:val="000000"/>
                <w:szCs w:val="28"/>
              </w:rPr>
            </w:pPr>
            <w:r w:rsidRPr="00B819E8">
              <w:rPr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819E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7" w:history="1">
              <w:r w:rsidRPr="00B819E8">
                <w:rPr>
                  <w:color w:val="000000"/>
                  <w:szCs w:val="28"/>
                </w:rPr>
                <w:t>Постановление</w:t>
              </w:r>
            </w:hyperlink>
            <w:r w:rsidRPr="00B819E8">
              <w:rPr>
                <w:color w:val="000000"/>
                <w:szCs w:val="28"/>
              </w:rPr>
              <w:t xml:space="preserve"> Правительства</w:t>
            </w:r>
            <w:r>
              <w:rPr>
                <w:color w:val="000000"/>
                <w:szCs w:val="28"/>
              </w:rPr>
              <w:t xml:space="preserve"> Российской Федерации от 17.12.</w:t>
            </w:r>
            <w:r w:rsidRPr="00B819E8">
              <w:rPr>
                <w:color w:val="000000"/>
                <w:szCs w:val="28"/>
              </w:rPr>
              <w:t>2010 № 1050 «О федеральной целевой программе «Жилище» на 2015 - 2020 годы»;</w:t>
            </w:r>
          </w:p>
          <w:p w:rsidR="00581107" w:rsidRPr="00B819E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8" w:history="1">
              <w:r w:rsidRPr="00B819E8">
                <w:rPr>
                  <w:color w:val="000000"/>
                  <w:szCs w:val="28"/>
                </w:rPr>
                <w:t>Закон</w:t>
              </w:r>
            </w:hyperlink>
            <w:r w:rsidRPr="00B819E8">
              <w:rPr>
                <w:color w:val="000000"/>
                <w:szCs w:val="28"/>
              </w:rPr>
              <w:t xml:space="preserve"> Липецкой области от 27.12.2007 № 120-ОЗ «О социальных выплатах жителям Липецкой области на приобретение или строительство жилья»;</w:t>
            </w:r>
          </w:p>
          <w:p w:rsidR="00581107" w:rsidRPr="00B819E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19" w:history="1">
              <w:r>
                <w:rPr>
                  <w:color w:val="000000"/>
                  <w:szCs w:val="28"/>
                </w:rPr>
                <w:t>п</w:t>
              </w:r>
              <w:r w:rsidRPr="00B819E8">
                <w:rPr>
                  <w:color w:val="000000"/>
                  <w:szCs w:val="28"/>
                </w:rPr>
                <w:t>остановление</w:t>
              </w:r>
            </w:hyperlink>
            <w:r w:rsidRPr="00B819E8">
              <w:rPr>
                <w:color w:val="000000"/>
                <w:szCs w:val="28"/>
              </w:rPr>
              <w:t xml:space="preserve"> администрации Липецкой области от 13.12.2013         № 588 «Об утверждении государственной программы Липецкой области «Обеспечение населения Липецкой области качественным жильем, социальной инфраструктурой и услугами ЖКХ»;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20" w:history="1">
              <w:r>
                <w:rPr>
                  <w:color w:val="000000"/>
                  <w:szCs w:val="28"/>
                </w:rPr>
                <w:t>п</w:t>
              </w:r>
              <w:r w:rsidRPr="00B819E8">
                <w:rPr>
                  <w:color w:val="000000"/>
                  <w:szCs w:val="28"/>
                </w:rPr>
                <w:t>остановление</w:t>
              </w:r>
            </w:hyperlink>
            <w:r w:rsidRPr="00B819E8">
              <w:rPr>
                <w:color w:val="000000"/>
                <w:szCs w:val="28"/>
              </w:rPr>
              <w:t xml:space="preserve"> администрации города Липецка от 16.12.2011 </w:t>
            </w:r>
          </w:p>
          <w:p w:rsidR="00581107" w:rsidRPr="00B819E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B819E8">
              <w:rPr>
                <w:color w:val="000000"/>
                <w:szCs w:val="28"/>
              </w:rPr>
              <w:t>№ 1688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D50A2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D50A2">
              <w:rPr>
                <w:color w:val="000000"/>
                <w:szCs w:val="28"/>
              </w:rPr>
              <w:t>1-8-4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D50A2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>Подуслуга 4.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5D50A2">
              <w:rPr>
                <w:szCs w:val="28"/>
              </w:rPr>
              <w:t xml:space="preserve"> граждан, работающих в территориаль-ных органах федеральных исполнительных органов госу-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>дарственной власти Российской Федерации, органах государствен-ной власти, государствен-ных органах, исполнительных органах госу</w:t>
            </w:r>
            <w:r>
              <w:rPr>
                <w:szCs w:val="28"/>
              </w:rPr>
              <w:t>дарствен-ной власти Липецкой об</w:t>
            </w:r>
            <w:r w:rsidRPr="005D50A2">
              <w:rPr>
                <w:szCs w:val="28"/>
              </w:rPr>
              <w:t>ласти, органах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 xml:space="preserve"> местного само-</w:t>
            </w:r>
          </w:p>
          <w:p w:rsidR="00581107" w:rsidRPr="005D50A2" w:rsidRDefault="00581107" w:rsidP="00D40C55">
            <w:pPr>
              <w:rPr>
                <w:color w:val="000000"/>
                <w:szCs w:val="28"/>
              </w:rPr>
            </w:pPr>
            <w:r w:rsidRPr="005D50A2">
              <w:rPr>
                <w:szCs w:val="28"/>
              </w:rPr>
              <w:t>управления, автономных, бюджетных или казенных учреждениях, государствен-ных фондах, расположенных на территории Липецкой области, либо поставленных на учет в соответствии с программой ипотечного жилищного кредитования Липецкой области до 01.01.2008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5D50A2">
              <w:rPr>
                <w:szCs w:val="28"/>
              </w:rPr>
              <w:t>раждан</w:t>
            </w:r>
            <w:r>
              <w:rPr>
                <w:szCs w:val="28"/>
              </w:rPr>
              <w:t>е, работающие</w:t>
            </w:r>
            <w:r w:rsidRPr="005D50A2">
              <w:rPr>
                <w:szCs w:val="28"/>
              </w:rPr>
              <w:t xml:space="preserve"> в </w:t>
            </w:r>
            <w:r>
              <w:rPr>
                <w:szCs w:val="28"/>
              </w:rPr>
              <w:t>территории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>аль</w:t>
            </w:r>
            <w:r w:rsidRPr="005D50A2">
              <w:rPr>
                <w:szCs w:val="28"/>
              </w:rPr>
              <w:t>ных органах федеральных исполни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тельных органов госу-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>дарственной власти Российской Федерации, органах государст</w:t>
            </w:r>
            <w:r>
              <w:rPr>
                <w:szCs w:val="28"/>
              </w:rPr>
              <w:t>-вен</w:t>
            </w:r>
            <w:r w:rsidRPr="005D50A2">
              <w:rPr>
                <w:szCs w:val="28"/>
              </w:rPr>
              <w:t>ной власти, государст</w:t>
            </w:r>
            <w:r>
              <w:rPr>
                <w:szCs w:val="28"/>
              </w:rPr>
              <w:t>-вен</w:t>
            </w:r>
            <w:r w:rsidRPr="005D50A2">
              <w:rPr>
                <w:szCs w:val="28"/>
              </w:rPr>
              <w:t>ных органах, исполни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тельных органах госу</w:t>
            </w:r>
            <w:r>
              <w:rPr>
                <w:szCs w:val="28"/>
              </w:rPr>
              <w:t>дарст-венной власти Липецкой об</w:t>
            </w:r>
            <w:r w:rsidRPr="005D50A2">
              <w:rPr>
                <w:szCs w:val="28"/>
              </w:rPr>
              <w:t>ласти, органах</w:t>
            </w:r>
          </w:p>
          <w:p w:rsidR="00581107" w:rsidRPr="00446565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 xml:space="preserve"> местного само</w:t>
            </w:r>
            <w:r w:rsidRPr="005D50A2">
              <w:rPr>
                <w:szCs w:val="28"/>
              </w:rPr>
              <w:t>управ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ления, автономных, бюджетных или казенных учреждениях, государст</w:t>
            </w:r>
            <w:r>
              <w:rPr>
                <w:szCs w:val="28"/>
              </w:rPr>
              <w:t>-вен</w:t>
            </w:r>
            <w:r w:rsidRPr="005D50A2">
              <w:rPr>
                <w:szCs w:val="28"/>
              </w:rPr>
              <w:t>ных фондах, расположен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ных на территории Липецкой области, либо поставлен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ных на учет в соответствии с программой ипотечного жилищного кредитования Липецкой области до 01.01.2008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C4A01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CC4A01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8B3DD3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  <w:p w:rsidR="00581107" w:rsidRPr="008B3DD3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г. Липецк, пл. Коммунальная, д. 8,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понедельник,  четверг: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08.30 - 17-30;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 xml:space="preserve">перерыв: 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12.12 - 13.00;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D63A6C">
              <w:rPr>
                <w:color w:val="000000"/>
                <w:szCs w:val="28"/>
              </w:rPr>
              <w:t>(4742) 22-95-93;</w:t>
            </w:r>
            <w:r>
              <w:rPr>
                <w:szCs w:val="28"/>
              </w:rPr>
              <w:t xml:space="preserve"> 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1,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8B3DD3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63A6C">
              <w:rPr>
                <w:szCs w:val="28"/>
              </w:rPr>
              <w:t>Постановление Правительства Ро</w:t>
            </w:r>
            <w:r>
              <w:rPr>
                <w:szCs w:val="28"/>
              </w:rPr>
              <w:t>ссийской Федерации от 17.12.</w:t>
            </w:r>
            <w:r w:rsidRPr="00D63A6C">
              <w:rPr>
                <w:szCs w:val="28"/>
              </w:rPr>
              <w:t>2010 №1050 «О федеральной целевой программе «Жилище» на 2015 - 2020 годы»;</w:t>
            </w:r>
          </w:p>
          <w:p w:rsidR="00581107" w:rsidRPr="00D63A6C" w:rsidRDefault="00581107" w:rsidP="00D40C5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63A6C">
              <w:rPr>
                <w:szCs w:val="28"/>
              </w:rPr>
              <w:t>Закон Липецкой области от 27.12.2007 №120-ОЗ «О социальных выплатах жителям Липецкой области на приобретение или строительство жилья»;</w:t>
            </w:r>
          </w:p>
          <w:p w:rsidR="00581107" w:rsidRPr="00D63A6C" w:rsidRDefault="00581107" w:rsidP="00D40C55">
            <w:pPr>
              <w:shd w:val="clear" w:color="auto" w:fill="FFFFFF"/>
              <w:tabs>
                <w:tab w:val="left" w:pos="-142"/>
              </w:tabs>
              <w:jc w:val="both"/>
              <w:rPr>
                <w:szCs w:val="28"/>
              </w:rPr>
            </w:pPr>
            <w:r w:rsidRPr="00D63A6C">
              <w:rPr>
                <w:szCs w:val="28"/>
              </w:rPr>
              <w:t>постановление администрации Липецкой области от 13.12.2013 №588 «Об утверждении государственной программы Липецкой области «Обеспечение населения Липецкой области качественным жильем, социальной инфраструктурой и услугами ЖКХ»;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63A6C">
              <w:rPr>
                <w:szCs w:val="28"/>
              </w:rPr>
              <w:t>постановление администрации города Липецка от 16.12.2011 №1688 «Об утверждении административного регламента предоставления муниципальной услуги «Приём заявлений, документов, а также постановка</w:t>
            </w:r>
            <w:r w:rsidRPr="00D63A6C">
              <w:rPr>
                <w:color w:val="FF0000"/>
                <w:szCs w:val="28"/>
              </w:rPr>
              <w:t xml:space="preserve"> </w:t>
            </w:r>
            <w:r w:rsidRPr="00D63A6C">
              <w:rPr>
                <w:szCs w:val="28"/>
              </w:rPr>
              <w:t>граждан на учет в качестве нуждающихся в жилых помещениях»</w:t>
            </w:r>
          </w:p>
          <w:p w:rsidR="00581107" w:rsidRPr="008B3DD3" w:rsidRDefault="00581107" w:rsidP="00D40C55">
            <w:pPr>
              <w:tabs>
                <w:tab w:val="left" w:pos="3700"/>
              </w:tabs>
              <w:rPr>
                <w:i/>
                <w:szCs w:val="28"/>
              </w:rPr>
            </w:pPr>
          </w:p>
          <w:p w:rsidR="00581107" w:rsidRPr="008B3DD3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D50A2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1-8-5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35FD0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35FD0">
              <w:rPr>
                <w:szCs w:val="28"/>
              </w:rPr>
              <w:t>Подуслуга 5.</w:t>
            </w:r>
          </w:p>
          <w:p w:rsidR="00581107" w:rsidRPr="00FB4202" w:rsidRDefault="00581107" w:rsidP="00D40C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C35FD0">
              <w:rPr>
                <w:rFonts w:ascii="Times New Roman CYR" w:hAnsi="Times New Roman CYR"/>
                <w:szCs w:val="28"/>
              </w:rPr>
              <w:t xml:space="preserve"> граждан, признанных в установленном порядке нуждающимися в предоставлении жилых помещений по договорам найма жилых помещений жилищного фонда социального использования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 CYR" w:hAnsi="Times New Roman CYR"/>
                <w:szCs w:val="28"/>
              </w:rPr>
              <w:t>Г</w:t>
            </w:r>
            <w:r w:rsidRPr="00C35FD0">
              <w:rPr>
                <w:rFonts w:ascii="Times New Roman CYR" w:hAnsi="Times New Roman CYR"/>
                <w:szCs w:val="28"/>
              </w:rPr>
              <w:t>раждан</w:t>
            </w:r>
            <w:r>
              <w:rPr>
                <w:rFonts w:ascii="Times New Roman CYR" w:hAnsi="Times New Roman CYR"/>
                <w:szCs w:val="28"/>
              </w:rPr>
              <w:t>е, признанные</w:t>
            </w:r>
            <w:r w:rsidRPr="00C35FD0">
              <w:rPr>
                <w:rFonts w:ascii="Times New Roman CYR" w:hAnsi="Times New Roman CYR"/>
                <w:szCs w:val="28"/>
              </w:rPr>
              <w:t xml:space="preserve"> в установлен</w:t>
            </w:r>
            <w:r>
              <w:rPr>
                <w:rFonts w:ascii="Times New Roman CYR" w:hAnsi="Times New Roman CYR"/>
                <w:szCs w:val="28"/>
              </w:rPr>
              <w:t>-</w:t>
            </w:r>
            <w:r w:rsidRPr="00C35FD0">
              <w:rPr>
                <w:rFonts w:ascii="Times New Roman CYR" w:hAnsi="Times New Roman CYR"/>
                <w:szCs w:val="28"/>
              </w:rPr>
              <w:t>ном порядке нуждающи</w:t>
            </w:r>
            <w:r>
              <w:rPr>
                <w:rFonts w:ascii="Times New Roman CYR" w:hAnsi="Times New Roman CYR"/>
                <w:szCs w:val="28"/>
              </w:rPr>
              <w:t>-</w:t>
            </w:r>
            <w:r w:rsidRPr="00C35FD0">
              <w:rPr>
                <w:rFonts w:ascii="Times New Roman CYR" w:hAnsi="Times New Roman CYR"/>
                <w:szCs w:val="28"/>
              </w:rPr>
              <w:t>мися в предоставле</w:t>
            </w:r>
            <w:r>
              <w:rPr>
                <w:rFonts w:ascii="Times New Roman CYR" w:hAnsi="Times New Roman CYR"/>
                <w:szCs w:val="28"/>
              </w:rPr>
              <w:t>-</w:t>
            </w:r>
            <w:r w:rsidRPr="00C35FD0">
              <w:rPr>
                <w:rFonts w:ascii="Times New Roman CYR" w:hAnsi="Times New Roman CYR"/>
                <w:szCs w:val="28"/>
              </w:rPr>
              <w:t>нии жилых помещений по договорам найма жилых помещений жилищного фонда социального использова</w:t>
            </w:r>
            <w:r>
              <w:rPr>
                <w:rFonts w:ascii="Times New Roman CYR" w:hAnsi="Times New Roman CYR"/>
                <w:szCs w:val="28"/>
              </w:rPr>
              <w:t>-</w:t>
            </w:r>
            <w:r w:rsidRPr="00C35FD0">
              <w:rPr>
                <w:rFonts w:ascii="Times New Roman CYR" w:hAnsi="Times New Roman CYR"/>
                <w:szCs w:val="28"/>
              </w:rPr>
              <w:t>ния</w:t>
            </w:r>
            <w:r w:rsidRPr="00C35FD0">
              <w:rPr>
                <w:szCs w:val="28"/>
              </w:rPr>
              <w:t xml:space="preserve"> 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35FD0" w:rsidRDefault="00581107" w:rsidP="00D40C55">
            <w:pPr>
              <w:rPr>
                <w:color w:val="000000"/>
                <w:szCs w:val="28"/>
              </w:rPr>
            </w:pPr>
            <w:r w:rsidRPr="00C35FD0">
              <w:rPr>
                <w:color w:val="000000"/>
                <w:szCs w:val="28"/>
              </w:rPr>
              <w:t>Департамент жилищно-коммунального хозяйства администр</w:t>
            </w:r>
            <w:r w:rsidRPr="00C35FD0">
              <w:rPr>
                <w:color w:val="000000"/>
                <w:szCs w:val="28"/>
              </w:rPr>
              <w:t>а</w:t>
            </w:r>
            <w:r w:rsidRPr="00C35FD0">
              <w:rPr>
                <w:color w:val="000000"/>
                <w:szCs w:val="28"/>
              </w:rPr>
              <w:t>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г. Липецк, пл. Коммунальная, д. 8,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понедельник,  четверг: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08.30 - 17-30;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 xml:space="preserve">перерыв: 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12.12 - 13.00;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63A6C">
              <w:rPr>
                <w:color w:val="000000"/>
                <w:szCs w:val="28"/>
              </w:rPr>
              <w:t>(4742) 22-95-93;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szCs w:val="28"/>
              </w:rPr>
              <w:t>ОБУ «УМФЦ Липецкой области»: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пл.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д. 6а,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25-77-25;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ул. Теперика,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1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38-83-90;</w:t>
            </w:r>
            <w:r w:rsidRPr="00CD5DC9"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ул. Кривенкова, д. 11а,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(4742) 72-72-76;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г. Липецк, ул. 40 лет Октября,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д. 25,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(4742) 48-39</w:t>
            </w:r>
            <w:r>
              <w:rPr>
                <w:szCs w:val="28"/>
              </w:rPr>
              <w:t>-01;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>понедельник, среда, четверг</w:t>
            </w:r>
            <w:r>
              <w:rPr>
                <w:szCs w:val="28"/>
              </w:rPr>
              <w:t>,</w:t>
            </w:r>
            <w:r w:rsidRPr="00CD5DC9">
              <w:rPr>
                <w:szCs w:val="28"/>
              </w:rPr>
              <w:t xml:space="preserve"> пятница:</w:t>
            </w:r>
            <w:r>
              <w:rPr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08.00 – 18.00, вторник</w:t>
            </w:r>
            <w:r w:rsidRPr="00CD5DC9">
              <w:rPr>
                <w:szCs w:val="28"/>
              </w:rPr>
              <w:t xml:space="preserve">: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D5DC9">
              <w:rPr>
                <w:szCs w:val="28"/>
              </w:rPr>
              <w:t xml:space="preserve">08.00 – 20.00, суббота: </w:t>
            </w:r>
          </w:p>
          <w:p w:rsidR="00581107" w:rsidRPr="00D63A6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08.00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C35FD0" w:rsidRDefault="00581107" w:rsidP="00D40C55">
            <w:pPr>
              <w:rPr>
                <w:szCs w:val="28"/>
              </w:rPr>
            </w:pPr>
            <w:r w:rsidRPr="00C35FD0">
              <w:rPr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D535A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D535A">
              <w:rPr>
                <w:color w:val="000000"/>
                <w:szCs w:val="28"/>
              </w:rPr>
              <w:t xml:space="preserve">Жилищный </w:t>
            </w:r>
            <w:hyperlink r:id="rId21" w:history="1">
              <w:r w:rsidRPr="00ED535A">
                <w:rPr>
                  <w:color w:val="000000"/>
                  <w:szCs w:val="28"/>
                </w:rPr>
                <w:t>кодекс</w:t>
              </w:r>
            </w:hyperlink>
            <w:r w:rsidRPr="00ED535A">
              <w:rPr>
                <w:color w:val="000000"/>
                <w:szCs w:val="28"/>
              </w:rPr>
              <w:t xml:space="preserve"> Российской Федерации;</w:t>
            </w:r>
          </w:p>
          <w:p w:rsidR="00581107" w:rsidRPr="00ED535A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D535A">
              <w:rPr>
                <w:color w:val="000000"/>
                <w:szCs w:val="28"/>
              </w:rPr>
              <w:t>Закон Липецкой области от 11.11.2015 № 451-ОЗ «О некоторых вопросах предоставления жилых помещений по договору найма жилых помещений жилищного фонда социального использования»;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22" w:history="1">
              <w:r>
                <w:rPr>
                  <w:color w:val="000000"/>
                  <w:szCs w:val="28"/>
                </w:rPr>
                <w:t>п</w:t>
              </w:r>
              <w:r w:rsidRPr="00ED535A">
                <w:rPr>
                  <w:color w:val="000000"/>
                  <w:szCs w:val="28"/>
                </w:rPr>
                <w:t>остановление</w:t>
              </w:r>
            </w:hyperlink>
            <w:r w:rsidRPr="00ED535A">
              <w:rPr>
                <w:color w:val="000000"/>
                <w:szCs w:val="28"/>
              </w:rPr>
              <w:t xml:space="preserve"> администрации города Липец</w:t>
            </w:r>
            <w:r>
              <w:rPr>
                <w:color w:val="000000"/>
                <w:szCs w:val="28"/>
              </w:rPr>
              <w:t xml:space="preserve">ка от 16.12.2011 </w:t>
            </w:r>
          </w:p>
          <w:p w:rsidR="00581107" w:rsidRPr="00C35FD0" w:rsidRDefault="00581107" w:rsidP="00D40C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№ 1688 </w:t>
            </w:r>
            <w:r w:rsidRPr="00ED535A">
              <w:rPr>
                <w:color w:val="000000"/>
                <w:szCs w:val="28"/>
              </w:rPr>
              <w:t>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</w:t>
            </w:r>
            <w:r>
              <w:rPr>
                <w:color w:val="000000"/>
                <w:szCs w:val="28"/>
              </w:rPr>
              <w:t>9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лица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57798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8B3DD3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л.</w:t>
            </w:r>
            <w:r>
              <w:rPr>
                <w:color w:val="000000"/>
                <w:szCs w:val="28"/>
              </w:rPr>
              <w:t xml:space="preserve"> Коммунальная</w:t>
            </w:r>
            <w:r w:rsidRPr="001E3D8D">
              <w:rPr>
                <w:color w:val="000000"/>
                <w:szCs w:val="28"/>
              </w:rPr>
              <w:t>,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8</w:t>
            </w:r>
            <w:r w:rsidRPr="001E3D8D">
              <w:rPr>
                <w:color w:val="000000"/>
                <w:szCs w:val="28"/>
              </w:rPr>
              <w:t xml:space="preserve">;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понедельник, четверг: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17.30;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13.00;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</w:t>
            </w:r>
            <w:r>
              <w:rPr>
                <w:color w:val="000000"/>
                <w:szCs w:val="28"/>
              </w:rPr>
              <w:t>2) 22-95-84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</w:t>
            </w:r>
            <w:r>
              <w:rPr>
                <w:color w:val="000000"/>
                <w:szCs w:val="28"/>
              </w:rPr>
              <w:t>2) 22-95-86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Закон Липецкой области от 05.08.2005 № 207-ОЗ «О порядке  ведения органами местного самоуправления учета малоимущих граждан, нуждающихся в жилых помещениях, предоставляемых по договорам социального </w:t>
            </w:r>
          </w:p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найма в муниципальном жилищном фонде»;</w:t>
            </w:r>
          </w:p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28.06.2012 </w:t>
            </w:r>
          </w:p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1030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C455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BC455D">
              <w:rPr>
                <w:color w:val="000000"/>
                <w:szCs w:val="28"/>
              </w:rPr>
              <w:t>1-10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C455D" w:rsidRDefault="00581107" w:rsidP="00D40C55">
            <w:pPr>
              <w:rPr>
                <w:color w:val="000000"/>
                <w:szCs w:val="28"/>
              </w:rPr>
            </w:pPr>
            <w:r w:rsidRPr="00BC455D">
              <w:rPr>
                <w:color w:val="000000"/>
                <w:szCs w:val="28"/>
              </w:rPr>
              <w:t xml:space="preserve">Оформление согласия (отказа) на вселение в муниципальное жилое помещение, занимаемое по договору социального найма, </w:t>
            </w:r>
            <w:r w:rsidRPr="00FC2277">
              <w:rPr>
                <w:iCs/>
                <w:szCs w:val="28"/>
              </w:rPr>
              <w:t xml:space="preserve">в качестве </w:t>
            </w:r>
            <w:r w:rsidRPr="00BC455D">
              <w:rPr>
                <w:color w:val="000000"/>
                <w:szCs w:val="28"/>
              </w:rPr>
              <w:t>членов семьи нанимателя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iCs/>
                <w:szCs w:val="28"/>
              </w:rPr>
            </w:pPr>
            <w:r w:rsidRPr="00FC2277">
              <w:rPr>
                <w:iCs/>
                <w:szCs w:val="28"/>
              </w:rPr>
              <w:t>Граждане, вселяемые в муниципаль-ное жилое помещение, занимаемое по договору социального найма, в качестве членов семьи нанимателя (кроме супругов, детей и родителей)</w:t>
            </w:r>
          </w:p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57798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г. Липецк, 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ул. Коммунальная, 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д. 8; 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понедельник,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четверг: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08.30 - 17.30;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перерыв: 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12.12 - 13.00;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(4742) 22-95-86</w:t>
            </w:r>
          </w:p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FC227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C227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Жилищный кодекс Российской Федерации; </w:t>
            </w:r>
          </w:p>
          <w:p w:rsidR="00581107" w:rsidRPr="00FC227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решение Липецкого городского Совета депутатов от 29.03.2005 </w:t>
            </w:r>
          </w:p>
          <w:p w:rsidR="00581107" w:rsidRPr="00FC227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№ 27 «О Положении «О порядке использования муниципального жилищного фонда на территории города Липецка»;</w:t>
            </w:r>
          </w:p>
          <w:p w:rsidR="00581107" w:rsidRPr="00FC227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 xml:space="preserve">постановление администрации города Липецка от 28.06.2012 </w:t>
            </w:r>
          </w:p>
          <w:p w:rsidR="00581107" w:rsidRPr="00FC227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№ 1032 «Об утверждении административного регламента предоставления муниципальной услуги «Оформление согласия (отказа) на вселение в муниципальное</w:t>
            </w:r>
          </w:p>
          <w:p w:rsidR="00581107" w:rsidRPr="00A57798" w:rsidRDefault="00581107" w:rsidP="00D40C55">
            <w:pPr>
              <w:tabs>
                <w:tab w:val="left" w:pos="3700"/>
              </w:tabs>
              <w:rPr>
                <w:i/>
                <w:color w:val="000000"/>
                <w:szCs w:val="28"/>
              </w:rPr>
            </w:pPr>
            <w:r w:rsidRPr="00FC2277">
              <w:rPr>
                <w:color w:val="000000"/>
                <w:szCs w:val="28"/>
              </w:rPr>
              <w:t>жилое помещение, занимаемое по договору социального найма, в качестве членов семьи нанимателя»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1-1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Оформление согласия</w:t>
            </w:r>
            <w:r>
              <w:rPr>
                <w:color w:val="000000"/>
                <w:szCs w:val="28"/>
              </w:rPr>
              <w:t xml:space="preserve"> (отказа) на обмен муниципальны-м</w:t>
            </w:r>
            <w:r w:rsidRPr="001E3D8D">
              <w:rPr>
                <w:color w:val="000000"/>
                <w:szCs w:val="28"/>
              </w:rPr>
              <w:t>и жилыми помещениями, занимаемыми нанимателями данных помещений по договорам социального найма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 лица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57798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л.</w:t>
            </w:r>
            <w:r>
              <w:rPr>
                <w:color w:val="000000"/>
                <w:szCs w:val="28"/>
              </w:rPr>
              <w:t xml:space="preserve"> Коммунальная</w:t>
            </w:r>
            <w:r w:rsidRPr="001E3D8D">
              <w:rPr>
                <w:color w:val="000000"/>
                <w:szCs w:val="28"/>
              </w:rPr>
              <w:t>,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8</w:t>
            </w:r>
            <w:r w:rsidRPr="001E3D8D">
              <w:rPr>
                <w:color w:val="000000"/>
                <w:szCs w:val="28"/>
              </w:rPr>
              <w:t xml:space="preserve">;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понедельник, четверг: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17.30;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13.00;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</w:t>
            </w:r>
            <w:r>
              <w:rPr>
                <w:color w:val="000000"/>
                <w:szCs w:val="28"/>
              </w:rPr>
              <w:t>2) 22-95-86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Жилищный кодекс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28.06.2012 </w:t>
            </w:r>
          </w:p>
          <w:p w:rsidR="00581107" w:rsidRPr="001E3D8D" w:rsidRDefault="00581107" w:rsidP="00D40C55">
            <w:pPr>
              <w:tabs>
                <w:tab w:val="left" w:pos="3700"/>
              </w:tabs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1031 «Об утверждении административного  регламента предоставления  муниципальной услуги «Оформление согласия (отказа) на обмен муниципальными жилыми помещениями, занимаемыми нанимателями данных помещений по договорам социального найма»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3948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1-1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Признание гра</w:t>
            </w:r>
            <w:r w:rsidRPr="001E3D8D">
              <w:rPr>
                <w:color w:val="000000"/>
                <w:szCs w:val="28"/>
              </w:rPr>
              <w:t>ж</w:t>
            </w:r>
            <w:r w:rsidRPr="001E3D8D">
              <w:rPr>
                <w:color w:val="000000"/>
                <w:szCs w:val="28"/>
              </w:rPr>
              <w:t>дан малоимущ</w:t>
            </w:r>
            <w:r w:rsidRPr="001E3D8D">
              <w:rPr>
                <w:color w:val="000000"/>
                <w:szCs w:val="28"/>
              </w:rPr>
              <w:t>и</w:t>
            </w:r>
            <w:r w:rsidRPr="001E3D8D">
              <w:rPr>
                <w:color w:val="000000"/>
                <w:szCs w:val="28"/>
              </w:rPr>
              <w:t>ми в целях пр</w:t>
            </w:r>
            <w:r w:rsidRPr="001E3D8D">
              <w:rPr>
                <w:color w:val="000000"/>
                <w:szCs w:val="28"/>
              </w:rPr>
              <w:t>е</w:t>
            </w:r>
            <w:r w:rsidRPr="001E3D8D">
              <w:rPr>
                <w:color w:val="000000"/>
                <w:szCs w:val="28"/>
              </w:rPr>
              <w:t>доставления им по договорам социального найма жилых помещений м</w:t>
            </w:r>
            <w:r w:rsidRPr="001E3D8D">
              <w:rPr>
                <w:color w:val="000000"/>
                <w:szCs w:val="28"/>
              </w:rPr>
              <w:t>у</w:t>
            </w:r>
            <w:r w:rsidRPr="001E3D8D">
              <w:rPr>
                <w:color w:val="000000"/>
                <w:szCs w:val="28"/>
              </w:rPr>
              <w:t>ниципаль -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ного жилищного фо</w:t>
            </w:r>
            <w:r w:rsidRPr="001E3D8D">
              <w:rPr>
                <w:color w:val="000000"/>
                <w:szCs w:val="28"/>
              </w:rPr>
              <w:t>н</w:t>
            </w:r>
            <w:r w:rsidRPr="001E3D8D">
              <w:rPr>
                <w:color w:val="000000"/>
                <w:szCs w:val="28"/>
              </w:rPr>
              <w:t>да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лица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57798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57798">
              <w:rPr>
                <w:color w:val="000000"/>
                <w:szCs w:val="28"/>
              </w:rPr>
              <w:t>Департамент жилищно-коммунального хозяйства администрации города Липецка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л.</w:t>
            </w:r>
            <w:r>
              <w:rPr>
                <w:color w:val="000000"/>
                <w:szCs w:val="28"/>
              </w:rPr>
              <w:t xml:space="preserve"> Коммунальная</w:t>
            </w:r>
            <w:r w:rsidRPr="001E3D8D">
              <w:rPr>
                <w:color w:val="000000"/>
                <w:szCs w:val="28"/>
              </w:rPr>
              <w:t>,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8</w:t>
            </w:r>
            <w:r w:rsidRPr="001E3D8D">
              <w:rPr>
                <w:color w:val="000000"/>
                <w:szCs w:val="28"/>
              </w:rPr>
              <w:t xml:space="preserve">;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понедельник, четверг: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17.30;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12.12 -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13.00;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</w:t>
            </w:r>
            <w:r>
              <w:rPr>
                <w:color w:val="000000"/>
                <w:szCs w:val="28"/>
              </w:rPr>
              <w:t>2) 22-95-91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</w:t>
            </w:r>
            <w:r>
              <w:rPr>
                <w:color w:val="000000"/>
                <w:szCs w:val="28"/>
              </w:rPr>
              <w:t>2) 22-95-93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Жилищный </w:t>
            </w:r>
            <w:hyperlink r:id="rId23" w:history="1">
              <w:r w:rsidRPr="001E3D8D">
                <w:rPr>
                  <w:color w:val="000000"/>
                  <w:szCs w:val="28"/>
                </w:rPr>
                <w:t>кодекс</w:t>
              </w:r>
            </w:hyperlink>
            <w:r w:rsidRPr="001E3D8D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</w:t>
            </w:r>
            <w:hyperlink r:id="rId24" w:history="1">
              <w:r w:rsidRPr="001E3D8D">
                <w:rPr>
                  <w:color w:val="000000"/>
                  <w:szCs w:val="28"/>
                </w:rPr>
                <w:t>закон</w:t>
              </w:r>
            </w:hyperlink>
            <w:r w:rsidRPr="001E3D8D">
              <w:rPr>
                <w:color w:val="000000"/>
                <w:szCs w:val="28"/>
              </w:rPr>
              <w:t xml:space="preserve"> от 24.10.1997 № 134-ФЗ «О прожиточном миним</w:t>
            </w:r>
            <w:r w:rsidRPr="001E3D8D">
              <w:rPr>
                <w:color w:val="000000"/>
                <w:szCs w:val="28"/>
              </w:rPr>
              <w:t>у</w:t>
            </w:r>
            <w:r w:rsidRPr="001E3D8D">
              <w:rPr>
                <w:color w:val="000000"/>
                <w:szCs w:val="28"/>
              </w:rPr>
              <w:t xml:space="preserve">ме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25" w:history="1">
              <w:r w:rsidRPr="001E3D8D">
                <w:rPr>
                  <w:color w:val="000000"/>
                  <w:szCs w:val="28"/>
                </w:rPr>
                <w:t>Закон</w:t>
              </w:r>
            </w:hyperlink>
            <w:r w:rsidRPr="001E3D8D">
              <w:rPr>
                <w:color w:val="000000"/>
                <w:szCs w:val="28"/>
              </w:rPr>
              <w:t xml:space="preserve"> Липецкой области от 05.08.2005 № 208-ОЗ «О порядке пр</w:t>
            </w:r>
            <w:r w:rsidRPr="001E3D8D">
              <w:rPr>
                <w:color w:val="000000"/>
                <w:szCs w:val="28"/>
              </w:rPr>
              <w:t>и</w:t>
            </w:r>
            <w:r w:rsidRPr="001E3D8D">
              <w:rPr>
                <w:color w:val="000000"/>
                <w:szCs w:val="28"/>
              </w:rPr>
              <w:t>знания граждан малоимущими в ц</w:t>
            </w:r>
            <w:r w:rsidRPr="001E3D8D">
              <w:rPr>
                <w:color w:val="000000"/>
                <w:szCs w:val="28"/>
              </w:rPr>
              <w:t>е</w:t>
            </w:r>
            <w:r w:rsidRPr="001E3D8D">
              <w:rPr>
                <w:color w:val="000000"/>
                <w:szCs w:val="28"/>
              </w:rPr>
              <w:t>лях предоставления им по догов</w:t>
            </w:r>
            <w:r w:rsidRPr="001E3D8D">
              <w:rPr>
                <w:color w:val="000000"/>
                <w:szCs w:val="28"/>
              </w:rPr>
              <w:t>о</w:t>
            </w:r>
            <w:r w:rsidRPr="001E3D8D">
              <w:rPr>
                <w:color w:val="000000"/>
                <w:szCs w:val="28"/>
              </w:rPr>
              <w:t>рам социального найма жилых помещ</w:t>
            </w:r>
            <w:r w:rsidRPr="001E3D8D">
              <w:rPr>
                <w:color w:val="000000"/>
                <w:szCs w:val="28"/>
              </w:rPr>
              <w:t>е</w:t>
            </w:r>
            <w:r w:rsidRPr="001E3D8D">
              <w:rPr>
                <w:color w:val="000000"/>
                <w:szCs w:val="28"/>
              </w:rPr>
              <w:t>ний муниципального жили</w:t>
            </w:r>
            <w:r w:rsidRPr="001E3D8D">
              <w:rPr>
                <w:color w:val="000000"/>
                <w:szCs w:val="28"/>
              </w:rPr>
              <w:t>щ</w:t>
            </w:r>
            <w:r w:rsidRPr="001E3D8D">
              <w:rPr>
                <w:color w:val="000000"/>
                <w:szCs w:val="28"/>
              </w:rPr>
              <w:t>ного фонда»;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26" w:history="1">
              <w:r w:rsidRPr="001E3D8D">
                <w:rPr>
                  <w:color w:val="000000"/>
                  <w:szCs w:val="28"/>
                </w:rPr>
                <w:t>решение</w:t>
              </w:r>
            </w:hyperlink>
            <w:r w:rsidRPr="001E3D8D">
              <w:rPr>
                <w:color w:val="000000"/>
                <w:szCs w:val="28"/>
              </w:rPr>
              <w:t xml:space="preserve"> Липецкого городского С</w:t>
            </w:r>
            <w:r w:rsidRPr="001E3D8D">
              <w:rPr>
                <w:color w:val="000000"/>
                <w:szCs w:val="28"/>
              </w:rPr>
              <w:t>о</w:t>
            </w:r>
            <w:r w:rsidRPr="001E3D8D">
              <w:rPr>
                <w:color w:val="000000"/>
                <w:szCs w:val="28"/>
              </w:rPr>
              <w:t xml:space="preserve">вета депутатов от 29.03.2005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27 «О Положении «О порядке использов</w:t>
            </w:r>
            <w:r w:rsidRPr="001E3D8D">
              <w:rPr>
                <w:color w:val="000000"/>
                <w:szCs w:val="28"/>
              </w:rPr>
              <w:t>а</w:t>
            </w:r>
            <w:r w:rsidRPr="001E3D8D">
              <w:rPr>
                <w:color w:val="000000"/>
                <w:szCs w:val="28"/>
              </w:rPr>
              <w:t>ния муниципального жилищн</w:t>
            </w:r>
            <w:r w:rsidRPr="001E3D8D">
              <w:rPr>
                <w:color w:val="000000"/>
                <w:szCs w:val="28"/>
              </w:rPr>
              <w:t>о</w:t>
            </w:r>
            <w:r w:rsidRPr="001E3D8D">
              <w:rPr>
                <w:color w:val="000000"/>
                <w:szCs w:val="28"/>
              </w:rPr>
              <w:t>го фонда на территории города Липе</w:t>
            </w:r>
            <w:r w:rsidRPr="001E3D8D">
              <w:rPr>
                <w:color w:val="000000"/>
                <w:szCs w:val="28"/>
              </w:rPr>
              <w:t>ц</w:t>
            </w:r>
            <w:r w:rsidRPr="001E3D8D">
              <w:rPr>
                <w:color w:val="000000"/>
                <w:szCs w:val="28"/>
              </w:rPr>
              <w:t>ка»;</w:t>
            </w:r>
          </w:p>
          <w:p w:rsidR="00581107" w:rsidRPr="001E3D8D" w:rsidRDefault="00581107" w:rsidP="00D40C55">
            <w:pPr>
              <w:spacing w:after="24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постановление администрации г</w:t>
            </w:r>
            <w:r w:rsidRPr="001E3D8D">
              <w:rPr>
                <w:color w:val="000000"/>
                <w:szCs w:val="28"/>
              </w:rPr>
              <w:t>о</w:t>
            </w:r>
            <w:r w:rsidRPr="001E3D8D">
              <w:rPr>
                <w:color w:val="000000"/>
                <w:szCs w:val="28"/>
              </w:rPr>
              <w:t>рода Липецка от 28.06.2012      № 1034 «Об утверждении административн</w:t>
            </w:r>
            <w:r w:rsidRPr="001E3D8D">
              <w:rPr>
                <w:color w:val="000000"/>
                <w:szCs w:val="28"/>
              </w:rPr>
              <w:t>о</w:t>
            </w:r>
            <w:r w:rsidRPr="001E3D8D">
              <w:rPr>
                <w:color w:val="000000"/>
                <w:szCs w:val="28"/>
              </w:rPr>
              <w:t>го регламента предоставления м</w:t>
            </w:r>
            <w:r w:rsidRPr="001E3D8D">
              <w:rPr>
                <w:color w:val="000000"/>
                <w:szCs w:val="28"/>
              </w:rPr>
              <w:t>у</w:t>
            </w:r>
            <w:r w:rsidRPr="001E3D8D">
              <w:rPr>
                <w:color w:val="000000"/>
                <w:szCs w:val="28"/>
              </w:rPr>
              <w:t>ниципальной услуги «Признание граждан малоимущими в целях пр</w:t>
            </w:r>
            <w:r w:rsidRPr="001E3D8D">
              <w:rPr>
                <w:color w:val="000000"/>
                <w:szCs w:val="28"/>
              </w:rPr>
              <w:t>е</w:t>
            </w:r>
            <w:r w:rsidRPr="001E3D8D">
              <w:rPr>
                <w:color w:val="000000"/>
                <w:szCs w:val="28"/>
              </w:rPr>
              <w:t>доставления им по договорам соц</w:t>
            </w:r>
            <w:r w:rsidRPr="001E3D8D">
              <w:rPr>
                <w:color w:val="000000"/>
                <w:szCs w:val="28"/>
              </w:rPr>
              <w:t>и</w:t>
            </w:r>
            <w:r w:rsidRPr="001E3D8D">
              <w:rPr>
                <w:color w:val="000000"/>
                <w:szCs w:val="28"/>
              </w:rPr>
              <w:t>ального найма жилых помещ</w:t>
            </w:r>
            <w:r w:rsidRPr="001E3D8D">
              <w:rPr>
                <w:color w:val="000000"/>
                <w:szCs w:val="28"/>
              </w:rPr>
              <w:t>е</w:t>
            </w:r>
            <w:r w:rsidRPr="001E3D8D">
              <w:rPr>
                <w:color w:val="000000"/>
                <w:szCs w:val="28"/>
              </w:rPr>
              <w:t xml:space="preserve">ний муниципального жилищного фонда»                    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1-1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Прием заявлений и выдача документов о согласовании переустройства и (или) перепланировки жилого помещения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color w:val="000000"/>
                <w:szCs w:val="28"/>
              </w:rPr>
              <w:t xml:space="preserve"> -собственники жилого помещения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Департамент жилищно-коммунального хозяйства администрации города Липецка 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пл.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Коммунальная,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8; 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понедельник-четверг: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08.30 </w:t>
            </w:r>
            <w:r>
              <w:rPr>
                <w:color w:val="000000"/>
                <w:szCs w:val="28"/>
              </w:rPr>
              <w:t xml:space="preserve">– </w:t>
            </w:r>
            <w:r w:rsidRPr="001E3D8D">
              <w:rPr>
                <w:color w:val="000000"/>
                <w:szCs w:val="28"/>
              </w:rPr>
              <w:t>17.30; пятница: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– 16.30;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перерыв:</w:t>
            </w:r>
            <w:r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12.12-13.00;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22-95-26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Жилищный кодекс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29.06.2012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1059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1-1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Прием документов, а также выдача решений о переводе или об отказе в переводе жилого помещения в нежилое помещение  или нежилого помещения в жилое помещение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color w:val="000000"/>
                <w:szCs w:val="28"/>
              </w:rPr>
              <w:t xml:space="preserve"> - собственники жилого (нежилого) помещения,</w:t>
            </w:r>
            <w:r>
              <w:rPr>
                <w:szCs w:val="28"/>
              </w:rPr>
              <w:t xml:space="preserve"> подлежащего переводу в нежилое (жилое) помещение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Департамент жилищно-коммунального хозяйства администрации города Липецка 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пл.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Коммунальная,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8;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понедельник-четверг: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8.30</w:t>
            </w:r>
            <w:r>
              <w:rPr>
                <w:color w:val="000000"/>
                <w:szCs w:val="28"/>
              </w:rPr>
              <w:t xml:space="preserve"> – </w:t>
            </w:r>
            <w:r w:rsidRPr="001E3D8D">
              <w:rPr>
                <w:color w:val="000000"/>
                <w:szCs w:val="28"/>
              </w:rPr>
              <w:t>17.30; пятница: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</w:t>
            </w:r>
            <w:r>
              <w:rPr>
                <w:color w:val="000000"/>
                <w:szCs w:val="28"/>
              </w:rPr>
              <w:t xml:space="preserve"> – </w:t>
            </w:r>
            <w:r w:rsidRPr="001E3D8D">
              <w:rPr>
                <w:color w:val="000000"/>
                <w:szCs w:val="28"/>
              </w:rPr>
              <w:t>16.30;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перерыв: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12.12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-13.00;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22-95-26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Жилищный кодекс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29.06.2012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1058 «Об утверждении административного регламента предоставления муниципальной услуги «Прием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1-</w:t>
            </w:r>
            <w:r>
              <w:rPr>
                <w:color w:val="000000"/>
                <w:szCs w:val="28"/>
              </w:rPr>
              <w:t>15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предназначен-ных для сдачи в аренду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лица</w:t>
            </w:r>
            <w:r>
              <w:rPr>
                <w:color w:val="000000"/>
                <w:szCs w:val="28"/>
              </w:rPr>
              <w:t xml:space="preserve">, </w:t>
            </w:r>
            <w:r w:rsidRPr="001E3D8D">
              <w:rPr>
                <w:color w:val="000000"/>
                <w:szCs w:val="28"/>
              </w:rPr>
              <w:t>и</w:t>
            </w:r>
            <w:r>
              <w:rPr>
                <w:color w:val="000000"/>
                <w:szCs w:val="28"/>
              </w:rPr>
              <w:t>ндивиду-альные предприни-матели,</w:t>
            </w:r>
            <w:r w:rsidRPr="001E3D8D">
              <w:rPr>
                <w:color w:val="000000"/>
                <w:szCs w:val="28"/>
              </w:rPr>
              <w:t xml:space="preserve"> юридические лица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Управление имущественных и земельных отношений </w:t>
            </w:r>
            <w:r w:rsidRPr="001E3D8D">
              <w:rPr>
                <w:color w:val="000000"/>
                <w:szCs w:val="28"/>
              </w:rPr>
              <w:t>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пл. Театральная, д. 1</w:t>
            </w:r>
            <w:r>
              <w:rPr>
                <w:color w:val="000000"/>
                <w:szCs w:val="28"/>
              </w:rPr>
              <w:t>, каб. 226, 229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 – четверг: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  17.30;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пятница: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08.30 - </w:t>
            </w:r>
            <w:r w:rsidRPr="001E3D8D">
              <w:rPr>
                <w:color w:val="000000"/>
                <w:szCs w:val="28"/>
              </w:rPr>
              <w:t>16.30;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12.12-13.</w:t>
            </w:r>
            <w:r w:rsidRPr="001E3D8D">
              <w:rPr>
                <w:color w:val="000000"/>
                <w:szCs w:val="28"/>
              </w:rPr>
              <w:t>00;</w:t>
            </w: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23-91-78;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23-91-76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E3D8D">
              <w:rPr>
                <w:color w:val="000000"/>
                <w:sz w:val="28"/>
                <w:szCs w:val="28"/>
              </w:rPr>
              <w:t xml:space="preserve">Гражданский кодекс </w:t>
            </w:r>
            <w:r>
              <w:rPr>
                <w:color w:val="000000"/>
                <w:sz w:val="28"/>
                <w:szCs w:val="28"/>
              </w:rPr>
              <w:t>Российской Федерации</w:t>
            </w:r>
            <w:r w:rsidRPr="001E3D8D">
              <w:rPr>
                <w:color w:val="000000"/>
                <w:sz w:val="28"/>
                <w:szCs w:val="28"/>
              </w:rPr>
              <w:t xml:space="preserve">; </w:t>
            </w:r>
          </w:p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E3D8D">
              <w:rPr>
                <w:color w:val="000000"/>
                <w:sz w:val="28"/>
                <w:szCs w:val="28"/>
              </w:rPr>
              <w:t>Федеральный закон от 26.07.2006 № 135-ФЗ «О защите конкуренции»;</w:t>
            </w:r>
          </w:p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E3D8D">
              <w:rPr>
                <w:color w:val="000000"/>
                <w:sz w:val="28"/>
                <w:szCs w:val="28"/>
              </w:rPr>
              <w:t>постановление администрации города Липецка от 29.06.2012</w:t>
            </w:r>
          </w:p>
          <w:p w:rsidR="00581107" w:rsidRPr="006C12D3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E3D8D">
              <w:rPr>
                <w:color w:val="000000"/>
                <w:sz w:val="28"/>
                <w:szCs w:val="28"/>
              </w:rPr>
              <w:t>№ 1056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Предоставление выписок из реестра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го имущества управлением имущественных и земельных отношений администрации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 (за исключением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венных органов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венных внебюджет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ных фондов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местного самоуправ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ления) либо их уполномо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ченные представите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пл. Театральная,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д. 1;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четверг: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08.30 - 17.30;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пятница: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08.30 - 16.30;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перерыв: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12.12-13.00;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23-91-23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(4742) 23-92-63;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(4742) 23-92-73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Гражданский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06.10.2003 № 131-ФЗ «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экономического развития Российской 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дерации от 30.08.2011 № 424 «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ведения органами местного самоуправления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естров муниципального имущества»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Липецкого городского Совета депутатов от 20.09.20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120 «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О проекте Положения о порядке управления и распоряжения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собственностью города Липецка»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остановление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 от 21.11.2014 </w:t>
            </w:r>
          </w:p>
          <w:p w:rsidR="00581107" w:rsidRPr="000029D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2603 «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муниципальной услуги «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выписок из реестра муниципального имущества управлением имущественных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земельных отношений</w:t>
            </w:r>
            <w:r w:rsidRPr="000029D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го имущества в аренду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 (за исключением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венных органов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венных внебюджет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ных фондов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альных органов, органов местного самоуправ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ления) либо их уполномо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ченные представите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г. Липецк,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пл. Театральная, д. 1; каб. 226, 229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- четверг: 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08.30 - 17.30;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пятница: 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08.30 - 16.30;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перерыв: 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(4742) 23-91-78;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(4742) 23-91-76;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(4742) 23-91-77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Гражданский </w:t>
            </w:r>
            <w:r w:rsidRPr="006C12D3">
              <w:rPr>
                <w:rFonts w:ascii="Times New Roman" w:hAnsi="Times New Roman" w:cs="Times New Roman"/>
                <w:sz w:val="28"/>
                <w:szCs w:val="28"/>
              </w:rPr>
              <w:t>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6C12D3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C12D3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Федеральной антимо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нопольной службы от 10.02.2010 № 67 «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 торгов в форме конкурса»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C12D3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 xml:space="preserve">Липецкого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депутатов от 01.11.2005 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158 «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О Положении о сде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лках с муниципальным имуществом»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C12D3">
              <w:rPr>
                <w:rFonts w:ascii="Times New Roman" w:hAnsi="Times New Roman" w:cs="Times New Roman"/>
                <w:sz w:val="28"/>
                <w:szCs w:val="28"/>
              </w:rPr>
              <w:t>остановление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города Липецка от 10.06.2015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999 «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муниципальной услуги «</w:t>
            </w:r>
            <w:r w:rsidRPr="00F96091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муниципального имущества в 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107" w:rsidRPr="00F9609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1-18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Выдача разрешения на право организа-ции розничного рынка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Юридичес-кие лица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>либо их представи-тели с надлежаще оформлен-ными полномочи-ями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Управление потребительс-кого рынка </w:t>
            </w:r>
            <w:r w:rsidRPr="001E3D8D">
              <w:rPr>
                <w:color w:val="000000"/>
                <w:szCs w:val="28"/>
              </w:rPr>
              <w:t>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07A1C">
              <w:rPr>
                <w:color w:val="000000"/>
                <w:szCs w:val="28"/>
              </w:rPr>
              <w:t xml:space="preserve">г. Липецк, </w:t>
            </w:r>
          </w:p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 xml:space="preserve"> ул.Советская, </w:t>
            </w:r>
          </w:p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>д. 1; каб. 4;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 xml:space="preserve">понедельник - четверг: </w:t>
            </w:r>
          </w:p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>8.30 - 17.30,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 xml:space="preserve">пятница: </w:t>
            </w:r>
          </w:p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>8.30 - 16.30;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 xml:space="preserve">перерыв: </w:t>
            </w:r>
          </w:p>
          <w:p w:rsidR="00581107" w:rsidRPr="00507A1C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07A1C">
              <w:rPr>
                <w:szCs w:val="28"/>
              </w:rPr>
              <w:t>12.12 - 13.00;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07A1C">
              <w:rPr>
                <w:szCs w:val="28"/>
              </w:rPr>
              <w:t>(4742) 23-91-39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08.06.2012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858 «Об утверждении административного регламента предоставле-ния муниципальной услуги «Выдача разрешения на право организации розничного рынка» 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1-19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Выдача архивных справок, архивных выписок и архивных копий документов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Физические и юридические лица</w:t>
            </w:r>
            <w:r>
              <w:rPr>
                <w:szCs w:val="28"/>
              </w:rPr>
              <w:t xml:space="preserve"> (за исключением государст-венных органов и их территори-альных органов, органов государст-венных внебюджет-ных фондов и их террито- риальных органов, органов местного самоуправ-ления) либо их уполномо-ченные представи-тели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Архивное управление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Советская,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5,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23-97-18, (</w:t>
            </w:r>
            <w:r>
              <w:rPr>
                <w:color w:val="000000"/>
                <w:szCs w:val="28"/>
              </w:rPr>
              <w:t>4742) 23-97-14, (4742) 23-97-28;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пр. Мира,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15</w:t>
            </w:r>
            <w:r>
              <w:rPr>
                <w:color w:val="000000"/>
                <w:szCs w:val="28"/>
              </w:rPr>
              <w:t>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</w:t>
            </w:r>
            <w:r>
              <w:rPr>
                <w:color w:val="000000"/>
                <w:szCs w:val="28"/>
              </w:rPr>
              <w:t>4742) 43-66-27, (4742) 43-29-43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пр-т Победы,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103,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</w:t>
            </w:r>
            <w:r>
              <w:rPr>
                <w:color w:val="000000"/>
                <w:szCs w:val="28"/>
              </w:rPr>
              <w:t xml:space="preserve"> 73-51-30;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понедельник – четверг: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08.30 -17.30,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пятница: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08.30 -  16.30;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1E3D8D">
              <w:rPr>
                <w:color w:val="000000"/>
                <w:szCs w:val="28"/>
              </w:rPr>
              <w:t>12.12 – 13.00;</w:t>
            </w:r>
            <w:r>
              <w:rPr>
                <w:szCs w:val="28"/>
              </w:rPr>
              <w:t xml:space="preserve"> 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д. 25,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48-39-01,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08.00 - 18.00,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08.00 - 20.00,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4F5EA7">
              <w:rPr>
                <w:szCs w:val="28"/>
              </w:rPr>
              <w:t>0</w:t>
            </w:r>
            <w:r>
              <w:rPr>
                <w:szCs w:val="28"/>
              </w:rPr>
              <w:t>8.00 - 14</w:t>
            </w:r>
            <w:r w:rsidRPr="004F5EA7">
              <w:rPr>
                <w:szCs w:val="28"/>
              </w:rPr>
              <w:t>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22.10.2004 № 125-ФЗ «Об архивном деле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приказ Министерства культуры и массовых коммуникаций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 xml:space="preserve"> от 1</w:t>
            </w:r>
            <w:r>
              <w:rPr>
                <w:color w:val="000000"/>
                <w:szCs w:val="28"/>
              </w:rPr>
              <w:t>8.01.2007 № 19 «Об утверждении П</w:t>
            </w:r>
            <w:r w:rsidRPr="001E3D8D">
              <w:rPr>
                <w:color w:val="000000"/>
                <w:szCs w:val="28"/>
              </w:rPr>
              <w:t xml:space="preserve">равил организации, хранения, комплектования, учета и использования документов Архивного Фонда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 xml:space="preserve"> и других архивных документов в государственных  и муниципальных архивах, музеях и библио</w:t>
            </w:r>
            <w:r>
              <w:rPr>
                <w:color w:val="000000"/>
                <w:szCs w:val="28"/>
              </w:rPr>
              <w:t>теках, организациях Российской а</w:t>
            </w:r>
            <w:r w:rsidRPr="001E3D8D">
              <w:rPr>
                <w:color w:val="000000"/>
                <w:szCs w:val="28"/>
              </w:rPr>
              <w:t>кадемии наук»;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04.09.2013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2081 «Об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1-20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Выдача выписки из похозяйствен-ной книги на территории Левобережного округа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собственни-ками, пользовате-лями земельных участков, расположен-ных на территории Левобереж-ного округа города Липецка и предостав-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ленных им для ведения личного подсобного хозяйства, члены личного под- собного хозяйства,  их уполномо- 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Левобережным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пр-кт Мира,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30, каб. 2-8,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43-17-20, 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10.00 – 17.00, перерыв: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0A0B3E">
              <w:rPr>
                <w:color w:val="000000"/>
                <w:szCs w:val="28"/>
              </w:rPr>
              <w:t xml:space="preserve">12.12 – 13.00, </w:t>
            </w:r>
            <w:r>
              <w:rPr>
                <w:szCs w:val="28"/>
              </w:rPr>
              <w:t>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д. 25,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48-39-01,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08.00 - 18.00,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08.00 - 20.00,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4F5EA7">
              <w:rPr>
                <w:szCs w:val="28"/>
              </w:rPr>
              <w:t>0</w:t>
            </w:r>
            <w:r>
              <w:rPr>
                <w:szCs w:val="28"/>
              </w:rPr>
              <w:t>8.00 - 14</w:t>
            </w:r>
            <w:r w:rsidRPr="004F5EA7">
              <w:rPr>
                <w:szCs w:val="28"/>
              </w:rPr>
              <w:t>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Гражданский 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 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07.07.2003 № 112-ФЗ «О личном подсобном хозяйстве»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постановление администрации города Липецка от 25.11.2016      № 2130 </w:t>
            </w:r>
            <w:r>
              <w:rPr>
                <w:szCs w:val="28"/>
              </w:rPr>
              <w:t xml:space="preserve"> «</w:t>
            </w:r>
            <w:r w:rsidRPr="000A0B3E">
              <w:rPr>
                <w:szCs w:val="28"/>
              </w:rPr>
              <w:t>Об утверждении административного регламента предо</w:t>
            </w:r>
            <w:r>
              <w:rPr>
                <w:szCs w:val="28"/>
              </w:rPr>
              <w:t>ставления муниципальной услуги «</w:t>
            </w:r>
            <w:r w:rsidRPr="000A0B3E">
              <w:rPr>
                <w:szCs w:val="28"/>
              </w:rPr>
              <w:t>Выдача выписки из похозяйственной книги на территории Левобережного округа города Липецка</w:t>
            </w:r>
            <w:r>
              <w:rPr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1-21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Выдача выписки из похозяйствен-ной книги на территории Октябрьского округа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собственни-ками, пользовате-лями земельных участков, расположен-ных на территории Октябрьского округа города Липецка и предостав-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ленных им для ведения личного подсобного хозяйства, члены личного под- собного хозяйства,  их уполномо- 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Октябрьским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ул. Советская,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68,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55-60-90, (4742) 22-13-30,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17.00, перерыв: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0A0B3E">
              <w:rPr>
                <w:color w:val="000000"/>
                <w:szCs w:val="28"/>
              </w:rPr>
              <w:t>12.12 – 13.00</w:t>
            </w:r>
            <w:r>
              <w:rPr>
                <w:color w:val="000000"/>
                <w:szCs w:val="28"/>
              </w:rPr>
              <w:t>;</w:t>
            </w:r>
            <w:r>
              <w:rPr>
                <w:szCs w:val="28"/>
              </w:rPr>
              <w:t xml:space="preserve"> 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д. 25,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48-39-01,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08.00 - 18.00,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08.00 - 20.00,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4F5EA7">
              <w:rPr>
                <w:szCs w:val="28"/>
              </w:rPr>
              <w:t>0</w:t>
            </w:r>
            <w:r>
              <w:rPr>
                <w:szCs w:val="28"/>
              </w:rPr>
              <w:t>8.00 - 14</w:t>
            </w:r>
            <w:r w:rsidRPr="004F5EA7">
              <w:rPr>
                <w:szCs w:val="28"/>
              </w:rPr>
              <w:t>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Гражданский 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 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07.07.2003 № 112-ФЗ «О личном подсобном хозяйстве»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постановление администрации города Липецка от 14.12.2016      № 2259 </w:t>
            </w:r>
            <w:r>
              <w:rPr>
                <w:szCs w:val="28"/>
              </w:rPr>
              <w:t xml:space="preserve"> «</w:t>
            </w:r>
            <w:r w:rsidRPr="000A0B3E">
              <w:rPr>
                <w:szCs w:val="28"/>
              </w:rPr>
              <w:t>Об утверждении административного регламента предо</w:t>
            </w:r>
            <w:r>
              <w:rPr>
                <w:szCs w:val="28"/>
              </w:rPr>
              <w:t>ставления муниципальной услуги «</w:t>
            </w:r>
            <w:r w:rsidRPr="000A0B3E">
              <w:rPr>
                <w:szCs w:val="28"/>
              </w:rPr>
              <w:t xml:space="preserve">Выдача выписки из похозяйственной книги на территории </w:t>
            </w:r>
            <w:r>
              <w:rPr>
                <w:szCs w:val="28"/>
              </w:rPr>
              <w:t>Октябрьск</w:t>
            </w:r>
            <w:r w:rsidRPr="000A0B3E">
              <w:rPr>
                <w:szCs w:val="28"/>
              </w:rPr>
              <w:t>ого округа города Липецка</w:t>
            </w:r>
            <w:r>
              <w:rPr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1-22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Выдача выписки из похозяйствен-ной книги на территории Правобережно-го округа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собственни-ками, пользовате-лями земельных участков, расположен-ных на территории Правобереж-ного округа города Липецка и предостав-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ленных им для ведения личного подсобного хозяйства, члены личного под- собного хозяйства,  их уполномо- 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ул. Интернацио-нальная, д. 29, </w:t>
            </w:r>
            <w:r w:rsidRPr="00444132">
              <w:rPr>
                <w:szCs w:val="28"/>
              </w:rPr>
              <w:t>(4742)</w:t>
            </w:r>
            <w:r>
              <w:rPr>
                <w:szCs w:val="28"/>
              </w:rPr>
              <w:t xml:space="preserve"> 27-25-22, понедельник, среда: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09.00 – 17.00, </w:t>
            </w: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 w:rsidRPr="000A0B3E">
              <w:rPr>
                <w:color w:val="000000"/>
                <w:szCs w:val="28"/>
              </w:rPr>
              <w:t>12.12 – 13.00</w:t>
            </w:r>
            <w:r>
              <w:rPr>
                <w:color w:val="000000"/>
                <w:szCs w:val="28"/>
              </w:rPr>
              <w:t>;</w:t>
            </w:r>
            <w:r>
              <w:rPr>
                <w:szCs w:val="28"/>
              </w:rPr>
              <w:t xml:space="preserve"> 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д. 25,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48-39-01,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08.00 - 18.00,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08.00 - 20.00,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4F5EA7">
              <w:rPr>
                <w:szCs w:val="28"/>
              </w:rPr>
              <w:t>0</w:t>
            </w:r>
            <w:r>
              <w:rPr>
                <w:szCs w:val="28"/>
              </w:rPr>
              <w:t>8.00 - 14</w:t>
            </w:r>
            <w:r w:rsidRPr="004F5EA7">
              <w:rPr>
                <w:szCs w:val="28"/>
              </w:rPr>
              <w:t>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Гражданский 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 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07.07.2003 № 112-ФЗ «О личном подсобном хозяйстве»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постановление администрации города Липецка от 02.02.2017      № 101 </w:t>
            </w:r>
            <w:r>
              <w:rPr>
                <w:szCs w:val="28"/>
              </w:rPr>
              <w:t xml:space="preserve"> «</w:t>
            </w:r>
            <w:r w:rsidRPr="000A0B3E">
              <w:rPr>
                <w:szCs w:val="28"/>
              </w:rPr>
              <w:t>Об утверждении административного регламента предо</w:t>
            </w:r>
            <w:r>
              <w:rPr>
                <w:szCs w:val="28"/>
              </w:rPr>
              <w:t>ставления муниципальной услуги «</w:t>
            </w:r>
            <w:r w:rsidRPr="000A0B3E">
              <w:rPr>
                <w:szCs w:val="28"/>
              </w:rPr>
              <w:t xml:space="preserve">Выдача выписки из похозяйственной книги на территории </w:t>
            </w:r>
            <w:r>
              <w:rPr>
                <w:szCs w:val="28"/>
              </w:rPr>
              <w:t>Правобережн</w:t>
            </w:r>
            <w:r w:rsidRPr="000A0B3E">
              <w:rPr>
                <w:szCs w:val="28"/>
              </w:rPr>
              <w:t>ого округа города Липецка</w:t>
            </w:r>
            <w:r>
              <w:rPr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1-23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Выдача выписки из похозяйствен-ной книги на территории Советского округа города Липецка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собственни-ками, пользовате-лями земельных участков, расположен-ных на территории Советского округа города Липецка и предостав-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ленных им для ведения личного подсобного хозяйства, члены личного под- собного хозяйства,  их уполномо- 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Советским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ул. Космонавтов, 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56а, каб. 208,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17.00, 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Default="00581107" w:rsidP="00D40C55">
            <w:pPr>
              <w:keepLines/>
              <w:rPr>
                <w:szCs w:val="28"/>
              </w:rPr>
            </w:pPr>
            <w:r>
              <w:rPr>
                <w:color w:val="000000"/>
                <w:szCs w:val="28"/>
              </w:rPr>
              <w:t>(4742) 30-94-85;</w:t>
            </w:r>
            <w:r>
              <w:rPr>
                <w:szCs w:val="28"/>
              </w:rPr>
              <w:t xml:space="preserve"> ОБУ «УМФЦ Липецкой области»: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пл. Победы,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6а,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25-77-25;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Теперика,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38-83-90;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ул. Кривенкова,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д. 11а,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(4742) 72-72-76;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д. 25, 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48-39-01,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, пятница: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08.00 - 18.00,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08.00 - 20.00,</w:t>
            </w:r>
          </w:p>
          <w:p w:rsidR="00581107" w:rsidRPr="00444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2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C3448C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F5EA7">
              <w:rPr>
                <w:szCs w:val="28"/>
              </w:rPr>
              <w:t>0</w:t>
            </w:r>
            <w:r>
              <w:rPr>
                <w:szCs w:val="28"/>
              </w:rPr>
              <w:t>8.00 - 14</w:t>
            </w:r>
            <w:r w:rsidRPr="004F5EA7">
              <w:rPr>
                <w:szCs w:val="28"/>
              </w:rPr>
              <w:t>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Гражданский 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 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07.07.2003 № 112-ФЗ «О личном подсобном хозяйстве»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0A0B3E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</w:t>
            </w:r>
            <w:r w:rsidRPr="000A0B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постановление администрации города Липецка от 19.12.2016      № 2311 </w:t>
            </w:r>
            <w:r>
              <w:rPr>
                <w:szCs w:val="28"/>
              </w:rPr>
              <w:t xml:space="preserve"> «</w:t>
            </w:r>
            <w:r w:rsidRPr="000A0B3E">
              <w:rPr>
                <w:szCs w:val="28"/>
              </w:rPr>
              <w:t>Об утверждении административного регламента предо</w:t>
            </w:r>
            <w:r>
              <w:rPr>
                <w:szCs w:val="28"/>
              </w:rPr>
              <w:t>ставления муниципальной услуги «</w:t>
            </w:r>
            <w:r w:rsidRPr="000A0B3E">
              <w:rPr>
                <w:szCs w:val="28"/>
              </w:rPr>
              <w:t xml:space="preserve">Выдача выписки из похозяйственной книги на территории </w:t>
            </w:r>
            <w:r>
              <w:rPr>
                <w:szCs w:val="28"/>
              </w:rPr>
              <w:t>Советск</w:t>
            </w:r>
            <w:r w:rsidRPr="000A0B3E">
              <w:rPr>
                <w:szCs w:val="28"/>
              </w:rPr>
              <w:t>ого округа города Липецка</w:t>
            </w:r>
            <w:r>
              <w:rPr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1-24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Левобережного округа города Липецка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 индивиду-альных жилых домов и/или зарегистри-рованные по месту жительства или месту пребывания в индивиду-альных жилых домах на территории Левобереж-ного округа города Липецка; физические лица, имеющие право претендовать на получение наследства в связи со смертью лиц, являющихся собственни-ками индивиду-альных жилых домов и/или зарегистри-рованных по месту жительства или месту пребывания в индивиду-альных жилых домах на территории Левобереж-ного округа города Липецка; их уполномо-ченные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Левобережным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пр-кт Мира,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30,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43-17-20, понедельник, среда: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17.00, 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Pr="00C6102B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C6102B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1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Моршанская,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1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4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(4742) 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-96-85</w:t>
            </w:r>
            <w:r w:rsidRPr="00E84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понедельник,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17.00, 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Писарева Д., д.1,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4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(4742) 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-86-94</w:t>
            </w:r>
            <w:r w:rsidRPr="00E84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понедельник,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17.00, перерыв: </w:t>
            </w:r>
          </w:p>
          <w:p w:rsidR="00581107" w:rsidRPr="00E84FD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Гражданский </w:t>
            </w:r>
            <w:hyperlink r:id="rId27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      <w:r w:rsidRPr="00E84FDE">
                <w:rPr>
                  <w:szCs w:val="28"/>
                </w:rPr>
                <w:t>кодекс</w:t>
              </w:r>
            </w:hyperlink>
            <w:r w:rsidRPr="00E84FDE">
              <w:rPr>
                <w:szCs w:val="28"/>
              </w:rPr>
              <w:t xml:space="preserve"> Российской Федерации; Жилищный кодекс Российской Федерации; </w:t>
            </w:r>
            <w:hyperlink r:id="rId28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РФ от 25.06.1993 </w:t>
            </w:r>
          </w:p>
          <w:p w:rsidR="00581107" w:rsidRPr="00E84FDE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№ 5242-1 «О праве граждан Российской Федерации на свободу передвижения, выбор места пребывания и жительства в пределах РФ»; Федеральный </w:t>
            </w:r>
            <w:hyperlink r:id="rId29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от 06.10.2003 №</w:t>
            </w:r>
            <w:r>
              <w:rPr>
                <w:szCs w:val="28"/>
              </w:rPr>
              <w:t xml:space="preserve"> </w:t>
            </w:r>
            <w:r w:rsidRPr="00E84FDE">
              <w:rPr>
                <w:szCs w:val="28"/>
              </w:rPr>
              <w:t>131-ФЗ «Об общих принципах организации местного самоуправления в РФ»; постановление администрации города</w:t>
            </w:r>
          </w:p>
          <w:p w:rsidR="00581107" w:rsidRDefault="00581107" w:rsidP="00D40C55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E84FDE">
              <w:rPr>
                <w:sz w:val="28"/>
                <w:szCs w:val="28"/>
              </w:rPr>
              <w:t>Липецка от 08.11.2016</w:t>
            </w:r>
          </w:p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Cs w:val="28"/>
              </w:rPr>
            </w:pPr>
            <w:r w:rsidRPr="00E84FDE">
              <w:rPr>
                <w:sz w:val="28"/>
                <w:szCs w:val="28"/>
              </w:rPr>
              <w:t>№ 1998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Левобережного округа 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1-25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 индивиду-альных жилых домов и/или зарегистри-рованные по месту жительства или месту пребывания в индивиду-альных жилых домах, расположен-ных  на территории Октябрьского округа города Липецка; физические лица, имеющие право претендовать на получение наследства в связи со смертью лиц, являющихся собственни-ками индивиду-альных жилых домов и/или зарегистри-рованных по месту жительства или месту пребывания в индивиду-альных жилых домах, расположен-ных  на территории Октябрьского округа города Липецка; их уполномо-ченные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Октябрьским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ул. Советская,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68,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55-60-90, (4742) 22-13-30,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понедельник, среда: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09.00 – 15.00,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 Липецк, ул. Коммунисти-ческая, д. 3,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45-57-38,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вторник,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16.00, 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Гражданский </w:t>
            </w:r>
            <w:hyperlink r:id="rId30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      <w:r w:rsidRPr="00E84FDE">
                <w:rPr>
                  <w:szCs w:val="28"/>
                </w:rPr>
                <w:t>кодекс</w:t>
              </w:r>
            </w:hyperlink>
            <w:r w:rsidRPr="00E84FDE">
              <w:rPr>
                <w:szCs w:val="28"/>
              </w:rPr>
              <w:t xml:space="preserve"> Российской Федерации; Жилищный кодекс Российской Федерации; </w:t>
            </w:r>
            <w:hyperlink r:id="rId31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РФ от 25.06.1993 </w:t>
            </w:r>
          </w:p>
          <w:p w:rsidR="00581107" w:rsidRPr="00E84FDE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№ 5242-1 «О праве граждан Российской Федерации на свободу передвижения, выбор места пребывания и жительства в пределах РФ»; Федеральный </w:t>
            </w:r>
            <w:hyperlink r:id="rId32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от 06.10.2003 №</w:t>
            </w:r>
            <w:r>
              <w:rPr>
                <w:szCs w:val="28"/>
              </w:rPr>
              <w:t xml:space="preserve"> </w:t>
            </w:r>
            <w:r w:rsidRPr="00E84FDE">
              <w:rPr>
                <w:szCs w:val="28"/>
              </w:rPr>
              <w:t>131-ФЗ «Об общих принципах организации местного самоуправления в РФ»; постановление администрации города</w:t>
            </w:r>
          </w:p>
          <w:p w:rsidR="00581107" w:rsidRDefault="00581107" w:rsidP="00D40C55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Липецка от 07.12</w:t>
            </w:r>
            <w:r w:rsidRPr="00E84FDE">
              <w:rPr>
                <w:sz w:val="28"/>
                <w:szCs w:val="28"/>
              </w:rPr>
              <w:t>.2016</w:t>
            </w:r>
          </w:p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Cs w:val="28"/>
              </w:rPr>
            </w:pPr>
            <w:r>
              <w:rPr>
                <w:sz w:val="28"/>
                <w:szCs w:val="28"/>
              </w:rPr>
              <w:t>№ 21</w:t>
            </w:r>
            <w:r w:rsidRPr="00E84FDE">
              <w:rPr>
                <w:sz w:val="28"/>
                <w:szCs w:val="28"/>
              </w:rPr>
              <w:t>98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</w:t>
            </w:r>
            <w:r>
              <w:rPr>
                <w:sz w:val="28"/>
                <w:szCs w:val="28"/>
              </w:rPr>
              <w:t>й книги на территории Октябрьск</w:t>
            </w:r>
            <w:r w:rsidRPr="00E84FDE">
              <w:rPr>
                <w:sz w:val="28"/>
                <w:szCs w:val="28"/>
              </w:rPr>
              <w:t>ого округа 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1-26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Правобереж-ного округа города Липецка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 индивиду-альных жилых домов и/или зарегистри-рованные по месту жительства или месту пребывания в индивиду-альных жилых домах, расположен-ных  на территории Правобереж-ного округа города Липецка; физические лица, имеющие право претендовать на получение наследства в связи со смертью лиц, являющихся собственни-ками индивиду-альных жилых домов и/или зарегистри-рованных по месту жительства или месту пребывания в индивиду-альных жилых домах, расположен-ных на территории Правобереж-ного округа города Липецка; их уполномо-ченные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5405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B54057">
              <w:rPr>
                <w:color w:val="000000"/>
                <w:szCs w:val="28"/>
              </w:rPr>
              <w:t>Управление Правобереж-ным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ул. Интернацио-нальная, д. 29, </w:t>
            </w:r>
            <w:r w:rsidRPr="00444132">
              <w:rPr>
                <w:szCs w:val="28"/>
              </w:rPr>
              <w:t>(4742)</w:t>
            </w:r>
            <w:r>
              <w:rPr>
                <w:szCs w:val="28"/>
              </w:rPr>
              <w:t xml:space="preserve"> 27-25-22, понедельник, среда: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08.30 – 17.30, </w:t>
            </w: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0A00C5">
              <w:rPr>
                <w:color w:val="000000"/>
                <w:szCs w:val="28"/>
              </w:rPr>
              <w:t xml:space="preserve">г. Липецк, ул. </w:t>
            </w:r>
            <w:r>
              <w:rPr>
                <w:color w:val="000000"/>
                <w:szCs w:val="28"/>
              </w:rPr>
              <w:t>Кутузова, д</w:t>
            </w:r>
            <w:r w:rsidRPr="000A00C5">
              <w:rPr>
                <w:color w:val="000000"/>
                <w:szCs w:val="28"/>
              </w:rPr>
              <w:t>. 1,</w:t>
            </w:r>
            <w:r>
              <w:rPr>
                <w:i/>
                <w:color w:val="000000"/>
                <w:szCs w:val="28"/>
              </w:rPr>
              <w:t xml:space="preserve"> </w:t>
            </w:r>
            <w:r w:rsidRPr="00444132">
              <w:rPr>
                <w:szCs w:val="28"/>
              </w:rPr>
              <w:t>(4742)</w:t>
            </w:r>
            <w:r>
              <w:rPr>
                <w:szCs w:val="28"/>
              </w:rPr>
              <w:t xml:space="preserve"> 55-72-88,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понедельник, среда: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08.30 – 17.30, </w:t>
            </w:r>
            <w:r>
              <w:rPr>
                <w:color w:val="000000"/>
                <w:szCs w:val="28"/>
              </w:rPr>
              <w:t xml:space="preserve">перерыв: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12.12 – 13.00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г. Липецк, жилой район Сселки, ул. Ленина, д. 178а, (4742) 49-11-27 вторник: </w:t>
            </w:r>
          </w:p>
          <w:p w:rsidR="00581107" w:rsidRPr="00BD1395" w:rsidRDefault="00581107" w:rsidP="00D40C55">
            <w:pPr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  <w:r>
              <w:rPr>
                <w:szCs w:val="28"/>
              </w:rPr>
              <w:t>08.30 – 12.00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064023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064023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64023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064023">
              <w:rPr>
                <w:szCs w:val="28"/>
              </w:rPr>
              <w:t xml:space="preserve">Гражданский </w:t>
            </w:r>
            <w:hyperlink r:id="rId33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      <w:r w:rsidRPr="00064023">
                <w:rPr>
                  <w:szCs w:val="28"/>
                </w:rPr>
                <w:t>кодекс</w:t>
              </w:r>
            </w:hyperlink>
            <w:r w:rsidRPr="00064023">
              <w:rPr>
                <w:szCs w:val="28"/>
              </w:rPr>
              <w:t xml:space="preserve"> Российской Федерации; Жилищный кодекс Российской Федерации; </w:t>
            </w:r>
            <w:hyperlink r:id="rId34" w:history="1">
              <w:r w:rsidRPr="00064023">
                <w:rPr>
                  <w:szCs w:val="28"/>
                </w:rPr>
                <w:t>Закон</w:t>
              </w:r>
            </w:hyperlink>
            <w:r w:rsidRPr="00064023">
              <w:rPr>
                <w:szCs w:val="28"/>
              </w:rPr>
              <w:t xml:space="preserve"> РФ от 25.06.1993 </w:t>
            </w:r>
          </w:p>
          <w:p w:rsidR="00581107" w:rsidRPr="00064023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064023">
              <w:rPr>
                <w:szCs w:val="28"/>
              </w:rPr>
              <w:t xml:space="preserve">№ 5242-1 «О праве граждан Российской Федерации на свободу передвижения, выбор места пребывания и жительства в пределах РФ»; Федеральный </w:t>
            </w:r>
            <w:hyperlink r:id="rId35" w:history="1">
              <w:r w:rsidRPr="00064023">
                <w:rPr>
                  <w:szCs w:val="28"/>
                </w:rPr>
                <w:t>закон</w:t>
              </w:r>
            </w:hyperlink>
            <w:r w:rsidRPr="00064023">
              <w:rPr>
                <w:szCs w:val="28"/>
              </w:rPr>
              <w:t xml:space="preserve"> от 06.10.2003 № 131-ФЗ «Об общих принципах организации местного самоуправления в РФ»; постановление администрации города</w:t>
            </w:r>
          </w:p>
          <w:p w:rsidR="00581107" w:rsidRPr="00064023" w:rsidRDefault="00581107" w:rsidP="00D40C55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064023">
              <w:rPr>
                <w:sz w:val="28"/>
                <w:szCs w:val="28"/>
              </w:rPr>
              <w:t>Липецка от 02.02.2017</w:t>
            </w:r>
          </w:p>
          <w:p w:rsidR="00581107" w:rsidRPr="00BD1395" w:rsidRDefault="00581107" w:rsidP="00D40C55">
            <w:pPr>
              <w:pStyle w:val="NormalWeb"/>
              <w:spacing w:before="0" w:beforeAutospacing="0" w:after="0" w:afterAutospacing="0"/>
              <w:rPr>
                <w:i/>
                <w:color w:val="000000"/>
                <w:szCs w:val="28"/>
              </w:rPr>
            </w:pPr>
            <w:r w:rsidRPr="00064023">
              <w:rPr>
                <w:sz w:val="28"/>
                <w:szCs w:val="28"/>
              </w:rPr>
              <w:t>№ 102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Правобежного округа</w:t>
            </w:r>
            <w:r w:rsidRPr="00BD1395">
              <w:rPr>
                <w:i/>
                <w:sz w:val="28"/>
                <w:szCs w:val="28"/>
              </w:rPr>
              <w:t xml:space="preserve"> </w:t>
            </w:r>
            <w:r w:rsidRPr="00064023">
              <w:rPr>
                <w:sz w:val="28"/>
                <w:szCs w:val="28"/>
              </w:rPr>
              <w:t>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1-27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Советского округа города Липецка </w:t>
            </w:r>
          </w:p>
        </w:tc>
        <w:tc>
          <w:tcPr>
            <w:tcW w:w="1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Физические лица, являющиеся собственни-ками индивиду-альных жилых домов и/или зарегистри-рованные по месту жительства или месту пребывания в индивиду-альных жилых домах на территории Советского округа города Липецка; физические лица, имеющие право претендовать на получение наследства в связи со смертью лиц, являющихся собственни-ками индивиду-альных жилых домов и/или зарегистри-рованных по месту жительства или месту пребывания в индивиду-альных жилых домах на территории Советского округа города Липецка; их уполномо-ченные представите-ли</w:t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Управление Советским округом администрации города Липецка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г. Липецк, ул. Космонавтов, 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56а, каб. 208,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понедельник, четверг: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09.00 – 12.00, вторник: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13.00 – 17.00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30-94-85</w:t>
            </w:r>
          </w:p>
        </w:tc>
        <w:tc>
          <w:tcPr>
            <w:tcW w:w="161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Гражданский </w:t>
            </w:r>
            <w:hyperlink r:id="rId36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      <w:r w:rsidRPr="00E84FDE">
                <w:rPr>
                  <w:szCs w:val="28"/>
                </w:rPr>
                <w:t>кодекс</w:t>
              </w:r>
            </w:hyperlink>
            <w:r w:rsidRPr="00E84FDE">
              <w:rPr>
                <w:szCs w:val="28"/>
              </w:rPr>
              <w:t xml:space="preserve"> Российской Федерации; Жилищный кодекс Российской Федерации; </w:t>
            </w:r>
            <w:hyperlink r:id="rId37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РФ от 25.06.1993 </w:t>
            </w:r>
          </w:p>
          <w:p w:rsidR="00581107" w:rsidRPr="00E84FDE" w:rsidRDefault="00581107" w:rsidP="00D40C55">
            <w:pPr>
              <w:tabs>
                <w:tab w:val="left" w:pos="993"/>
              </w:tabs>
              <w:rPr>
                <w:szCs w:val="28"/>
              </w:rPr>
            </w:pPr>
            <w:r w:rsidRPr="00E84FDE">
              <w:rPr>
                <w:szCs w:val="28"/>
              </w:rPr>
              <w:t xml:space="preserve">№ 5242-1 «О праве граждан Российской Федерации на свободу передвижения, выбор места пребывания и жительства в пределах РФ»; Федеральный </w:t>
            </w:r>
            <w:hyperlink r:id="rId38" w:history="1">
              <w:r w:rsidRPr="00E84FDE">
                <w:rPr>
                  <w:szCs w:val="28"/>
                </w:rPr>
                <w:t>закон</w:t>
              </w:r>
            </w:hyperlink>
            <w:r w:rsidRPr="00E84FDE">
              <w:rPr>
                <w:szCs w:val="28"/>
              </w:rPr>
              <w:t xml:space="preserve"> от 06.10.2003 №</w:t>
            </w:r>
            <w:r>
              <w:rPr>
                <w:szCs w:val="28"/>
              </w:rPr>
              <w:t xml:space="preserve"> </w:t>
            </w:r>
            <w:r w:rsidRPr="00E84FDE">
              <w:rPr>
                <w:szCs w:val="28"/>
              </w:rPr>
              <w:t>131-ФЗ «Об общих принципах организации местного самоуправления в РФ»; постановление администрации города</w:t>
            </w:r>
          </w:p>
          <w:p w:rsidR="00581107" w:rsidRDefault="00581107" w:rsidP="00D40C55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Липецка от 09.12</w:t>
            </w:r>
            <w:r w:rsidRPr="00E84FDE">
              <w:rPr>
                <w:sz w:val="28"/>
                <w:szCs w:val="28"/>
              </w:rPr>
              <w:t>.2016</w:t>
            </w:r>
          </w:p>
          <w:p w:rsidR="00581107" w:rsidRPr="001E3D8D" w:rsidRDefault="00581107" w:rsidP="00D40C55">
            <w:pPr>
              <w:pStyle w:val="NormalWeb"/>
              <w:spacing w:before="0" w:beforeAutospacing="0" w:after="0" w:afterAutospacing="0"/>
              <w:rPr>
                <w:color w:val="000000"/>
                <w:szCs w:val="28"/>
              </w:rPr>
            </w:pPr>
            <w:r>
              <w:rPr>
                <w:sz w:val="28"/>
                <w:szCs w:val="28"/>
              </w:rPr>
              <w:t>№ 2224</w:t>
            </w:r>
            <w:r w:rsidRPr="00E84FDE">
              <w:rPr>
                <w:sz w:val="28"/>
                <w:szCs w:val="28"/>
              </w:rPr>
              <w:t xml:space="preserve">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</w:t>
            </w:r>
            <w:r>
              <w:rPr>
                <w:sz w:val="28"/>
                <w:szCs w:val="28"/>
              </w:rPr>
              <w:t>й книги на территории Советск</w:t>
            </w:r>
            <w:r w:rsidRPr="00E84FDE">
              <w:rPr>
                <w:sz w:val="28"/>
                <w:szCs w:val="28"/>
              </w:rPr>
              <w:t>ого округа города Липецка»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894"/>
        </w:trPr>
        <w:tc>
          <w:tcPr>
            <w:tcW w:w="14400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Раздел 2.  Услуги, оказываемые муниципальными  учреждениями и другими организациями, в которых  размещается муниципальное задание (заказ), выполняемое (выполняемый) за счет средств бюджета города Липецка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8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Номер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Полное  </w:t>
            </w:r>
            <w:r w:rsidRPr="001E3D8D">
              <w:rPr>
                <w:color w:val="000000"/>
                <w:szCs w:val="28"/>
              </w:rPr>
              <w:br/>
              <w:t>наименование услуги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Наименование          </w:t>
            </w:r>
            <w:r w:rsidRPr="001E3D8D">
              <w:rPr>
                <w:color w:val="000000"/>
                <w:szCs w:val="28"/>
              </w:rPr>
              <w:br/>
              <w:t xml:space="preserve">муниципального         </w:t>
            </w:r>
            <w:r w:rsidRPr="001E3D8D">
              <w:rPr>
                <w:color w:val="000000"/>
                <w:szCs w:val="28"/>
              </w:rPr>
              <w:br/>
              <w:t xml:space="preserve">учреждения и другой   </w:t>
            </w:r>
            <w:r w:rsidRPr="001E3D8D">
              <w:rPr>
                <w:color w:val="000000"/>
                <w:szCs w:val="28"/>
              </w:rPr>
              <w:br/>
              <w:t xml:space="preserve">организации,          </w:t>
            </w:r>
            <w:r w:rsidRPr="001E3D8D">
              <w:rPr>
                <w:color w:val="000000"/>
                <w:szCs w:val="28"/>
              </w:rPr>
              <w:br/>
              <w:t>предоставляющих услугу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Адрес местонахождения, время приема специалистом и номер контактного телефона</w:t>
            </w:r>
          </w:p>
        </w:tc>
        <w:tc>
          <w:tcPr>
            <w:tcW w:w="31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Главный          </w:t>
            </w:r>
            <w:r w:rsidRPr="001E3D8D">
              <w:rPr>
                <w:color w:val="000000"/>
                <w:szCs w:val="28"/>
              </w:rPr>
              <w:br/>
              <w:t xml:space="preserve">распорядитель    </w:t>
            </w:r>
            <w:r w:rsidRPr="001E3D8D">
              <w:rPr>
                <w:color w:val="000000"/>
                <w:szCs w:val="28"/>
              </w:rPr>
              <w:br/>
              <w:t>бюджетных средств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Нормативные     </w:t>
            </w:r>
            <w:r w:rsidRPr="001E3D8D">
              <w:rPr>
                <w:color w:val="000000"/>
                <w:szCs w:val="28"/>
              </w:rPr>
              <w:br/>
              <w:t xml:space="preserve">правовые акты,  </w:t>
            </w:r>
            <w:r w:rsidRPr="001E3D8D">
              <w:rPr>
                <w:color w:val="000000"/>
                <w:szCs w:val="28"/>
              </w:rPr>
              <w:br/>
              <w:t>регламентирующие</w:t>
            </w:r>
            <w:r w:rsidRPr="001E3D8D">
              <w:rPr>
                <w:color w:val="000000"/>
                <w:szCs w:val="28"/>
              </w:rPr>
              <w:br/>
              <w:t xml:space="preserve">предоставление 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3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5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6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4400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2.1.Услуги,  предоставляемые  в  электронной  форме  </w:t>
            </w:r>
          </w:p>
        </w:tc>
      </w:tr>
      <w:tr w:rsidR="00581107" w:rsidRPr="00F53E76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2-2.1.-1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Зачисление в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тельное учреждение города Липецка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F53E76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53E76"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Pr="00F53E76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53E76">
              <w:rPr>
                <w:color w:val="000000"/>
                <w:szCs w:val="28"/>
              </w:rPr>
              <w:t>№ 273-ФЗ «Об обра</w:t>
            </w:r>
            <w:r>
              <w:rPr>
                <w:color w:val="000000"/>
                <w:szCs w:val="28"/>
              </w:rPr>
              <w:t>зовании в Российской Федерации»</w:t>
            </w:r>
            <w:r w:rsidRPr="00F53E76">
              <w:rPr>
                <w:color w:val="000000"/>
                <w:szCs w:val="28"/>
              </w:rPr>
              <w:t xml:space="preserve"> </w:t>
            </w:r>
          </w:p>
          <w:p w:rsidR="00581107" w:rsidRPr="00F53E76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58;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«Лицей № 3 имени К.А. Москаленко»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Ушинского, д. 14;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Ушинского, д. 26;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азовательное учреждение средняя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5 имени Героя Советского Союза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С.Г. Литаврина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2в;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7,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Студеновская, д. 4а;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И. Свиридова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Краснозаводская,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                                  д.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8875C2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7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учреждение средняя</w:t>
            </w:r>
            <w:r w:rsidRPr="00887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 № 11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Силикатная, д. 19;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7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дняя школа №</w:t>
            </w:r>
            <w:r w:rsidRPr="00887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</w:t>
            </w:r>
          </w:p>
          <w:p w:rsidR="00581107" w:rsidRPr="008875C2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7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74-54-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пер. Учебный, д. 1,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21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Северный Рудник,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27;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24 имени заслуженн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го учителя школы РСФСР Михаила Борисовича Раковского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Гагарина, д. 84,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28 имени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А. Смыслова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48-10-01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с. Желтые Пески,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Космонавтов, д. 1;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29 города Липецка «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школа № 30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дняя школа № 31 им.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 общеобразовательная школа № 33 г. Липецка 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бул. Шубина, д. 15;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37 имени Владимира Козадерова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 школа № 38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Плеханова, д. 51а;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11б;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№ 48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82/4,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 средняя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31;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54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углубленным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изучением отдельных предметов №</w:t>
            </w: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55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 «Лингвист»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16а;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щеобразовательная школа № 59 «Перспектива»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Кувшинова, д. 8;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Кувшинова, д. 5а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Мичурина,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р. Сержанта Кувшинова, д. 3;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66 имени Героя Советского Союза С.П. Меркулова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Стаханова, д. 17;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</w:t>
            </w: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69 имени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С. Есенина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70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Победы, д. 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очной, очно-заочной, заочной форм обучения № 2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17;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вательное учреждение № 16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</w:t>
            </w: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34/4;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32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Октябрьская, д. 88а;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2-2.1.-2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Предоставление информации о текущей успеваемости обучающегося, ведение электронного дневника электронного журнала успеваемости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273-ФЗ «Об образовании в </w:t>
            </w:r>
            <w:r>
              <w:rPr>
                <w:color w:val="000000"/>
                <w:szCs w:val="28"/>
              </w:rPr>
              <w:t>Российской Федерации»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58;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Лицей № 3  им. К. А. Москаленко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Ушинского, д. 14;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Ушинского, д. 26;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 города Липецка имени Героя Советского Союза С.Г.Литаврина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2в;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7;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Студеновская, д. 4а;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И. Свиридова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Краснозаводская, д. 8;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Силикатная, д. 19;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ение средняя</w:t>
            </w:r>
            <w:r w:rsidRPr="00F9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 № 15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74 54 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пер. Учебный, д. 1,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21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Северный Рудник,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27;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24 имени заслуженного учителя школы РСФСР Михаила Борисовича Раковского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Гагарина, д. 84,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28 имени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А. Смыслова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48-10-01;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с. Желтые Пески,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Космонавтов, д. 1;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Липецка «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школа № 30 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31 им. 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бул. Шубина, д. 15;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средняя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37 имени Владимира Козадерова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пр. Мира,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Плеханова, д. 51а;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8;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11б;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№ 48</w:t>
            </w:r>
          </w:p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Космонавтов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82/4;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Вермишева,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средняя   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Московская, д. 51а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31;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 школа с углубленным изучением  отдельных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предметов № 55 города Липецка «</w:t>
            </w: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16а;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 59 «Перспектива»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Кувшинова,                                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                       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Мичурина, д. 22;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пр. Сержанта Кувшинова, д. 3;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экологический лицей № 66 имени Героя Советского Союза С.П. Меркулова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Стаханова, д. 17;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</w:t>
            </w: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69 имени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С. Есенина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тельное учреждение средняя 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70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130,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очной, очно-заочной, заочной форм обучения № 2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17;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вательное учреждение № 16 </w:t>
            </w:r>
          </w:p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</w:t>
            </w: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Липецка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д. 34/4;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32 </w:t>
            </w:r>
          </w:p>
          <w:p w:rsidR="00581107" w:rsidRPr="00393C3F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ул. Октябрьская, д. 88а;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E38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2-2.1.-3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273-ФЗ «Об образовании в </w:t>
            </w:r>
            <w:r>
              <w:rPr>
                <w:color w:val="000000"/>
                <w:szCs w:val="28"/>
              </w:rPr>
              <w:t>Российской Федерации»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Первомайская, д. 58;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Лицей № 3  им. К. А. Москаленко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Ушинского, д. 14;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Ушинского, д. 26;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 города Липецка имени Героя Советского Союза С.Г.Литаврина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2в;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7,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Студеновская, д. 4а;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И. Свиридова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Краснозаводская,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                                  д.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11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Силикатная, д. 19;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74 54 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пер. Учебный, д. 1,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21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Северный Рудник,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27;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24 имени заслуженного учителя школы РСФСР Михаила Борисовича Раковского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Гагарина, д. 84,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28 имени А. Смыслова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48-10-01;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с. Желтые Пески,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Космонавтов, д. 1;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29 города Липецка «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4F0">
              <w:rPr>
                <w:rFonts w:ascii="Times New Roman" w:hAnsi="Times New Roman" w:cs="Times New Roman"/>
                <w:sz w:val="28"/>
                <w:szCs w:val="28"/>
              </w:rPr>
              <w:t>ул. Замятина Е.И.,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школа № 30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31 им. 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 общеобразовательная школа № 33 г. Липецка 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бул. Шубина, д. 15;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37 имени Владимира Козадерова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пр. Мира,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Плеханова, д. 51а;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8;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11б;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E73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№ 48 </w:t>
            </w:r>
          </w:p>
          <w:p w:rsidR="00581107" w:rsidRPr="009E73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82/4,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Вермишева,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средняя   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Московская, д. 51а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31;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54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 школа с углубленным изучением  отдельных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предметов № 55 города Липецка «</w:t>
            </w: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Космонавтов, д. 16а;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59 «Перспектива»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Сержанта Кувшинова, 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 Кувшинова, 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Мичурина, д. 22;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р. Сержанта Кувшинова, д. 3;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экологический лицей № 66 имени Героя Советского Союза С.П. Меркулова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Стаханова, д. 17;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</w:t>
            </w:r>
            <w:r w:rsidRPr="00B115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69 имени С. Есенина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70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Победы, д. 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115F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Pr="00B115F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очной, очно-заочной, заочной форм обучения № 2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г. Липецк, ул. Коммунистическая,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д. 17;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640DC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6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16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города</w:t>
            </w:r>
            <w:r w:rsidRPr="009E4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34/4;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32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Октябрьская, д. 88а;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2-2.1.-4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ных программах и учебных планах, рабочих программах учебных курсов, предметов, дисциплин (модулей), календарных учебных графиках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ных учреждений города Липецка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273-ФЗ «Об образовании в </w:t>
            </w:r>
            <w:r>
              <w:rPr>
                <w:color w:val="000000"/>
                <w:szCs w:val="28"/>
              </w:rPr>
              <w:t>Российской Федерации»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58;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Лицей № 3  им. К. А. Москаленко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Ушинского, д. 14;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Ушинского, д. 26;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 города Липецка имени Героя Советского Союза С.Г.Литаврина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2в;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7,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Студеновская, д. 4а;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И. Свиридова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Краснозаводская,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                                  д.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Силикатная,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дняя  школа №</w:t>
            </w:r>
            <w:r w:rsidRPr="00CC3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  <w:p w:rsidR="00581107" w:rsidRPr="00CC3EC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74 54 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пер. Учебный,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21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Северный Рудник, д. 27;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24 имени заслуженного учителя школы РСФСР Михаила Борисовича Раковского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д. 84;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28 имени А. Смыслова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48-10-01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с. Желтые пески, ул. Космонавтов,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29 города Липецка «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4F0">
              <w:rPr>
                <w:rFonts w:ascii="Times New Roman" w:hAnsi="Times New Roman" w:cs="Times New Roman"/>
                <w:sz w:val="28"/>
                <w:szCs w:val="28"/>
              </w:rPr>
              <w:t>ул. Замятина Е.И.,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школа № 30 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31 им. 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 общеобразовательная школа № 33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 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бул. Шубина, д. 15;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37 имени Владимира Козадерова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Плеханова, д. 51а;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 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отдельных предметов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Космонавтов,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11б;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35FD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Pr="00935FD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№ 48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82/4,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Вермишева,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средняя   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Московская, д. 51а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31;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54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 школа с углубленным изучением  отдельных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предметов № 55 города Липецка «</w:t>
            </w: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16а;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щеобразовательная школа № 59 «Перспектива»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Сержанта 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Кувшинова,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Мичурина, д. 22;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Сержанта Кувшинова, д. 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экологический лицей № 66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 Героя Советского Союза С.П.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Меркулова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Стаханова, д. 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</w:t>
            </w:r>
            <w:r w:rsidRPr="00935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69 имени С. Есенина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35FD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Pr="00935FD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очной, очно-заочной, заочной форм обучения № 2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Коммунистическая,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ждение № 16 </w:t>
            </w:r>
          </w:p>
          <w:p w:rsidR="00581107" w:rsidRPr="006424D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</w:t>
            </w:r>
            <w:r w:rsidRPr="00642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34/4;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424D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32 </w:t>
            </w:r>
          </w:p>
          <w:p w:rsidR="00581107" w:rsidRPr="006424D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Октябрьская, д. 88а;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центр технического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«Городской»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Терешковой,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32/2;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09.00 - 18.30;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35-58-53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15 микрорайон, д. 15;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41- 56-46;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ул. Московская, д. 103;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31-54-17;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ул. Космонавтов, д. 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33-63-30;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Стаханова, д.17;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41-48-37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бразования экологический центр «</w:t>
            </w: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оСфера» </w:t>
            </w:r>
          </w:p>
          <w:p w:rsidR="00581107" w:rsidRPr="006424D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08.45 - 17.15;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27-02-69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 учреждение дополнительного образ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ования Дом детского творчества «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 имени С.А.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Шмакова                                                     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9а;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27-31-93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Космонавтов, д.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(4742) 34-84-99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Тельмана, д.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27-49-89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 Центр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творчества детей и юношества «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108;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 перерыв: 12.00 - 13.00;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33-61-82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ул. Филипченко, д. 7/4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33-55-91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Дом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«Октябрьский»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Депутатская, д. 55б;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48-45-25;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 ул. Стаханова, д. 39;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41-78-07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ул. Бачурина, д. 16а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73-05-</w:t>
            </w: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образовательное учреждение дополнительного образов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ания Центр развития творчества «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Ушинского,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09.00 - 20.00; воскресенье: 09.00 - 15.00;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48-01-65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Филиал: ул. Пугачева, 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(4742) 79-45-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Центр развития творчества «Левобережный»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Невского, д.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ежедневно: 08.00 - 20.00;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48-61-69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Филиал: пр. Мира,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18,  (4742)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43- 27 -94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дом детского творчества «Лира»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Ударников, д. 11;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ежедневно: 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41-90-94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л. Московская,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32-46-57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Мичурина, 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25-01-91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 технического творчества «Новолипецкий»</w:t>
            </w: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Петра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Смородина, д. 14а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Pr="004E2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ул. Стаханова,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Меркулова, 11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08.30 - 20.30; воскресенье: 10.00 - 17.00;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41-69-29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«Калейдоскоп»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65;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перерыв: 12.00 - 12.30;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74-19-07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ул. Толстого, д. 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8 Марта, д.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(4742) 74-07-73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центр творчества «Правобережный»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среда: 08.30 - 17.30;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четверг - пятница: 08.30 - 20.00;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суббота: 08.30 - 18.00;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27-85-12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центр «Надежда»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Ленина, д. 41;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27-66-20;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Ленина,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72-02-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40 лет Октября, д. 23б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(4742) 28-63-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40 лет Октября,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д. 33б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Желябова,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Желябова, д. 9;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Интернациональная,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27-29-04;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27-29-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94,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27-44-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Бехтеева, д. 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Замятина, 1а;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54-06-91;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54-06-93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Советская, д. 39;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Пушкина,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25-07-97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тельное учреждение детский сад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Сельскохозяйственная, д. 12;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43-71-82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Моршанская, д. 11;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43-96-84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бул. Шубина, д. 16,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бул. Шубина, д. 20;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45-83-44,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45-87-20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ьное образовательное учреждение</w:t>
            </w: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8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92б;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Победы, д. 90а;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25-04-55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47-91-88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Вермишева, д. 10;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33-02-91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Вермишева, д. 7а;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33-14-47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ул. Краснознаменная,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73-23-19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Центральная, д. 21;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Таежная, д. 12;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Ярославская, д.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43-87-53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14 г. Липецка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Кутузова,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40 лет Октября, 29а;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40 лет Октября, д. 19а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ул. Ушинского,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48-06-84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15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Шуминского,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38-53-77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Теперика, д. 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78-49-44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18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д. 93/2;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34-93-96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19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Астраханская,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Астраханская,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43-79-30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№20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Мистюкова А.П., д. 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49-53-63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21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12;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41-72-19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22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Осипенко,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ул. Невского, 26а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43-04-05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№ 23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Смургиса, д. 3а;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40-63-64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25 </w:t>
            </w:r>
          </w:p>
          <w:p w:rsidR="00581107" w:rsidRPr="00637956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39а;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Одоевского,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Кузьминская, д. 6б (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Северный Рудник);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35-08-80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27 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70/3;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33-13-05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№ 29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50 лет НЛМК, д. 15а;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77-97-20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30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Мистюкова А.П.,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Коцаря С.Л., д. 3а;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44-81-31,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49-73-98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32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</w:t>
            </w:r>
            <w:r>
              <w:t xml:space="preserve">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ул. Свиридова, д. 8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44-81-31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тельное учреждение детский сад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35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Ибаррури,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45-50-89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37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300-летия Флота России, владение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49-16-31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38 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Ушинского, д. 15/1;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48-06-64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ул. 40 лет Октября, д. 41а; понедельник - пятница: 07.00 - 19.00;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35-21-75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детский сад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б-р Есенина,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45-00-60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образовательное учреждение</w:t>
            </w: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 № 42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Осенний,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Адмирала Макарова, 10;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пр. Мира, 1а;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43-13-77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43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Меркулова, д. 51;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41-57-57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№ 44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Юбилейная,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73-15-22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48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Толстого, д. 46а;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25-06-99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50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Хренникова, д. 2; понедельник - пятница: 07.00 - 19.00;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72-73-81   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д. 23а;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Вавилова, д.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Кротевича, 9а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27-23-81;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27-20-02;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71-84-70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Студеновская, д. 13а;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Елецкая,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72-81-20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Гагарина, д. 73/3;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Мусоргского, 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34-72-54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№ 68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Водопьянова, д. 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41-03-29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Терешковой,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Гагарина, 115/3;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34-64-82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Волгоградская,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8а;</w:t>
            </w:r>
          </w:p>
          <w:p w:rsidR="00581107" w:rsidRPr="007A7F3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пер. 1-й Театральный,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ул. 3 Сентября, 4б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73-07-31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78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47а;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47-91-35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5/3;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35-59-23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83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20/2;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34-94-59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общеразвивающего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85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22а;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73-08-53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89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9/5;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Титова, д. 9/6;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35-48-66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91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12;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Липовская, 3/2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72-47-37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2"/>
              </w:rPr>
            </w:pPr>
            <w:r w:rsidRPr="005F109F">
              <w:rPr>
                <w:szCs w:val="22"/>
              </w:rPr>
              <w:t xml:space="preserve">Муниципальное бюджетное дошкольное образовательное учреждение  № 95 </w:t>
            </w:r>
          </w:p>
          <w:p w:rsidR="00581107" w:rsidRPr="005F109F" w:rsidRDefault="00581107" w:rsidP="00D40C55">
            <w:pPr>
              <w:rPr>
                <w:szCs w:val="22"/>
              </w:rPr>
            </w:pPr>
            <w:r w:rsidRPr="005F109F">
              <w:rPr>
                <w:szCs w:val="22"/>
              </w:rPr>
              <w:t>г. Липецка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Филипченко, д. 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33-02-77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33-40-30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96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37/4;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35-58-03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Космонавтов, д. 25, строение 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35-47-00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98 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33-40-27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99 </w:t>
            </w:r>
          </w:p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33-43-39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101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15 микрорайон, д. 20;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41-36-32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41-36-56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103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15 микрорайон, д. 2/2;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41-20-27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41-20-18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104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Московская, д. 39;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33-13-56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105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33-30-95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107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20/3;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77-54-98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110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пер. Рудный, д. 9а;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40-03-51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№112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 д. 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43-96-71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Неделина, д. 47;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77-47-21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Неделина, д. 33;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77-56-23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24/3;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25-01-31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116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Жуковского, д. 11а;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73-25-01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118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Московская, д. 95;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31-54-86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Айвазовского, д. 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47-71-95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122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7а;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25-08-82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дошкольное образовательное учреждение № 123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10/4;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33-00-34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124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Терешковой, д. 23;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34-00-19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126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Липецк, пр. 60-летия СССР, д.14;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(4742) 57-17-39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127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  <w:r w:rsidRPr="00EA32F3"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  <w:t>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Юношеская, д. 12;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40-03-29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128 </w:t>
            </w:r>
          </w:p>
          <w:p w:rsidR="00581107" w:rsidRPr="00EA32F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2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60 лет СССР, д. 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41-66-61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22-61-57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77-84-33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133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П. Смородина,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26;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41-78-98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дошкольное образовательное учреждение № 134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Степана Разина,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проспект Мира д.2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43-26-46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135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П. Смородина,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4а;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41-47-68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60 лет СССР, д. 29;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41-72-32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Стаханова, д. 31а;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41-68-83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60 лет СССР, д. 13;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41-66-85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Н. Логовая,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72-02-35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2-2.1.-5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порядке проведения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ной итоговой аттестации учащихся, освоивших основные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тельные программы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273-ФЗ «Об образовании в </w:t>
            </w:r>
            <w:r>
              <w:rPr>
                <w:color w:val="000000"/>
                <w:szCs w:val="28"/>
              </w:rPr>
              <w:t>Российской Федерации»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Первомайская,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58;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Лицей № 3  им. К. А. Москаленко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Ушинского, д. 14;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Ушинского,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26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 города Липецка имени Героя Советского Союза С.Г.Литаврина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2в;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7;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Студеновская, д. 4а;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И. Свиридова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Краснозаводская,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                                  д.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средняя школа № 11 </w:t>
            </w:r>
          </w:p>
          <w:p w:rsidR="00581107" w:rsidRPr="008875C2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Силикатная, д. 19;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общеобразовательное учреждение средняя школа № 14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ение средняя</w:t>
            </w:r>
            <w:r w:rsidRPr="009D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 № 15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74-54-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 общеобразовательная школа № 17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пер. Учебный, д. 1;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59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21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вная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Северный Рудник,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27;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24 имени заслуженного учителя школы РСФСР Михаила Борисовича Раковского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Гагарина, д. 84;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28 имени А. Смыслова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48-10-01;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 (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Желтые пески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Космонавтов, д. 1;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29 города Липецка «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4F0">
              <w:rPr>
                <w:rFonts w:ascii="Times New Roman" w:hAnsi="Times New Roman" w:cs="Times New Roman"/>
                <w:sz w:val="28"/>
                <w:szCs w:val="28"/>
              </w:rPr>
              <w:t>ул. Замятина Е.И.,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школа № 30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31 им. 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 общеобразовательная школа № 33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 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бул. Шубина, д. 15;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37 имени Владимира Козадерова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Плеханова, д. 51а;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ул. Титова, д. 8;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11б;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451C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1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Pr="001451C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1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№ 48 </w:t>
            </w:r>
          </w:p>
          <w:p w:rsidR="00581107" w:rsidRPr="001451CF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1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82/4;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Вермишева,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средняя   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Московская, д. 51а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31;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54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 школа с углубленным изучением  отдельных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предметов № 55 города Липецка «</w:t>
            </w: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д. 16а;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 59 «Перспектива»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Сержанта 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Кувшинова,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Сержанта</w:t>
            </w: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 Кувшинова,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Мичурина, д. 22;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пр. Сержанта Кувшинова, д. 3;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66 имени Героя Советского Союза С.П. Меркулова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Стаханова, д. 17;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1451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69 имени С. Есенина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70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Победы, д. 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491F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очной, очно-заочной, заочной форм обучения № 2 </w:t>
            </w:r>
          </w:p>
          <w:p w:rsidR="00581107" w:rsidRPr="00491F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17;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491F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№ 16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34/4;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491F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№ 32 </w:t>
            </w:r>
          </w:p>
          <w:p w:rsidR="00581107" w:rsidRPr="00491F0E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1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ул. Октябрьская, д. 88а;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D7743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7743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2-2.1.-6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реализации в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ных муниципальных учреждениях программ дошкольного, начального общего, основного общего, среднего (полного) общего образования, а также дополнитель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ных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тельных программ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22/4;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25-01-37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Федеральный закон от 29.12.2012 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 273-ФЗ «Об образовании в Российской Федерации»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Первомайская,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58;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22-36-76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Лицей № 3  им. К. А. Москаленко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Ушинского, д. 14;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Ушинского, д. 26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48-01-23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 г. Липецка имени Лидии Александровны Смык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Парковая,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43-02-24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5 города Липецка имени Героя Советского Союза С.Г.Литаврина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72-48-50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6» 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города Липецка имени В.Шавкова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 ул. Детская, д. 2в;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41-96-50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7,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8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Елецкая, д. 63;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27-00-51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9 имени М.В. Водопьянова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Студеновская, д. 4а;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27-22-26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10 имени Героя России И. Свиридова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Краснозаводская,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д. 8;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                                  д.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73-12-24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Силикатная, д. 19;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43-80-88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12  города Липецка «</w:t>
            </w:r>
            <w:r w:rsidRPr="000974B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24;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27-73-58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24а;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35-04-03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C548D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5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ение средняя</w:t>
            </w:r>
            <w:r w:rsidRPr="00BC5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 № 15 </w:t>
            </w:r>
          </w:p>
          <w:p w:rsidR="00581107" w:rsidRPr="00BC548D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5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BC548D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Торговая площадь, д. 14;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77-35-18;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Филиал: ул. 50 лет НЛМК, д. 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74 54 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96;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47-97-52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Леонтия Кривенкова, д. 25;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72-71-50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овательное учреждение гимназия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19 имени Н.З. Поповичевой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Семашко, д. 68;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27-65-13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пер. Учебный, д. 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38-20-02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59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№ 21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15-й микрорайон, д. 5/2;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41-30-80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Северный Рудник, д. 27;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76-64-86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23 имени С.В. Добрина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Ударников, д. 21;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41-89-77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24 имени заслуженного учителя школы РСФСР Михаила Борисовича Раковского </w:t>
            </w:r>
          </w:p>
          <w:p w:rsidR="00581107" w:rsidRPr="00F90E3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3EC9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84;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34-56-31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школа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>№ 25 имени Героя России А.В. Теперика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E7740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73-27-10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28 имени А. Смыслова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пл. Константиновой, д. 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48-10-01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Желтые пески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, ул. Космонавтов, д. 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49-03-70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29 города Липецка «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Университетская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Политехническая, д. 9а;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4F0">
              <w:rPr>
                <w:rFonts w:ascii="Times New Roman" w:hAnsi="Times New Roman" w:cs="Times New Roman"/>
                <w:sz w:val="28"/>
                <w:szCs w:val="28"/>
              </w:rPr>
              <w:t>ул. Замятина Е.И., д.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54-06-73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школа № 30 г. Липецка имени Героя Российской Федерации подполковника Олега Анатольевича Пешкова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ул. С.Л.Коцаря, 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326">
              <w:rPr>
                <w:rFonts w:ascii="Times New Roman" w:hAnsi="Times New Roman" w:cs="Times New Roman"/>
                <w:sz w:val="28"/>
                <w:szCs w:val="28"/>
              </w:rPr>
              <w:t>(4742) 38-24-00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31 им. В.Я. Клименкова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4;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ул. Волгоградская, д.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73-18-80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 общеобразовательная школа № 33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428D">
              <w:rPr>
                <w:rFonts w:ascii="Times New Roman" w:hAnsi="Times New Roman" w:cs="Times New Roman"/>
                <w:sz w:val="28"/>
                <w:szCs w:val="28"/>
              </w:rPr>
              <w:t>г. Липецка имени П.Н. Шубина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бул. Шубина, д. 15;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47-46-75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средняя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35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Ракитная, д. 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49-14-97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73а;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34-18-00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37 имени Владимира Козадерова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05F0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Писарева, д. 37;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Привокзальная, д.101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Пришкольная, д.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43-86-86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вательное учреждение средняя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пр. Мира,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10;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43-16-85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40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д. 123/3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34-40-61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41 имени М.Ю. Лермонтова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Арсен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ьева, д. 38а;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48-04-07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Стаханова, д. 15;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41-62-78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лицей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 44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Плеханова, д. 51а;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A1B">
              <w:rPr>
                <w:rFonts w:ascii="Times New Roman" w:hAnsi="Times New Roman" w:cs="Times New Roman"/>
                <w:sz w:val="28"/>
                <w:szCs w:val="28"/>
              </w:rPr>
              <w:t>ул. Плеханова, д.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72-21-44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45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г. Липецка имени Героя Советского Союза Павла Андреевича Папина  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Папина, д. 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28-35-40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34-56-44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 углубленным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11б;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34-63-17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№ 48 </w:t>
            </w:r>
          </w:p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82/4,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31-78-69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49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Вермишева,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33-37-81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33-22-06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средняя   школа № 51 </w:t>
            </w:r>
          </w:p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9-й микрорайон, д. 42а;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Московская, д. 51а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33-42-90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Циолковского,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31;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74-93-58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54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ул. Моршанская, д. 22;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Моршанская, д.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43-93-46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635A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средняя школа с углубленным изучением  отдельных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предметов № 55 города Липецка «</w:t>
            </w:r>
            <w:r w:rsidRPr="00591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16а;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36-09-16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 59 «Перспектива»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Сержанта Кувшинова, д. 8;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Сержанта Кувшинова, д. 5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BF7">
              <w:rPr>
                <w:rFonts w:ascii="Times New Roman" w:hAnsi="Times New Roman" w:cs="Times New Roman"/>
                <w:sz w:val="28"/>
                <w:szCs w:val="28"/>
              </w:rPr>
              <w:t>ул. Шкатова, д.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33-43-14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61 имени М.И. Неделина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Мичурина, д. 22;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23-29-11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Ибаррури, д. 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73-14-03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63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41-69-94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Гимназия № 64   имени В.А. Котельникова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Мичурина, д. 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77-13-60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учреждение «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Средняя  многопрофильная  школа естественно-математ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дисциплин № 65 «Спектр»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Сержанта Кувшинова, д. 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33-42-14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экологический лицей № 66 имени Героя Советского Союза С.П. Меркулова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Меркулова, д. 11а;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41-06-03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школа                                            № 68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Стаханова, д. 17;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41-50-98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 автономное общеобраз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овательное учреждение гимназия №</w:t>
            </w: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69 имени С. Есенина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7а;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40-22-46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№ 70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 Победы, д. 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41-58-77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72 имени Героя Российской Федерации Гануса Феодосия Григорьевича 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4995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г. Липецк, ул. Юных Натуралистов,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945136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5136">
              <w:rPr>
                <w:rFonts w:ascii="Times New Roman" w:hAnsi="Times New Roman" w:cs="Times New Roman"/>
                <w:sz w:val="28"/>
                <w:szCs w:val="28"/>
              </w:rPr>
              <w:t>(4742) 28-35-64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Хорошавина, д. 14;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46-81-81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средняя</w:t>
            </w:r>
          </w:p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очной, очно-заочной, заочной форм обучения № 2 г.Липецка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17;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73-08-10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№ 16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34/4;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35-44-38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№ 32</w:t>
            </w:r>
          </w:p>
          <w:p w:rsidR="00581107" w:rsidRPr="0096259B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Октябрьская, д. 88а;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09.00 - 16.00;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22-06-08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центр технического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«Городской»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Терешковой,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32/2;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09.00 - 18.30;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35-58-53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15 микрорайон, д. 15;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41- 56-46;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ул. Московская, д. 103;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31-54-17;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ул. Космонавтов, д. 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33-63-30;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Стаханова, д.17;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41-48-37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бразования экологический центр «</w:t>
            </w: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оСфера» </w:t>
            </w:r>
          </w:p>
          <w:p w:rsidR="00581107" w:rsidRPr="006424D9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08.45 - 17.15;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27-02-69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 учреждение дополнительного образ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ования Дом детского творчества «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 имени С.А.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Шмакова                                                     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9а;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27-31-93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Космонавтов, д.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(4742) 34-84-99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Тельмана, д.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27-49-89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 Центр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творчества детей и юношества «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108;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 перерыв: 12.00 - 13.00;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33-61-82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ул. Филипченко, д. 7/4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33-55-91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Дом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«Октябрьский»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Депутатская, д. 55б;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48-45-25;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 ул. Стаханова, д. 39;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41-78-07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ул. Бачурина, д. 16а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73-05-</w:t>
            </w: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9625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6259B">
              <w:rPr>
                <w:color w:val="000000"/>
                <w:szCs w:val="28"/>
              </w:rPr>
              <w:t>Муниципальное бюджетное образовательное учреждение дополнительного образования</w:t>
            </w:r>
          </w:p>
          <w:p w:rsidR="00581107" w:rsidRPr="009625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6259B">
              <w:rPr>
                <w:color w:val="000000"/>
                <w:szCs w:val="28"/>
              </w:rPr>
              <w:t xml:space="preserve">Центр развития творчества «Сокол» </w:t>
            </w:r>
          </w:p>
          <w:p w:rsidR="00581107" w:rsidRPr="009625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6259B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Ушинского,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09.00 - 20.00; воскресенье: 09.00 - 15.00;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48-01-65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Филиал: ул. Пугачева,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(4742) 79-45-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 xml:space="preserve">Муниципальное автономное учреждение дополнительного образования Центр развития творчества «Левобережный» </w:t>
            </w:r>
          </w:p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Невского, д. 2;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Филиал: пр. Мира,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18, (4742)43-27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-94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ежедневно: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08.00 - 20.00;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48-61-69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дом детского творчества «Лира»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Ударников, д. 11;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ежедневно: 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41-90-94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Филиал: у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л. Московская,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32-46-57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ул. Мичурина,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25-01-91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 технического творчества «Новолипецкий»</w:t>
            </w: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Петра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Смородина, д. 14а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08.30 - 20.30; воскресенье: 10.00 - 17.00;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41-69-29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Pr="004E2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ул. Стаханова,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Меркулова, 11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 xml:space="preserve">Муниципальное бюджетное учреждение дополнительного образования «Калейдоскоп» </w:t>
            </w:r>
          </w:p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FF0000"/>
                <w:szCs w:val="28"/>
              </w:rPr>
            </w:pPr>
            <w:r w:rsidRPr="00FA6A43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65;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перерыв: 12.00 - 12.30;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74-19-07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ул. Толстого, д. 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8 Марта, д.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(4742) 74-07-73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>Муниципальное бюджетное учреждение дополнительного образования центр творчества «Правобережный»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Елецкая, д. 63;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среда: 08.30 - 17.30;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четверг - пятница: 08.30 - 20.00;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суббота: 08.30 - 18.00;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27-85-12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>Муниципальное бюджетное учреждение дополнительного образования центр «Надежда»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Ленина, д. 41;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27-66-20;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Ленина,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72-02-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</w:t>
            </w:r>
          </w:p>
          <w:p w:rsidR="00581107" w:rsidRDefault="00581107" w:rsidP="00D40C55">
            <w:pPr>
              <w:pStyle w:val="ConsPlusNormal"/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д. 23б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28-63-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д. 33б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Желябова, д. 19;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Желябова, 9;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Интернациональная,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27-29-04,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27-29-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94,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27-44-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Бехтеева, д. 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Замятина, д. 1а;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54-06-91;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54-06-93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Советская, д. 39;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Пушкина,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25-07-97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тельное учреждение детский сад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Сельскохозяйственная, д. 12;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ельник - пятница: 07.00 - 19.00,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43-71-82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Моршанская, д. 11;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43-96-84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бул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. Шубина, д. 16;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. Шубина, д. 20,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45-83-44,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45-87-20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8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Победы, д. 92б;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Победы, д. 90а;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25-04-55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47-91-88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Вермишева, д. 10;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33-02-91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Вермишева, д. 7а;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33-14-47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 xml:space="preserve">Муниципальное бюджетное дошкольное образовательное учреждение № 10 </w:t>
            </w:r>
          </w:p>
          <w:p w:rsidR="00581107" w:rsidRPr="00FA6A43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FA6A43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Краснознаменная, д.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73-23-19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Центральная, д. 21;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Таежная, д. 12;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Ярославская, д. 13;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43-87-53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14 г. Липецка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Кутузова,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40 лет Октября, 29а;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40 лет Октября, 19а;</w:t>
            </w: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 ул. Ушинского,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48-06-84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15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Шуминского, д. 19;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38-53-77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Теперика, д. 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78-49-44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18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93/2;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34-93-96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19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Астраханская,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Астраханская,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43-79-30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№20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Мистюкова А.П.,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49-53-63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21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бульвар Есенина, д. 12;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41-72-19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22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Осипенко, д. 6а;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ул. Невского, 26а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43-04-05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23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Смургиса, д. 3а;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40-63-64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25 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6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  <w:p w:rsidR="00581107" w:rsidRPr="00FA6A43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Боевой проезд, д. 39а;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Одоевского,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Кузьминская, д. 6б (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Северный Рудник)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35-08-80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 xml:space="preserve">Муниципальное бюджетное дошкольное образовательное учреждение № 27 </w:t>
            </w:r>
          </w:p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70/3;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33-13-05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№ 29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50 лет НЛМК, д. 15а;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77-97-20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E3888">
              <w:rPr>
                <w:color w:val="000000"/>
                <w:szCs w:val="28"/>
              </w:rPr>
              <w:t>Муниципальное автономное дошкольное образовательное учреждение детский сад № 30 г. Липецка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Мистюкова А.П., д. 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Коцаря С.Л., д. 3а,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44-81-31,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49-73-98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B65750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32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</w:t>
            </w:r>
            <w:r>
              <w:t xml:space="preserve"> </w:t>
            </w: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ул. Свиридова, д. 8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44-81-31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35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Ибаррури, д. 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45-50-89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37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3A4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300-летия Флота России, владение 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49-16-31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 xml:space="preserve">Муниципальное бюджетное дошкольное образовательное учреждение № 38 </w:t>
            </w:r>
          </w:p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>г. Липецка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8612F">
              <w:rPr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8612F">
              <w:rPr>
                <w:szCs w:val="28"/>
              </w:rPr>
              <w:t>ул. Ушинского, д. 15/1;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8612F">
              <w:rPr>
                <w:szCs w:val="28"/>
              </w:rPr>
              <w:t xml:space="preserve">понедельник - пятница: 06.30 - 18.30; </w:t>
            </w:r>
          </w:p>
          <w:p w:rsidR="00581107" w:rsidRPr="0038612F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8612F">
              <w:rPr>
                <w:szCs w:val="28"/>
              </w:rPr>
              <w:t>(4742) 48-06-64</w:t>
            </w:r>
            <w:r>
              <w:rPr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Липецк, ул. 40 лет Октября, д. 41а; понедельник - пятница: 07.00 - 19.00;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(4742) 35-21-75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сад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б-р Есенина,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45-00-60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образовательное учреждение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Осенний, д. 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Адмирала Макарова, 10;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пр. Мира, 1а;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43-13-77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43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Меркулова, д. 51;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41-57-57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№ 44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Юбилейная, д. 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73-15-22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48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Толстого, д. 46а;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25-06-99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50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Хренникова, д. 2; понедельник - пятница: 07.00 - 19.00;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72-73-81   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23а;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Вавилова, д. 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Кротевича, д. 9а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27-23-81;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27-20-02;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71-84-70;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Студеновская, д. 13а;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Елецкая, 8а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72-81-20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66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д. 73/3;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Мусоргского, д. 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34-72-54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>Муниципальное бюджетное дошкольное образовательное учреждение № 68</w:t>
            </w:r>
          </w:p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FF0000"/>
                <w:szCs w:val="28"/>
              </w:rPr>
            </w:pPr>
            <w:r w:rsidRPr="00EE600E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Водопьянова, д. 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41-03-29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Терешковой, д. 6а;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Гагарина, 115/3;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34-64-82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77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Волгоградская,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8а;</w:t>
            </w:r>
          </w:p>
          <w:p w:rsidR="00581107" w:rsidRPr="007A7F3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пер. 1-й Театральный,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ул. 3 Сентября,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73-07-31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78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7F37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47а;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47-91-35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79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5/3;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35-59-23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83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20/2;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34-94-59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общеразвивающего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85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22а;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73-08-53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89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Титова, д. 9/5;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Титова, д. 9/6;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35-48-66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91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Семашко, д. 12;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Липовская, д. 3/2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72-47-37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r w:rsidRPr="005C6AD6">
              <w:t xml:space="preserve">Муниципальное бюджетное дошкольное образовательное учреждение  № 95 </w:t>
            </w:r>
          </w:p>
          <w:p w:rsidR="00581107" w:rsidRPr="005C6AD6" w:rsidRDefault="00581107" w:rsidP="00D40C55">
            <w:r w:rsidRPr="005C6AD6">
              <w:t>г. Липецка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Филипченко, д. 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33-02-77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33-40-30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96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37/4;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35-58-03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Космонавтов, д. 25, строение 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35-47-00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98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6/2;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33-40-27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99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33-43-39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101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15 микрорайон, д. 20;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41-36-32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41-36-56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103 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15 микрорайон, д. 2/2;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41-20-27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41-20-18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 комбинированного вида №</w:t>
            </w: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 104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Московская, д. 39;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33-13-56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105 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Звездная, д. 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33-30-95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107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20/3;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77-54-98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110 </w:t>
            </w:r>
          </w:p>
          <w:p w:rsidR="00581107" w:rsidRPr="00EE600E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пер. Рудный, д. 9а;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40-03-51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№112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 д. 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43-96-71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Неделина, д. 47;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77-47-21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Неделина, д. 33;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77-56-23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8 Марта, д. 24/3;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25-01-31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116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Жуковского, д. 11а;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73-25-01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EE600E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EE600E">
              <w:rPr>
                <w:color w:val="000000"/>
                <w:szCs w:val="28"/>
              </w:rPr>
              <w:t xml:space="preserve">Муниципальное бюджетное дошкольное образовательное учреждение № 118 </w:t>
            </w:r>
          </w:p>
          <w:p w:rsidR="00581107" w:rsidRPr="00EE600E" w:rsidRDefault="00581107" w:rsidP="00D40C55">
            <w:pPr>
              <w:widowControl w:val="0"/>
              <w:tabs>
                <w:tab w:val="left" w:pos="1710"/>
              </w:tabs>
              <w:autoSpaceDE w:val="0"/>
              <w:autoSpaceDN w:val="0"/>
              <w:adjustRightInd w:val="0"/>
              <w:rPr>
                <w:color w:val="FF0000"/>
                <w:szCs w:val="28"/>
              </w:rPr>
            </w:pPr>
            <w:r w:rsidRPr="00EE600E">
              <w:rPr>
                <w:color w:val="000000"/>
                <w:szCs w:val="28"/>
              </w:rPr>
              <w:t>г. Липецка</w:t>
            </w:r>
            <w:r w:rsidRPr="00EE600E">
              <w:rPr>
                <w:color w:val="000000"/>
                <w:szCs w:val="28"/>
              </w:rPr>
              <w:tab/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Московская, д. 95;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31-54-86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119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Айвазовского, д. 7;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47-71-95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122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7а;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25-08-82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дошкольное образовательное учреждение № 123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Звездная, д. 10/4;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33-00-34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E3888">
              <w:rPr>
                <w:color w:val="000000"/>
                <w:szCs w:val="28"/>
              </w:rPr>
              <w:t xml:space="preserve">Муниципальное бюджетное дошкольное образовательное учреждение № 124 </w:t>
            </w:r>
          </w:p>
          <w:p w:rsidR="00581107" w:rsidRPr="00DE3888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E3888">
              <w:rPr>
                <w:color w:val="000000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Терешковой, д. 23;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34-00-19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126 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Липецк, пр. 60-летия СССР, д.14;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(4742) 57-17-39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127 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Юношеская, д. 12;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40-03-29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№ 128 </w:t>
            </w:r>
          </w:p>
          <w:p w:rsidR="00581107" w:rsidRPr="00DE3888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3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пр. 60 лет СССР, д. 8;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41-66-61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130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15;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22-61-57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77-84-33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 133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П. Смородина,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26;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41-78-98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дошкольное образовательное учреждение № 134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Степана Разина, д. 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проспект Мира д.2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43-26-46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135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ул. П. Смородина,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д. 4а;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41-47-68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136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60 лет СССР, д. 29;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41-72-32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 № 137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Стаханова, д. 31а;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41-68-83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138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г. Липецк, ул. 60 лет СССР, д. 13;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06.30 - 18.30;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41-66-85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№ 139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09F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ул. Н. Логовая, д. 1;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07.00 - 19.00;</w:t>
            </w:r>
          </w:p>
          <w:p w:rsidR="00581107" w:rsidRPr="0038612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612F">
              <w:rPr>
                <w:rFonts w:ascii="Times New Roman" w:hAnsi="Times New Roman" w:cs="Times New Roman"/>
                <w:sz w:val="28"/>
                <w:szCs w:val="28"/>
              </w:rPr>
              <w:t>(4742) 72-02-35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2-2.1.-7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библиотечная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система»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д. 15/3;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понедельник - суббота: 10.00 - 19.00;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34-58-55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культуры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06.10.2003 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131-ФЗ «Об общих принципах организации местного самоуправления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2-2.1.-8</w:t>
            </w: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времени и месте театральных представлений, филармоничес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ких и эстрадных концертов и гастрольных мероприятий театра, анонсы городских мероприятий, ярмарок, выставок народного творчества, ремесел на территории города Липецка</w:t>
            </w: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драматический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л. Константиновой,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д. 3;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48-00-04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культуры администрации города Липецка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06.10.2003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131-ФЗ «Об общих принципах организации местного самоуправления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камерный 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Осипенко, д. 18;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43-16-58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симфонический 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Осипенко, д. 18;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43-16-58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джазовый 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Осипенко, д. 18;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43-16-58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духовой 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Осипенко, д. 18;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43-16-58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«Ансамбль народной песни «Зень»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 им. В.Н. Владимировой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ул. Константиновой,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д. 3;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48-00-04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Липецкий музей народного и декоративно-прикладного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Космонавтов, д. 2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Октябрьская, д. 57;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24-00-52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«Липецкий Дом музыки»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Осипенко, д. 18;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09.00 - 21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43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-02-93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«Студеновский»: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Шкатова, д. 25;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27-64-26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2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73-29-94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«Дом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Матыра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ул. Энергостроителей,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д. 4а;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43-94-81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Рудничный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Ударников, д. 13;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37-83-03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«Дворец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Сокол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Липецк, п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л. Константиновой, д. 3;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48-00-04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Нижний парк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пр. Петровский д. 2;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27-12-71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Парк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60 лет СССР, вл. 36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72-71-20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культуры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Парк Быханов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ул. Гагарина, д. 70б;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27-26-70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Дворец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г. Липецк, пл. Петра Великого, д. 6;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вторник - суббота: 09.00 - 18.00;</w:t>
            </w:r>
          </w:p>
          <w:p w:rsidR="00581107" w:rsidRPr="0025772D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772D">
              <w:rPr>
                <w:rFonts w:ascii="Times New Roman" w:hAnsi="Times New Roman" w:cs="Times New Roman"/>
                <w:sz w:val="28"/>
                <w:szCs w:val="28"/>
              </w:rPr>
              <w:t>(4742) 77-86-57</w:t>
            </w:r>
          </w:p>
        </w:tc>
        <w:tc>
          <w:tcPr>
            <w:tcW w:w="3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1"/>
          <w:wAfter w:w="70" w:type="dxa"/>
          <w:trHeight w:val="240"/>
        </w:trPr>
        <w:tc>
          <w:tcPr>
            <w:tcW w:w="14400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2.2. Услуги,  не требующие предоставления  в  электронной  форме</w:t>
            </w:r>
          </w:p>
        </w:tc>
        <w:tc>
          <w:tcPr>
            <w:tcW w:w="1667" w:type="dxa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3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00" w:type="dxa"/>
            <w:gridSpan w:val="3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2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0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699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2-2.2.-1</w:t>
            </w: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Предоставление образования детям по программам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го образования в учреждениях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го образования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центр технического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«Городской»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3616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Терешковой,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32/2;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09.00 - 18.30;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35-58-53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15 микрорайон, д. 15;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41- 56-46;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 xml:space="preserve">ул. Московская,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д. 103;</w:t>
            </w:r>
          </w:p>
          <w:p w:rsidR="00581107" w:rsidRPr="0055059A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31-54-17;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д. 90;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33-63-30;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Стаханова, д.17;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41-48-37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Федеральный закон от 29.12.2012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 273-ФЗ «Об образовании в Российской Федерации»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 дополнительного образования э</w:t>
            </w: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кологический центр «ЭкоСфера» 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ул. Семашко, д. 5;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08.45 - 17.15;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(4742) 27-02-69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 учреждение дополнительного образ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ования Дом детского творчества «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066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имени С.А. Шмакова                                                      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Семашко, д. 9а;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27-31-93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Космонавтов, д.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(4742) 34-84-99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6CF">
              <w:rPr>
                <w:rFonts w:ascii="Times New Roman" w:hAnsi="Times New Roman" w:cs="Times New Roman"/>
                <w:sz w:val="28"/>
                <w:szCs w:val="28"/>
              </w:rPr>
              <w:t>ул. Тельмана, д.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27-49-89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 Центр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творчества детей и юношества «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108;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 перерыв: 12.00 - 13.00;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33-61-82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ул. Филипченко,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>д. 7/4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33-55-91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Дом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«Октябрьский»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города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Депутатская, д. 55б;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48-45-25;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Филиал: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Стаханова, д. 39;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41-78-07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Филиал:</w:t>
            </w:r>
            <w:r w:rsidRPr="007506EB">
              <w:rPr>
                <w:rFonts w:ascii="Times New Roman" w:hAnsi="Times New Roman" w:cs="Times New Roman"/>
                <w:sz w:val="28"/>
                <w:szCs w:val="28"/>
              </w:rPr>
              <w:t xml:space="preserve"> ул. Бачурина, д. 16а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sz w:val="28"/>
                <w:szCs w:val="28"/>
              </w:rPr>
              <w:t>(4742) 73 05 09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образовательное учреждение дополнительного образов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ания Центр развития творчества «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50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Ушинского, д. 19;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09.00 - 20.00; воскресенье: 09.00 - 15.00;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48-01-65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Филиал: ул. Пугачева,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(4742) 79-45-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Центр развития творчества «Левобережный» 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Невского, д. 2;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ежедневно: 08.00 - 20.00;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48-61-69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Филиал: пр. Мира,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18, 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43-27-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дом детского творчества «Лира»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ул. Ударников, д. 11;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ежедневно: 8.00 - 20.00;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41-90-94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Филиал: у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л. Московская,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32-46-57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ул. Мичурина,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25-01-91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 технического творчества «Новолипецкий»</w:t>
            </w: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Петра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 Смородина, д. 14а</w:t>
            </w: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08.30 - 20.30; воскресенье: 10.00 - 17.00;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(4742) 41-69-29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Pr="004E2132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 xml:space="preserve">ул. Стаханова,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Меркулова, д. 11</w:t>
            </w: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«Калейдоскоп» 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Липецка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 xml:space="preserve">ул. Первомайская,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д. 65;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08.30 - 17.00,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перерыв: 12.00 - 12.30;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(4742) 74-19-07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2132">
              <w:rPr>
                <w:rFonts w:ascii="Times New Roman" w:hAnsi="Times New Roman" w:cs="Times New Roman"/>
                <w:sz w:val="28"/>
                <w:szCs w:val="28"/>
              </w:rPr>
              <w:t>ул. Толстого, д. 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8 Марта, д.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(4742) 74-07-73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центр творчества «Правобережный»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ул. Елецкая, д. 63,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понедельник - среда: 08.30 - 17.30;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четверг - пятница: 08.30 - 20.00;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суббота: 08.30 - 18.00;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(4742) 27-85-12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25B6A" w:rsidRDefault="00581107" w:rsidP="00D40C5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B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центр «Надежда»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г. Липецк, ул. Ленина, д. 41;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6BD8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08.30 - 17.30;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(4742) 27-66-20;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Филиалы: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Ленина,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(4742) 72-02-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ул. 40 лет Октября, д. 23б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(4742) 28-63-</w:t>
            </w: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 xml:space="preserve">ул. 40 лет Октября, </w:t>
            </w:r>
          </w:p>
          <w:p w:rsidR="00581107" w:rsidRPr="00AF6BD8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24AB">
              <w:rPr>
                <w:rFonts w:ascii="Times New Roman" w:hAnsi="Times New Roman" w:cs="Times New Roman"/>
                <w:sz w:val="28"/>
                <w:szCs w:val="28"/>
              </w:rPr>
              <w:t>д. 33б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2-2.2.-2</w:t>
            </w: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в каникулярное время на базе муниципального автономного учреждения детского загор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одного оздоровительного лагеря «</w:t>
            </w: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Орленок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детский заг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ородный оздоровительный лагерь «</w:t>
            </w: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Орленок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15;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 08.30 - 17.30;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пятница: 08.30 - 16.30;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перерыв: 12.12 - 13.00;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(4742) 34-82-26;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Липецкая область, Грязинский район, Плехановское лесничество, 55 квартал;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круглосуточно в период смены;</w:t>
            </w:r>
          </w:p>
          <w:p w:rsidR="00581107" w:rsidRPr="002F1E21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E21">
              <w:rPr>
                <w:rFonts w:ascii="Times New Roman" w:hAnsi="Times New Roman" w:cs="Times New Roman"/>
                <w:sz w:val="28"/>
                <w:szCs w:val="28"/>
              </w:rPr>
              <w:t>(4742) 49-11-85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образования администрации города Липецка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 w:rsidRPr="00826BDB">
              <w:rPr>
                <w:color w:val="000000"/>
                <w:szCs w:val="28"/>
              </w:rPr>
              <w:t xml:space="preserve">Федеральный закон от 29.12.2012 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26BDB">
              <w:rPr>
                <w:color w:val="000000"/>
                <w:szCs w:val="28"/>
              </w:rPr>
              <w:t>№ 273-ФЗ «Об образо</w:t>
            </w:r>
            <w:r>
              <w:rPr>
                <w:color w:val="000000"/>
                <w:szCs w:val="28"/>
              </w:rPr>
              <w:t xml:space="preserve">вании в Российской Федерации» 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2-2.2.-3</w:t>
            </w:r>
          </w:p>
        </w:tc>
        <w:tc>
          <w:tcPr>
            <w:tcW w:w="2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дополнительных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тельных программ в области физической культуры и спорта и программ спортивной подготовки в детско-юношеских спортивных школах и специализиро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ванных детско-юношеских спортивных школах олимпийского резерва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shd w:val="clear" w:color="auto" w:fill="FFFFFF"/>
              <w:ind w:left="-33" w:right="-108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по</w:t>
            </w:r>
          </w:p>
          <w:p w:rsidR="00581107" w:rsidRPr="001E3D8D" w:rsidRDefault="00581107" w:rsidP="00D40C55">
            <w:pPr>
              <w:shd w:val="clear" w:color="auto" w:fill="FFFFFF"/>
              <w:ind w:left="-33" w:right="-108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физической культуре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33" w:right="-108"/>
              <w:jc w:val="both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и спорту</w:t>
            </w:r>
          </w:p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33" w:right="-108"/>
              <w:jc w:val="both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администрации города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Липецка</w:t>
            </w: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29.12.2012 № 273-ФЗ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Об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азовании в Российской Федерации»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04.12.2007 № 329-ФЗ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спорте в Российской Федерации»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ийской Федерации от 29.08.2013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1008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организации и осуществления образовательной деятельности по дополнительным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программам»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Минспорта России от 27.12.2013 </w:t>
            </w:r>
          </w:p>
          <w:p w:rsidR="00581107" w:rsidRPr="001E3D8D" w:rsidRDefault="00581107" w:rsidP="00D40C55">
            <w:pPr>
              <w:pStyle w:val="ConsPlusNormal"/>
              <w:rPr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1125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Спортивная гимнастика, художественная гимнастика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учреждение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ул. Циолковского, д. 31а;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74-93-52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33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Баскетбол, волейбол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Ушинского, д. 5;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48-17-02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Плавание, теннис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Стаханова, д. 10а;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 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46-02-26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Настольный теннис, шахматы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Неделина, д. 20;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77-24-56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ополнительного образования 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портивная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олимпийского резерва 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ул. Космонавтов, д. 16б;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38-46-96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Гиревой спорт, дзюдо, самбо, тяжелая атлетика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пр. Сиреневый, д. 9;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41-69-15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Велосипедный спорт, лыжные гонки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пр. Сержанта Кувшинова, д. 5а;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31-67-54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Волейбол, дзюдо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ул. Детская, д. 2а;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70-20-43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Бокс, вольная борьба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школа олимпийского резерва 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Ушинского, д. 5;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36-41-55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Академическая гребля, гребля на байдарках и каноэ, парусный спорт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школа олимпийского резерва 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ул. Левобережная, д. 28;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28-76-63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Фигурное катание, хоккей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школа олимпийского резерва 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Минская, д. 65;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70-21-88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Терешковой, д. 13;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34-88-40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«Спортивная школа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ул. Гранитная, вл. 2а;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27-49-41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Пулевая стрельба, стендовая стрельба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школа олимпийского резерва №</w:t>
            </w: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г. Липецк, ул. Адм. Макарова, д. 1в;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8.30 - 17.30;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8.30 - 16.30;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12.12 - 13.00;</w:t>
            </w:r>
          </w:p>
          <w:p w:rsidR="00581107" w:rsidRPr="007C166C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C166C">
              <w:rPr>
                <w:rFonts w:ascii="Times New Roman" w:hAnsi="Times New Roman" w:cs="Times New Roman"/>
                <w:sz w:val="28"/>
                <w:szCs w:val="28"/>
              </w:rPr>
              <w:t>(4742) 43-53-19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2-2.2.-4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дополнительных общеразвиваю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щих программ в области физической культуры и спорта в детско-юношеских центрах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дополнительного образования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родской детско-юношеский центр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г. Липецк, ул. Филипченко, д. 8/1;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9.00 - 15.00;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31-96-87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29.12.2012 № 273-ФЗ №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Об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азовании в Российской Федерации»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04.12.2007 № 329-ФЗ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спорте в Российской Федерации»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ийской Федерации от 29.08.2013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1008 «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организации и осуществления образовательной деятельности по дополнительным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г. Липецк, ул. Водопьянова, д. 16;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40-63-48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г. Липецк, пр. Победы, д. 130;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41-58-65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г. Липецк, ул. Ильича, д. 31;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36-70-79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ул. Стаханова, д. 28б;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79-86-93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ул. Стаханова, д. 19;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41-75-22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ул. Терешковой, д. 27;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34-87-48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ул. Филипченко,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7/4;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31-93-13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ул. Энергостроителей, д. 5а;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43-94-17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ул. Космонавтов,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д. 20;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34-30-87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 xml:space="preserve">г. Липецк, 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ул. Силикатная, д. 19а;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8.30 - 20.00;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12.30 - 19.00;</w:t>
            </w:r>
          </w:p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F">
              <w:rPr>
                <w:rFonts w:ascii="Times New Roman" w:hAnsi="Times New Roman" w:cs="Times New Roman"/>
                <w:sz w:val="28"/>
                <w:szCs w:val="28"/>
              </w:rPr>
              <w:t>(4742) 43-78-58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5A7CDF" w:rsidRDefault="00581107" w:rsidP="00D40C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055B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055B07">
              <w:rPr>
                <w:color w:val="000000"/>
                <w:szCs w:val="28"/>
              </w:rPr>
              <w:t>2-2.2-5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Услуга по реализации</w:t>
            </w:r>
            <w:r w:rsidRPr="001E3D8D">
              <w:rPr>
                <w:color w:val="000000"/>
                <w:szCs w:val="28"/>
              </w:rPr>
              <w:t xml:space="preserve"> дополнитель</w:t>
            </w:r>
            <w:r>
              <w:rPr>
                <w:color w:val="000000"/>
                <w:szCs w:val="28"/>
              </w:rPr>
              <w:t>-ных предпрофессио-нальных программ в области</w:t>
            </w:r>
            <w:r w:rsidRPr="001E3D8D">
              <w:rPr>
                <w:color w:val="000000"/>
                <w:szCs w:val="28"/>
              </w:rPr>
              <w:t xml:space="preserve"> искусств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 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школа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искусств № 1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 Липецк,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ул. </w:t>
            </w:r>
            <w:r w:rsidRPr="001E3D8D">
              <w:rPr>
                <w:color w:val="000000"/>
                <w:szCs w:val="28"/>
              </w:rPr>
              <w:t>Интернациональ</w:t>
            </w:r>
            <w:r>
              <w:rPr>
                <w:color w:val="000000"/>
                <w:szCs w:val="28"/>
              </w:rPr>
              <w:t>-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ная,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д. 53а;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(4742) 27-21-91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культуры администрации города Липецка</w:t>
            </w: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06.10.2003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131-ФЗ «Об общих принципах организации местного самоуправления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школа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искусств № </w:t>
            </w:r>
            <w:r w:rsidRPr="001E3D8D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Ильича,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18;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понедельник-суббота: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08.00 – 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73-07-95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дополнительного </w:t>
            </w:r>
            <w:r>
              <w:rPr>
                <w:color w:val="000000"/>
                <w:szCs w:val="28"/>
              </w:rPr>
              <w:t>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3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пр. Мира,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15а;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понедельник-суббота: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43-02-77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</w:t>
            </w:r>
            <w:r>
              <w:rPr>
                <w:color w:val="000000"/>
                <w:szCs w:val="28"/>
              </w:rPr>
              <w:t xml:space="preserve">етская школа искусств № </w:t>
            </w:r>
            <w:r w:rsidRPr="001E3D8D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40 лет Октября,    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5;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48-10-07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</w:t>
            </w:r>
            <w:r>
              <w:rPr>
                <w:color w:val="000000"/>
                <w:szCs w:val="28"/>
              </w:rPr>
              <w:t xml:space="preserve">  дополнительного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«Детская музыкальная школа № </w:t>
            </w:r>
            <w:r w:rsidRPr="001E3D8D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Гагарина, д. 101/2;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34-19-12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6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пр. С</w:t>
            </w:r>
            <w:r w:rsidRPr="001E3D8D">
              <w:rPr>
                <w:color w:val="000000"/>
                <w:szCs w:val="28"/>
              </w:rPr>
              <w:t>ержанта   Кувшинова,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4;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20.00;.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32-53-60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7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Циолковского,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10/3;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31-92-28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музыкальна</w:t>
            </w:r>
            <w:r>
              <w:rPr>
                <w:color w:val="000000"/>
                <w:szCs w:val="28"/>
              </w:rPr>
              <w:t xml:space="preserve">я школа № </w:t>
            </w:r>
            <w:r w:rsidRPr="001E3D8D">
              <w:rPr>
                <w:color w:val="000000"/>
                <w:szCs w:val="28"/>
              </w:rPr>
              <w:t>8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г. Липецк,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15 </w:t>
            </w:r>
            <w:r w:rsidRPr="001E3D8D">
              <w:rPr>
                <w:color w:val="000000"/>
                <w:szCs w:val="28"/>
              </w:rPr>
              <w:t>микрорайон,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5/2</w:t>
            </w:r>
            <w:r>
              <w:rPr>
                <w:color w:val="000000"/>
                <w:szCs w:val="28"/>
              </w:rPr>
              <w:t>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 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(4742) 41-56-16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 бюджетное</w:t>
            </w:r>
            <w:r w:rsidRPr="001E3D8D">
              <w:rPr>
                <w:color w:val="000000"/>
                <w:szCs w:val="28"/>
              </w:rPr>
              <w:t xml:space="preserve"> учреждение  дополнительного о</w:t>
            </w:r>
            <w:r>
              <w:rPr>
                <w:color w:val="000000"/>
                <w:szCs w:val="28"/>
              </w:rPr>
              <w:t>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«Детская музыкальная школа №</w:t>
            </w:r>
            <w:r w:rsidRPr="001E3D8D">
              <w:rPr>
                <w:color w:val="000000"/>
                <w:szCs w:val="28"/>
              </w:rPr>
              <w:t xml:space="preserve"> 9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Боевой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проезд,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24а;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>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34-71-94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бюджетное</w:t>
            </w:r>
            <w:r w:rsidRPr="001E3D8D">
              <w:rPr>
                <w:color w:val="000000"/>
                <w:szCs w:val="28"/>
              </w:rPr>
              <w:t xml:space="preserve"> учреждени</w:t>
            </w:r>
            <w:r>
              <w:rPr>
                <w:color w:val="000000"/>
                <w:szCs w:val="28"/>
              </w:rPr>
              <w:t xml:space="preserve">е  дополнительного образования 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«Детская музыкальная школа</w:t>
            </w:r>
            <w:r w:rsidRPr="001E3D8D">
              <w:rPr>
                <w:color w:val="000000"/>
                <w:szCs w:val="28"/>
              </w:rPr>
              <w:t xml:space="preserve"> №  10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Мичурина,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30</w:t>
            </w:r>
            <w:r>
              <w:rPr>
                <w:color w:val="000000"/>
                <w:szCs w:val="28"/>
              </w:rPr>
              <w:t>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77-25-83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</w:t>
            </w:r>
            <w:r>
              <w:rPr>
                <w:color w:val="000000"/>
                <w:szCs w:val="28"/>
              </w:rPr>
              <w:t xml:space="preserve">бюджетное </w:t>
            </w:r>
            <w:r w:rsidRPr="001E3D8D">
              <w:rPr>
                <w:color w:val="000000"/>
                <w:szCs w:val="28"/>
              </w:rPr>
              <w:t>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11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Энергостроителей, д.</w:t>
            </w:r>
            <w:r>
              <w:rPr>
                <w:color w:val="000000"/>
                <w:szCs w:val="28"/>
              </w:rPr>
              <w:t xml:space="preserve"> 21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>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43-93-60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12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Ангарская,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4;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40-83-65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художественная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школа  № 1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им. В.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С. Сорокина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Липовская,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-А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(4742) 74-89-08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</w:t>
            </w:r>
            <w:r>
              <w:rPr>
                <w:color w:val="000000"/>
                <w:szCs w:val="28"/>
              </w:rPr>
              <w:t xml:space="preserve">бюджетное </w:t>
            </w:r>
            <w:r w:rsidRPr="001E3D8D">
              <w:rPr>
                <w:color w:val="000000"/>
                <w:szCs w:val="28"/>
              </w:rPr>
              <w:t>учреждение  до</w:t>
            </w:r>
            <w:r>
              <w:rPr>
                <w:color w:val="000000"/>
                <w:szCs w:val="28"/>
              </w:rPr>
              <w:t>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художественная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школа </w:t>
            </w:r>
            <w:r w:rsidRPr="001E3D8D">
              <w:rPr>
                <w:color w:val="000000"/>
                <w:szCs w:val="28"/>
              </w:rPr>
              <w:t xml:space="preserve">№ 2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им. В. Сурикова»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Циолковского, 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д.27;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08.00</w:t>
            </w:r>
            <w:r>
              <w:rPr>
                <w:color w:val="000000"/>
                <w:szCs w:val="28"/>
              </w:rPr>
              <w:t xml:space="preserve"> - </w:t>
            </w:r>
            <w:r w:rsidRPr="001E3D8D">
              <w:rPr>
                <w:color w:val="000000"/>
                <w:szCs w:val="28"/>
              </w:rPr>
              <w:t xml:space="preserve">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</w:t>
            </w:r>
            <w:r w:rsidRPr="001E3D8D">
              <w:rPr>
                <w:color w:val="000000"/>
                <w:szCs w:val="28"/>
              </w:rPr>
              <w:t>4742) 74-89-08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055B07">
              <w:rPr>
                <w:color w:val="000000"/>
                <w:szCs w:val="28"/>
              </w:rPr>
              <w:t>2-2.2-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Услуга по реализации дополнительных общеразвиваю-щих программ в области искусств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 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школа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искусств № 1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 Липецк,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ул. </w:t>
            </w:r>
            <w:r w:rsidRPr="001E3D8D">
              <w:rPr>
                <w:color w:val="000000"/>
                <w:szCs w:val="28"/>
              </w:rPr>
              <w:t>Интернациональ</w:t>
            </w:r>
            <w:r>
              <w:rPr>
                <w:color w:val="000000"/>
                <w:szCs w:val="28"/>
              </w:rPr>
              <w:t>-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ная,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д. 53а;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(4742) 27-21-91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Департамент культуры администрации города Липецка</w:t>
            </w: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Федеральный закон от 06.10.2003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№ 131-ФЗ «Об общих принципах организации местного самоуправления в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школа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искусств № </w:t>
            </w:r>
            <w:r w:rsidRPr="001E3D8D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Ильича,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18;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понедельник-суббота: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08.00 – 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73-07-95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дополнительного </w:t>
            </w:r>
            <w:r>
              <w:rPr>
                <w:color w:val="000000"/>
                <w:szCs w:val="28"/>
              </w:rPr>
              <w:t>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3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пр. Мира,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15а;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понедельник-суббота: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43-02-77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</w:t>
            </w:r>
            <w:r>
              <w:rPr>
                <w:color w:val="000000"/>
                <w:szCs w:val="28"/>
              </w:rPr>
              <w:t xml:space="preserve">етская школа искусств № </w:t>
            </w:r>
            <w:r w:rsidRPr="001E3D8D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40 лет Октября,    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5;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48-10-07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</w:t>
            </w:r>
            <w:r>
              <w:rPr>
                <w:color w:val="000000"/>
                <w:szCs w:val="28"/>
              </w:rPr>
              <w:t xml:space="preserve">  дополнительного образования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«Детская музыкальная школа № </w:t>
            </w:r>
            <w:r w:rsidRPr="001E3D8D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Гагарина, д. 101/2;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34-19-12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6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пр. С</w:t>
            </w:r>
            <w:r w:rsidRPr="001E3D8D">
              <w:rPr>
                <w:color w:val="000000"/>
                <w:szCs w:val="28"/>
              </w:rPr>
              <w:t>ержанта   Кувшинова,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4;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20.00;.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32-53-60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7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Циолковского,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10/3;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 xml:space="preserve">20.00;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(4742) 31-92-28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музыкальна</w:t>
            </w:r>
            <w:r>
              <w:rPr>
                <w:color w:val="000000"/>
                <w:szCs w:val="28"/>
              </w:rPr>
              <w:t xml:space="preserve">я школа № </w:t>
            </w:r>
            <w:r w:rsidRPr="001E3D8D">
              <w:rPr>
                <w:color w:val="000000"/>
                <w:szCs w:val="28"/>
              </w:rPr>
              <w:t>8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г. Липецк,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15 </w:t>
            </w:r>
            <w:r w:rsidRPr="001E3D8D">
              <w:rPr>
                <w:color w:val="000000"/>
                <w:szCs w:val="28"/>
              </w:rPr>
              <w:t>микрорайон,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5/2</w:t>
            </w:r>
            <w:r>
              <w:rPr>
                <w:color w:val="000000"/>
                <w:szCs w:val="28"/>
              </w:rPr>
              <w:t>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 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(4742) 41-56-16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 бюджетное</w:t>
            </w:r>
            <w:r w:rsidRPr="001E3D8D">
              <w:rPr>
                <w:color w:val="000000"/>
                <w:szCs w:val="28"/>
              </w:rPr>
              <w:t xml:space="preserve"> учреждение  дополнительного о</w:t>
            </w:r>
            <w:r>
              <w:rPr>
                <w:color w:val="000000"/>
                <w:szCs w:val="28"/>
              </w:rPr>
              <w:t>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«Детская музыкальная школа №</w:t>
            </w:r>
            <w:r w:rsidRPr="001E3D8D">
              <w:rPr>
                <w:color w:val="000000"/>
                <w:szCs w:val="28"/>
              </w:rPr>
              <w:t xml:space="preserve"> 9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Боевой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проезд,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24а;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>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34-71-94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Муниципальное бюджетное</w:t>
            </w:r>
            <w:r w:rsidRPr="001E3D8D">
              <w:rPr>
                <w:color w:val="000000"/>
                <w:szCs w:val="28"/>
              </w:rPr>
              <w:t xml:space="preserve"> учреждени</w:t>
            </w:r>
            <w:r>
              <w:rPr>
                <w:color w:val="000000"/>
                <w:szCs w:val="28"/>
              </w:rPr>
              <w:t xml:space="preserve">е  дополнительного образования 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«Детская музыкальная школа № </w:t>
            </w:r>
            <w:r w:rsidRPr="001E3D8D">
              <w:rPr>
                <w:color w:val="000000"/>
                <w:szCs w:val="28"/>
              </w:rPr>
              <w:t>10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Мичурина,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30</w:t>
            </w:r>
            <w:r>
              <w:rPr>
                <w:color w:val="000000"/>
                <w:szCs w:val="28"/>
              </w:rPr>
              <w:t>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(4742) 77-25-83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</w:t>
            </w:r>
            <w:r>
              <w:rPr>
                <w:color w:val="000000"/>
                <w:szCs w:val="28"/>
              </w:rPr>
              <w:t xml:space="preserve">бюджетное </w:t>
            </w:r>
            <w:r w:rsidRPr="001E3D8D">
              <w:rPr>
                <w:color w:val="000000"/>
                <w:szCs w:val="28"/>
              </w:rPr>
              <w:t>учреждение  до</w:t>
            </w:r>
            <w:r>
              <w:rPr>
                <w:color w:val="000000"/>
                <w:szCs w:val="28"/>
              </w:rPr>
              <w:t xml:space="preserve">полнительного образования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11</w:t>
            </w:r>
            <w:r>
              <w:rPr>
                <w:color w:val="000000"/>
                <w:szCs w:val="28"/>
              </w:rPr>
              <w:t>»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 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Энергостроителей, д.</w:t>
            </w:r>
            <w:r>
              <w:rPr>
                <w:color w:val="000000"/>
                <w:szCs w:val="28"/>
              </w:rPr>
              <w:t xml:space="preserve"> 21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08.00 - </w:t>
            </w:r>
            <w:r w:rsidRPr="001E3D8D">
              <w:rPr>
                <w:color w:val="000000"/>
                <w:szCs w:val="28"/>
              </w:rPr>
              <w:t>20.00;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43-93-60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>Детская школа искусств № 12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ул. Ангарская, 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4;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суббота: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(4742) </w:t>
            </w:r>
            <w:r w:rsidRPr="001E3D8D">
              <w:rPr>
                <w:color w:val="000000"/>
                <w:szCs w:val="28"/>
              </w:rPr>
              <w:t>40-83-65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 </w:t>
            </w:r>
            <w:r>
              <w:rPr>
                <w:color w:val="000000"/>
                <w:szCs w:val="28"/>
              </w:rPr>
              <w:t>бюджетное</w:t>
            </w:r>
            <w:r w:rsidRPr="001E3D8D">
              <w:rPr>
                <w:color w:val="000000"/>
                <w:szCs w:val="28"/>
              </w:rPr>
              <w:t xml:space="preserve"> учреждение  д</w:t>
            </w:r>
            <w:r>
              <w:rPr>
                <w:color w:val="000000"/>
                <w:szCs w:val="28"/>
              </w:rPr>
              <w:t>ополнительного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художественная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школа  № 1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им. В.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С. Сорокина</w:t>
            </w:r>
            <w:r>
              <w:rPr>
                <w:color w:val="000000"/>
                <w:szCs w:val="28"/>
              </w:rPr>
              <w:t>»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г. Липецк,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Липовская,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-А</w:t>
            </w:r>
            <w:r w:rsidRPr="001E3D8D">
              <w:rPr>
                <w:color w:val="000000"/>
                <w:szCs w:val="28"/>
              </w:rPr>
              <w:t>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08.00 – 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(4742) 74-89-08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8"/>
          <w:wAfter w:w="5755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Муниципальное </w:t>
            </w:r>
            <w:r>
              <w:rPr>
                <w:color w:val="000000"/>
                <w:szCs w:val="28"/>
              </w:rPr>
              <w:t xml:space="preserve">бюджетное </w:t>
            </w:r>
            <w:r w:rsidRPr="001E3D8D">
              <w:rPr>
                <w:color w:val="000000"/>
                <w:szCs w:val="28"/>
              </w:rPr>
              <w:t>учреждение  до</w:t>
            </w:r>
            <w:r>
              <w:rPr>
                <w:color w:val="000000"/>
                <w:szCs w:val="28"/>
              </w:rPr>
              <w:t>полнительного образования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1E3D8D">
              <w:rPr>
                <w:color w:val="000000"/>
                <w:szCs w:val="28"/>
              </w:rPr>
              <w:t xml:space="preserve">Детская художественная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школа </w:t>
            </w:r>
            <w:r w:rsidRPr="001E3D8D">
              <w:rPr>
                <w:color w:val="000000"/>
                <w:szCs w:val="28"/>
              </w:rPr>
              <w:t xml:space="preserve">№ 2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им. В. Сурикова»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г. Липецк,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ул. Циолковского,  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д.27;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понедельник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суббота: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08.00</w:t>
            </w:r>
            <w:r>
              <w:rPr>
                <w:color w:val="000000"/>
                <w:szCs w:val="28"/>
              </w:rPr>
              <w:t xml:space="preserve"> - </w:t>
            </w:r>
            <w:r w:rsidRPr="001E3D8D">
              <w:rPr>
                <w:color w:val="000000"/>
                <w:szCs w:val="28"/>
              </w:rPr>
              <w:t xml:space="preserve">20.00;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</w:t>
            </w:r>
            <w:r w:rsidRPr="001E3D8D">
              <w:rPr>
                <w:color w:val="000000"/>
                <w:szCs w:val="28"/>
              </w:rPr>
              <w:t>4742) 74-89-08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3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4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255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400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Раздел 3. Услуги, которые являются необходимыми и обязательными для  предоставления муниципальных услуг</w:t>
            </w: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3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3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3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03" w:type="dxa"/>
            <w:gridSpan w:val="2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8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Номер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Наименование муниципальной услуги, для оказания которой предоставляют-ся необходимые </w:t>
            </w:r>
            <w:r>
              <w:rPr>
                <w:color w:val="000000"/>
                <w:szCs w:val="28"/>
              </w:rPr>
              <w:t xml:space="preserve">и </w:t>
            </w:r>
            <w:r w:rsidRPr="001E3D8D">
              <w:rPr>
                <w:color w:val="000000"/>
                <w:szCs w:val="28"/>
              </w:rPr>
              <w:t>обязательные услуги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Наименование          </w:t>
            </w:r>
            <w:r w:rsidRPr="001E3D8D">
              <w:rPr>
                <w:color w:val="000000"/>
                <w:szCs w:val="28"/>
              </w:rPr>
              <w:br/>
              <w:t xml:space="preserve">муниципального         </w:t>
            </w:r>
            <w:r w:rsidRPr="001E3D8D">
              <w:rPr>
                <w:color w:val="000000"/>
                <w:szCs w:val="28"/>
              </w:rPr>
              <w:br/>
              <w:t xml:space="preserve">учреждения и другой   </w:t>
            </w:r>
            <w:r w:rsidRPr="001E3D8D">
              <w:rPr>
                <w:color w:val="000000"/>
                <w:szCs w:val="28"/>
              </w:rPr>
              <w:br/>
              <w:t xml:space="preserve">организации,          </w:t>
            </w:r>
            <w:r w:rsidRPr="001E3D8D">
              <w:rPr>
                <w:color w:val="000000"/>
                <w:szCs w:val="28"/>
              </w:rPr>
              <w:br/>
              <w:t>предоставляющих услугу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Наименование документов, которые являются необходимыми и обязательными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Сведения о</w:t>
            </w:r>
            <w:r w:rsidRPr="001E3D8D">
              <w:rPr>
                <w:color w:val="000000"/>
                <w:szCs w:val="28"/>
              </w:rPr>
              <w:br/>
              <w:t xml:space="preserve">возмездности   </w:t>
            </w:r>
            <w:r w:rsidRPr="001E3D8D">
              <w:rPr>
                <w:color w:val="000000"/>
                <w:szCs w:val="28"/>
              </w:rPr>
              <w:br/>
              <w:t xml:space="preserve">(безвозмезд-ности)  </w:t>
            </w:r>
            <w:r w:rsidRPr="001E3D8D">
              <w:rPr>
                <w:color w:val="000000"/>
                <w:szCs w:val="28"/>
              </w:rPr>
              <w:br/>
              <w:t xml:space="preserve">предоставле-ния   </w:t>
            </w:r>
            <w:r w:rsidRPr="001E3D8D">
              <w:rPr>
                <w:color w:val="000000"/>
                <w:szCs w:val="28"/>
              </w:rPr>
              <w:br/>
              <w:t>услуги (платно/  бесплатно)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Нормативные     </w:t>
            </w:r>
            <w:r w:rsidRPr="001E3D8D">
              <w:rPr>
                <w:color w:val="000000"/>
                <w:szCs w:val="28"/>
              </w:rPr>
              <w:br/>
              <w:t xml:space="preserve">правовые акты,  </w:t>
            </w:r>
            <w:r w:rsidRPr="001E3D8D">
              <w:rPr>
                <w:color w:val="000000"/>
                <w:szCs w:val="28"/>
              </w:rPr>
              <w:br/>
              <w:t>регламентирующие</w:t>
            </w:r>
            <w:r w:rsidRPr="001E3D8D">
              <w:rPr>
                <w:color w:val="000000"/>
                <w:szCs w:val="28"/>
              </w:rPr>
              <w:br/>
              <w:t xml:space="preserve">предоставление  </w:t>
            </w:r>
            <w:r w:rsidRPr="001E3D8D">
              <w:rPr>
                <w:color w:val="000000"/>
                <w:szCs w:val="28"/>
              </w:rPr>
              <w:br/>
              <w:t>услуги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2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3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4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5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6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3-1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Подготовка и выдача разрешений на строительство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Управление государственной вневедомственной экспертизы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Заключение государственной экспертизы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Градостроительный кодекс Российской Федерации;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976 «Об утверждении административного регламента предоставления муниципальной услуги «Подготовка и выдача разрешений на строительство»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Проектные организации, имеющие соответствующую лицензию СРО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Материалы, содержащиеся в проектной документации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Схема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3-2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Лицо, осуществляющее строительство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Акт приёмки объекта капитального строительства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Градостроительный кодекс Российской Федерации;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975 «Об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Документ, подтверждающий соответствие построенного, реконструированного объекта капитального строи</w:t>
            </w:r>
            <w:r>
              <w:rPr>
                <w:color w:val="000000"/>
                <w:szCs w:val="28"/>
              </w:rPr>
              <w:t>тельства требованиям технических</w:t>
            </w:r>
            <w:r w:rsidRPr="001E3D8D">
              <w:rPr>
                <w:color w:val="000000"/>
                <w:szCs w:val="28"/>
              </w:rPr>
              <w:t xml:space="preserve"> регламентов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Документ, подтверждающий соответствие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оснащённости объекта капитального строительства приборами учёта используемых энергетических ресурсов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Организации, осуществляющие эксплуатацию сетей инженерно-технического обеспечения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Документ, подтверждающий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Лицо, осуществляющее строительство (лицо, осуществляющее строительство, и застройщик или технический заказчик в случае осуществления строительства, реконструкции на основании договора)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ind w:firstLine="34"/>
              <w:rPr>
                <w:color w:val="000000"/>
                <w:szCs w:val="28"/>
                <w:lang w:eastAsia="en-US"/>
              </w:rPr>
            </w:pPr>
            <w:r w:rsidRPr="001E3D8D">
              <w:rPr>
                <w:color w:val="000000"/>
                <w:szCs w:val="28"/>
                <w:lang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  <w:r>
              <w:rPr>
                <w:color w:val="000000"/>
                <w:szCs w:val="28"/>
                <w:lang w:eastAsia="en-US"/>
              </w:rPr>
              <w:t>,</w:t>
            </w:r>
            <w:r w:rsidRPr="001E3D8D">
              <w:rPr>
                <w:color w:val="000000"/>
                <w:szCs w:val="28"/>
                <w:lang w:eastAsia="en-US"/>
              </w:rPr>
              <w:t xml:space="preserve"> за исключением случаев строительства, реконструкции линейного объекта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Приём заявлений, документов, а также постановка граждан на учёт в качестве нуждающихся в жилых помещениях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7416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</w:t>
            </w:r>
            <w:r w:rsidRPr="001E3D8D">
              <w:rPr>
                <w:color w:val="000000"/>
                <w:szCs w:val="28"/>
              </w:rPr>
              <w:t>-1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1E3D8D">
              <w:rPr>
                <w:color w:val="000000"/>
                <w:szCs w:val="28"/>
              </w:rPr>
              <w:t>одуслуга 1</w:t>
            </w:r>
            <w:r>
              <w:rPr>
                <w:color w:val="000000"/>
                <w:szCs w:val="28"/>
              </w:rPr>
              <w:t>.</w:t>
            </w:r>
            <w:r w:rsidRPr="001E3D8D">
              <w:rPr>
                <w:color w:val="000000"/>
                <w:szCs w:val="28"/>
              </w:rPr>
              <w:t xml:space="preserve"> </w:t>
            </w:r>
          </w:p>
          <w:p w:rsidR="00581107" w:rsidRPr="00CD5DC9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CD5DC9">
              <w:rPr>
                <w:szCs w:val="28"/>
              </w:rPr>
              <w:t xml:space="preserve"> граждан, признанных в установленном порядке малоимущими в целях предоставления по договору социального найма жилого помещения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Закон Липецкой области от 05.08.2005 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207-ОЗ «О порядке ведения органами местного самоуправления учета малоимущих граждан, нуждающихся в жилых помещениях, предоставляемых по договорам социального найма в муниципальном жилищном фонде»;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16.12.2011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1688 «Об утверждении административного регламента предоставления муниципальной услуги «Приём заявлений, документов, а также постановка на учет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3-3-2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Подуслуга 2</w:t>
            </w:r>
            <w:r w:rsidRPr="001E3D8D">
              <w:rPr>
                <w:color w:val="000000"/>
                <w:szCs w:val="28"/>
              </w:rPr>
              <w:t>.</w:t>
            </w:r>
          </w:p>
          <w:p w:rsidR="00581107" w:rsidRPr="00351FB8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351FB8">
              <w:rPr>
                <w:szCs w:val="28"/>
              </w:rPr>
              <w:t xml:space="preserve"> ветеранов Великой Отечественной войны, имеющих право на меры социальной поддержки по обеспечению жильем в соответствии с Федеральным </w:t>
            </w:r>
            <w:hyperlink r:id="rId39" w:history="1">
              <w:r w:rsidRPr="00351FB8">
                <w:rPr>
                  <w:color w:val="000000"/>
                  <w:szCs w:val="28"/>
                </w:rPr>
                <w:t>законом</w:t>
              </w:r>
            </w:hyperlink>
            <w:r w:rsidRPr="00351FB8">
              <w:rPr>
                <w:color w:val="000000"/>
                <w:szCs w:val="28"/>
              </w:rPr>
              <w:t xml:space="preserve"> </w:t>
            </w:r>
            <w:r w:rsidRPr="00351FB8">
              <w:rPr>
                <w:szCs w:val="28"/>
              </w:rPr>
              <w:t>от 12.01.1995 № 5-ФЗ «О ветеранах»</w:t>
            </w:r>
          </w:p>
          <w:p w:rsidR="00581107" w:rsidRPr="001E3D8D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Федеральный закон от 12.01.1995 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5-ФЗ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«О ветеранах»;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Указ Президента </w:t>
            </w:r>
            <w:r>
              <w:rPr>
                <w:color w:val="000000"/>
                <w:szCs w:val="28"/>
              </w:rPr>
              <w:t>Российской Федерации</w:t>
            </w:r>
            <w:r w:rsidRPr="001E3D8D">
              <w:rPr>
                <w:color w:val="000000"/>
                <w:szCs w:val="28"/>
              </w:rPr>
              <w:t xml:space="preserve"> от 07.05.2008 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 xml:space="preserve">714 «Об обеспечении жильем ветеранов Великой Отечественной войны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1941-1945 годов»;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Закон Липецкой области от 18.08.2006 №</w:t>
            </w:r>
            <w:r>
              <w:rPr>
                <w:color w:val="000000"/>
                <w:szCs w:val="28"/>
              </w:rPr>
              <w:t xml:space="preserve"> </w:t>
            </w:r>
            <w:r w:rsidRPr="001E3D8D">
              <w:rPr>
                <w:color w:val="000000"/>
                <w:szCs w:val="28"/>
              </w:rPr>
              <w:t>318-ОЗ «Об обеспечении жильём ветеранов, инвалидов и семей, имеющих детей-инвалидов»;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 xml:space="preserve">постановление администрации города Липецка от 16.12.2011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№ 1688 «Об утверждении административного регламента предоставления муниципальной услуги «Приём заявлений, документов, а также постановка на учет 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3-3-3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 xml:space="preserve">Подуслуга 3. </w:t>
            </w: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DB7FBC">
              <w:rPr>
                <w:szCs w:val="28"/>
              </w:rPr>
              <w:t xml:space="preserve"> граждан, состоящих в браке, в котором возраст каждого из супругов не превышает 35 лет, либо граждан, возраст которых не превышает 35 лет, не состоящих в браке и имеющих одного или более детей</w:t>
            </w:r>
          </w:p>
          <w:p w:rsidR="00581107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219FB">
              <w:rPr>
                <w:szCs w:val="28"/>
              </w:rPr>
              <w:t>Постановление</w:t>
            </w:r>
            <w:r>
              <w:rPr>
                <w:szCs w:val="28"/>
              </w:rPr>
              <w:t xml:space="preserve"> Правительства Российской Федерации от 17.12.2010  №1050 «О федеральной целевой программе «Жилище» на 2015 - 2020 годы»;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219FB">
              <w:rPr>
                <w:szCs w:val="28"/>
              </w:rPr>
              <w:t>Закон</w:t>
            </w:r>
            <w:r>
              <w:t xml:space="preserve"> </w:t>
            </w:r>
            <w:r>
              <w:rPr>
                <w:szCs w:val="28"/>
              </w:rPr>
              <w:t xml:space="preserve"> Липецкой области от 27.12.2007 № 120-ОЗ «О социальных выплатах жителям Липецкой области на приобретение или строительство жилья»;</w:t>
            </w:r>
          </w:p>
          <w:p w:rsidR="00581107" w:rsidRDefault="00581107" w:rsidP="00D40C55">
            <w:pPr>
              <w:shd w:val="clear" w:color="auto" w:fill="FFFFFF"/>
              <w:tabs>
                <w:tab w:val="left" w:pos="-142"/>
              </w:tabs>
              <w:rPr>
                <w:szCs w:val="28"/>
              </w:rPr>
            </w:pPr>
            <w:r>
              <w:rPr>
                <w:szCs w:val="28"/>
              </w:rPr>
              <w:t>постановление администрации Липецкой области от 13.12.2013 № 588         «Об утверждении государственной программы Липецкой области «Обеспечение населения Липецкой области качественным жильем, социальной инфраструктурой и услугами ЖКХ»;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постановление администрации города Липецка от 16.12.2011 </w:t>
            </w:r>
          </w:p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№ 1688 «Об утверждении административного регламента предоставления муниципальной услуги «Приём заявлений, документов, а также постановка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граждан на учет 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Кредитные организации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 xml:space="preserve">Документы, подтверждающие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 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3-3-4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8"/>
              </w:rPr>
            </w:pPr>
            <w:r>
              <w:rPr>
                <w:szCs w:val="28"/>
              </w:rPr>
              <w:t>Подуслуга 4.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5D50A2">
              <w:rPr>
                <w:szCs w:val="28"/>
              </w:rPr>
              <w:t xml:space="preserve"> граждан, работающих в территориаль-ных органах федеральных исполнитель</w:t>
            </w:r>
            <w:r>
              <w:rPr>
                <w:szCs w:val="28"/>
              </w:rPr>
              <w:t>-ных органов госу</w:t>
            </w:r>
            <w:r w:rsidRPr="005D50A2">
              <w:rPr>
                <w:szCs w:val="28"/>
              </w:rPr>
              <w:t>дарствен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ной власти Российской Федерации, органах государствен-ной власти, государствен-ных органах, исполнитель</w:t>
            </w:r>
            <w:r>
              <w:rPr>
                <w:szCs w:val="28"/>
              </w:rPr>
              <w:t>-</w:t>
            </w:r>
            <w:r w:rsidRPr="005D50A2">
              <w:rPr>
                <w:szCs w:val="28"/>
              </w:rPr>
              <w:t>ных органах госу</w:t>
            </w:r>
            <w:r>
              <w:rPr>
                <w:szCs w:val="28"/>
              </w:rPr>
              <w:t>дарствен-ной власти Липецкой об</w:t>
            </w:r>
            <w:r w:rsidRPr="005D50A2">
              <w:rPr>
                <w:szCs w:val="28"/>
              </w:rPr>
              <w:t>ласти, органах</w:t>
            </w:r>
          </w:p>
          <w:p w:rsidR="00581107" w:rsidRPr="005D50A2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 xml:space="preserve"> местного само-</w:t>
            </w:r>
          </w:p>
          <w:p w:rsidR="00581107" w:rsidRPr="005721D5" w:rsidRDefault="00581107" w:rsidP="00D40C55">
            <w:pPr>
              <w:rPr>
                <w:szCs w:val="28"/>
              </w:rPr>
            </w:pPr>
            <w:r w:rsidRPr="005D50A2">
              <w:rPr>
                <w:szCs w:val="28"/>
              </w:rPr>
              <w:t>управления, автономных, бюджетных или казенных учреждениях, государствен-ных фондах, расположенных на территории Липецкой области, либо поставленных на учет в соответствии с программой ипотечного жилищного кредитования Липецкой области до 01.01.2008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Организации, учреждения, где работают граждане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Справка с места работы гражданина с указанием источника финансирования заработной платы</w:t>
            </w:r>
          </w:p>
          <w:p w:rsidR="00581107" w:rsidRDefault="00581107" w:rsidP="00D40C55">
            <w:pPr>
              <w:jc w:val="both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jc w:val="both"/>
              <w:rPr>
                <w:color w:val="000000"/>
                <w:szCs w:val="28"/>
              </w:rPr>
            </w:pPr>
          </w:p>
          <w:p w:rsidR="00581107" w:rsidRDefault="00581107" w:rsidP="00D40C55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бесплатно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0B16D5">
              <w:rPr>
                <w:szCs w:val="28"/>
              </w:rPr>
              <w:t>Постановление</w:t>
            </w:r>
            <w:r>
              <w:rPr>
                <w:szCs w:val="28"/>
              </w:rPr>
              <w:t xml:space="preserve"> Правительства Российской Федерации от 17.12.2010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 1050 «О федеральной целевой программе «Жилище» на 2015 - 2020 годы»;</w:t>
            </w:r>
          </w:p>
          <w:p w:rsidR="00581107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B16D5">
              <w:rPr>
                <w:szCs w:val="28"/>
              </w:rPr>
              <w:t>Закон</w:t>
            </w:r>
            <w:r>
              <w:rPr>
                <w:szCs w:val="28"/>
              </w:rPr>
              <w:t xml:space="preserve"> Липецкой области от 27.12.2007 №120-ОЗ «О социальных выплатах жителям Липецкой области на приобретение или строительство жилья»;</w:t>
            </w:r>
          </w:p>
          <w:p w:rsidR="00581107" w:rsidRDefault="00581107" w:rsidP="00D40C55">
            <w:pPr>
              <w:shd w:val="clear" w:color="auto" w:fill="FFFFFF"/>
              <w:tabs>
                <w:tab w:val="left" w:pos="-142"/>
              </w:tabs>
              <w:rPr>
                <w:szCs w:val="28"/>
              </w:rPr>
            </w:pPr>
            <w:r>
              <w:rPr>
                <w:szCs w:val="28"/>
              </w:rPr>
              <w:t>постановление администрации Липецкой области от 13.12.2013 № 588         «Об утверждении государственной программы Липецкой области «Обеспечение населения Липецкой области качественным жильем, социальной инфраструктурой и услугами ЖКХ»;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постановление администрации города Липецка от 16.12.2011 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 1688 «Об утверждении административного регламента предоставления муниципальной услуги «Приём заявлений, документов, а также постановка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граждан на учет в качестве нуждающихся в жилых помещениях»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rPr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E56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3-3-5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C35FD0" w:rsidRDefault="00581107" w:rsidP="00D40C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35FD0">
              <w:rPr>
                <w:szCs w:val="28"/>
              </w:rPr>
              <w:t>Подуслуга 5.</w:t>
            </w:r>
          </w:p>
          <w:p w:rsidR="00581107" w:rsidRDefault="00581107" w:rsidP="00D40C55">
            <w:pPr>
              <w:rPr>
                <w:szCs w:val="28"/>
              </w:rPr>
            </w:pPr>
            <w:r w:rsidRPr="008E6B88">
              <w:rPr>
                <w:color w:val="000000"/>
                <w:szCs w:val="28"/>
              </w:rPr>
              <w:t>Приём заявлений, докуме</w:t>
            </w:r>
            <w:r>
              <w:rPr>
                <w:color w:val="000000"/>
                <w:szCs w:val="28"/>
              </w:rPr>
              <w:t>нтов, а также постановка</w:t>
            </w:r>
            <w:r w:rsidRPr="008E6B88">
              <w:rPr>
                <w:color w:val="000000"/>
                <w:szCs w:val="28"/>
              </w:rPr>
              <w:t xml:space="preserve"> на учёт</w:t>
            </w:r>
            <w:r w:rsidRPr="00C35FD0">
              <w:rPr>
                <w:rFonts w:ascii="Times New Roman CYR" w:hAnsi="Times New Roman CYR"/>
                <w:szCs w:val="28"/>
              </w:rPr>
              <w:t xml:space="preserve"> граждан, признанных в установленном порядке нуждающимися в предоставлении жилых помещений по договорам найма жилых помещений жилищного фонда социального 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107" w:rsidRPr="001E3D8D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1E3D8D">
              <w:rPr>
                <w:color w:val="000000"/>
                <w:szCs w:val="28"/>
              </w:rPr>
              <w:t>платно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107" w:rsidRPr="00945E56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45E56">
              <w:rPr>
                <w:color w:val="000000"/>
                <w:szCs w:val="28"/>
              </w:rPr>
              <w:t>Закон Липецкой области от 11.11.2015 № 451-ОЗ «О некоторых вопросах предоставления жилых помещений по договору найма жилых помещений жилищного фонда социального использования»;</w:t>
            </w:r>
          </w:p>
          <w:p w:rsidR="00581107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40" w:history="1">
              <w:r>
                <w:rPr>
                  <w:color w:val="000000"/>
                  <w:szCs w:val="28"/>
                </w:rPr>
                <w:t>п</w:t>
              </w:r>
              <w:r w:rsidRPr="00945E56">
                <w:rPr>
                  <w:color w:val="000000"/>
                  <w:szCs w:val="28"/>
                </w:rPr>
                <w:t>остановление</w:t>
              </w:r>
            </w:hyperlink>
            <w:r w:rsidRPr="00945E56">
              <w:rPr>
                <w:color w:val="000000"/>
                <w:szCs w:val="28"/>
              </w:rPr>
              <w:t xml:space="preserve"> администрации города Липецка от 16.12.2011 </w:t>
            </w:r>
          </w:p>
          <w:p w:rsidR="00581107" w:rsidRPr="00945E56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№ 1688 </w:t>
            </w:r>
            <w:r w:rsidRPr="00945E56">
              <w:rPr>
                <w:color w:val="000000"/>
                <w:szCs w:val="28"/>
              </w:rPr>
              <w:t>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71293C">
              <w:rPr>
                <w:color w:val="000000"/>
                <w:szCs w:val="28"/>
              </w:rPr>
              <w:t>3-4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Выдача разрешений на установку и эксплуатацию рекламных конструкций на территории городского округа город Липецк, аннулирование таких разрешений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Физические и юридические лица, осуществляющие данный вид деятельности</w:t>
            </w: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Цветной эскиз рекламной конструкции на фотооснове, с указанием размеров и используемых материалов.</w:t>
            </w:r>
          </w:p>
          <w:p w:rsidR="00581107" w:rsidRPr="0071293C" w:rsidRDefault="00581107" w:rsidP="00D40C55">
            <w:pPr>
              <w:rPr>
                <w:color w:val="000000"/>
              </w:rPr>
            </w:pPr>
          </w:p>
          <w:p w:rsidR="00581107" w:rsidRPr="0071293C" w:rsidRDefault="00581107" w:rsidP="00D40C55">
            <w:pPr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платно</w:t>
            </w: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color w:val="000000"/>
                <w:szCs w:val="28"/>
              </w:rPr>
              <w:t>Федера</w:t>
            </w:r>
            <w:r>
              <w:rPr>
                <w:color w:val="000000"/>
                <w:szCs w:val="28"/>
              </w:rPr>
              <w:t>льный закон</w:t>
            </w:r>
            <w:r w:rsidRPr="0071293C">
              <w:rPr>
                <w:color w:val="000000"/>
                <w:szCs w:val="28"/>
              </w:rPr>
              <w:t xml:space="preserve"> от 13.03.2006</w:t>
            </w:r>
          </w:p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color w:val="000000"/>
                <w:szCs w:val="28"/>
              </w:rPr>
              <w:t>№ 38-ФЗ «О рекламе»;</w:t>
            </w:r>
          </w:p>
          <w:p w:rsidR="00581107" w:rsidRPr="0071293C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1293C">
              <w:rPr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szCs w:val="28"/>
              </w:rPr>
              <w:t>№ 979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территории городского округа город Липецк, аннулирование таких разрешений»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Физические лица, зарегистрированные в качестве индивидуального предпринимателя, юридические лица, осуществляющие данный вид деятельности, имеющие лицензию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rPr>
                <w:color w:val="000000"/>
              </w:rPr>
            </w:pPr>
            <w:r w:rsidRPr="0071293C">
              <w:rPr>
                <w:color w:val="000000"/>
              </w:rPr>
              <w:t>Проект рекламной конструкции</w:t>
            </w:r>
          </w:p>
          <w:p w:rsidR="00581107" w:rsidRPr="0071293C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71293C" w:rsidRDefault="00581107" w:rsidP="00D40C5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93C">
              <w:rPr>
                <w:color w:val="000000"/>
              </w:rPr>
              <w:t>платно</w:t>
            </w:r>
          </w:p>
          <w:p w:rsidR="00581107" w:rsidRPr="0071293C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color w:val="000000"/>
                <w:szCs w:val="28"/>
              </w:rPr>
              <w:t>Федера</w:t>
            </w:r>
            <w:r>
              <w:rPr>
                <w:color w:val="000000"/>
                <w:szCs w:val="28"/>
              </w:rPr>
              <w:t>льный закон</w:t>
            </w:r>
            <w:r w:rsidRPr="0071293C">
              <w:rPr>
                <w:color w:val="000000"/>
                <w:szCs w:val="28"/>
              </w:rPr>
              <w:t xml:space="preserve"> от 13.03.2006</w:t>
            </w:r>
          </w:p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color w:val="000000"/>
                <w:szCs w:val="28"/>
              </w:rPr>
              <w:t>№ 38-ФЗ «О рекламе»;</w:t>
            </w:r>
          </w:p>
          <w:p w:rsidR="00581107" w:rsidRPr="0071293C" w:rsidRDefault="00581107" w:rsidP="00D40C5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1293C">
              <w:rPr>
                <w:szCs w:val="28"/>
              </w:rPr>
              <w:t xml:space="preserve">постановление администрации города Липецка от 25.06.2012 </w:t>
            </w:r>
          </w:p>
          <w:p w:rsidR="00581107" w:rsidRPr="0071293C" w:rsidRDefault="00581107" w:rsidP="00D40C55">
            <w:pPr>
              <w:rPr>
                <w:color w:val="000000"/>
                <w:szCs w:val="28"/>
              </w:rPr>
            </w:pPr>
            <w:r w:rsidRPr="0071293C">
              <w:rPr>
                <w:szCs w:val="28"/>
              </w:rPr>
              <w:t>№ 979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территории городского округа город Липецк, аннулирование таких разрешений»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3-5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Прием заявлений и выдача документов о согласовании переустройства и (или) перепланировки жилого помещения 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Проектные организации, имеющие соответствующую лицензию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Проект переустройства и (или) перепланировки переустраиваемого и (или) перепланируемого жилого помещения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платно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Жилищный кодекс Российской Федерации;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постановление администрации города Липецка от 29.06.2012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№ 1059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Технический паспорт</w:t>
            </w: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платно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Жилищный кодекс Российской Федерации;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постановление администрации города Липецка от 29.06.2012 </w:t>
            </w:r>
          </w:p>
          <w:p w:rsidR="00581107" w:rsidRPr="001B05CF" w:rsidRDefault="00581107" w:rsidP="00D40C55">
            <w:pPr>
              <w:keepLines/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№ 1059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3-6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Прием документов, а также выдача решений о переводе или об отказе в переводе жилого помещения в нежилое помещение  или нежилого помещения в жилое помещение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Проектные организации, имеющие соответствующую лицензию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Проект переустройства и (или) перепланировки переводимого помещения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платно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Жилищный кодекс Российской Федерации;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постановление администрации города Липецка от 29.06.2012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№ 1058 «Об утверждении административного регламента предоставления муниципальной услуги «Прием 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Технический паспорт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платно 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Жилищный кодекс Российской Федерации;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постановление администрации города Липецка от 29.06.2012</w:t>
            </w:r>
          </w:p>
          <w:p w:rsidR="00581107" w:rsidRPr="001B05CF" w:rsidRDefault="00581107" w:rsidP="00D40C55">
            <w:pPr>
              <w:keepLines/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№ 1058 «Об утверждении административного регламента предоставления муниципальной услуги «Прием 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Поэтажный план дома, в котором находится переводимое помещение</w:t>
            </w: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Организации, управляющие домами</w:t>
            </w: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 xml:space="preserve">бесплатно 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Жилищный кодекс Российской Федерации;</w:t>
            </w:r>
          </w:p>
          <w:p w:rsidR="00581107" w:rsidRPr="00620C9B" w:rsidRDefault="00581107" w:rsidP="00D40C55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постановление администрации города Липецка от 29.06.2012</w:t>
            </w:r>
          </w:p>
          <w:p w:rsidR="00581107" w:rsidRPr="001B05CF" w:rsidRDefault="00581107" w:rsidP="00D40C55">
            <w:pPr>
              <w:keepLines/>
              <w:autoSpaceDE w:val="0"/>
              <w:autoSpaceDN w:val="0"/>
              <w:adjustRightInd w:val="0"/>
              <w:rPr>
                <w:i/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№ 1058 «Об утверждении административного регламента предоставления муниципальной услуги «Прием 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3-7</w:t>
            </w:r>
          </w:p>
        </w:tc>
        <w:tc>
          <w:tcPr>
            <w:tcW w:w="20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Признание гра</w:t>
            </w:r>
            <w:r w:rsidRPr="00620C9B">
              <w:rPr>
                <w:color w:val="000000"/>
                <w:szCs w:val="28"/>
              </w:rPr>
              <w:t>ж</w:t>
            </w:r>
            <w:r w:rsidRPr="00620C9B">
              <w:rPr>
                <w:color w:val="000000"/>
                <w:szCs w:val="28"/>
              </w:rPr>
              <w:t>дан малоимущ</w:t>
            </w:r>
            <w:r w:rsidRPr="00620C9B">
              <w:rPr>
                <w:color w:val="000000"/>
                <w:szCs w:val="28"/>
              </w:rPr>
              <w:t>и</w:t>
            </w:r>
            <w:r w:rsidRPr="00620C9B">
              <w:rPr>
                <w:color w:val="000000"/>
                <w:szCs w:val="28"/>
              </w:rPr>
              <w:t>ми в целях пр</w:t>
            </w:r>
            <w:r w:rsidRPr="00620C9B">
              <w:rPr>
                <w:color w:val="000000"/>
                <w:szCs w:val="28"/>
              </w:rPr>
              <w:t>е</w:t>
            </w:r>
            <w:r w:rsidRPr="00620C9B">
              <w:rPr>
                <w:color w:val="000000"/>
                <w:szCs w:val="28"/>
              </w:rPr>
              <w:t>доставления им по договорам социального найма жилых помещений м</w:t>
            </w:r>
            <w:r w:rsidRPr="00620C9B">
              <w:rPr>
                <w:color w:val="000000"/>
                <w:szCs w:val="28"/>
              </w:rPr>
              <w:t>у</w:t>
            </w:r>
            <w:r>
              <w:rPr>
                <w:color w:val="000000"/>
                <w:szCs w:val="28"/>
              </w:rPr>
              <w:t>ниципаль</w:t>
            </w:r>
            <w:r w:rsidRPr="00620C9B">
              <w:rPr>
                <w:color w:val="000000"/>
                <w:szCs w:val="28"/>
              </w:rPr>
              <w:t>но</w:t>
            </w:r>
            <w:r>
              <w:rPr>
                <w:color w:val="000000"/>
                <w:szCs w:val="28"/>
              </w:rPr>
              <w:t>-</w:t>
            </w:r>
            <w:r w:rsidRPr="00620C9B">
              <w:rPr>
                <w:color w:val="000000"/>
                <w:szCs w:val="28"/>
              </w:rPr>
              <w:t>го жилищного фо</w:t>
            </w:r>
            <w:r w:rsidRPr="00620C9B">
              <w:rPr>
                <w:color w:val="000000"/>
                <w:szCs w:val="28"/>
              </w:rPr>
              <w:t>н</w:t>
            </w:r>
            <w:r w:rsidRPr="00620C9B">
              <w:rPr>
                <w:color w:val="000000"/>
                <w:szCs w:val="28"/>
              </w:rPr>
              <w:t>да</w:t>
            </w:r>
          </w:p>
        </w:tc>
        <w:tc>
          <w:tcPr>
            <w:tcW w:w="281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Органы технической инвентаризации</w:t>
            </w:r>
          </w:p>
          <w:p w:rsidR="00581107" w:rsidRPr="00620C9B" w:rsidRDefault="00581107" w:rsidP="00D40C55">
            <w:pPr>
              <w:rPr>
                <w:color w:val="000000"/>
                <w:szCs w:val="28"/>
              </w:rPr>
            </w:pPr>
          </w:p>
        </w:tc>
        <w:tc>
          <w:tcPr>
            <w:tcW w:w="302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Справка о наличии или отсутствии жилых помещений на праве собственности</w:t>
            </w:r>
          </w:p>
          <w:p w:rsidR="00581107" w:rsidRPr="00620C9B" w:rsidRDefault="00581107" w:rsidP="00D40C55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Cs w:val="28"/>
              </w:rPr>
            </w:pPr>
          </w:p>
        </w:tc>
        <w:tc>
          <w:tcPr>
            <w:tcW w:w="17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1107" w:rsidRPr="00620C9B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платно</w:t>
            </w:r>
          </w:p>
          <w:p w:rsidR="00581107" w:rsidRPr="00620C9B" w:rsidRDefault="00581107" w:rsidP="00D40C55">
            <w:pPr>
              <w:keepLines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1107" w:rsidRPr="00620C9B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hyperlink r:id="rId41" w:history="1">
              <w:r w:rsidRPr="00620C9B">
                <w:rPr>
                  <w:color w:val="000000"/>
                  <w:szCs w:val="28"/>
                </w:rPr>
                <w:t>Закон</w:t>
              </w:r>
            </w:hyperlink>
            <w:r w:rsidRPr="00620C9B">
              <w:rPr>
                <w:color w:val="000000"/>
                <w:szCs w:val="28"/>
              </w:rPr>
              <w:t xml:space="preserve"> Липецкой области от 05.08.2005 № 208-ОЗ          «О порядке пр</w:t>
            </w:r>
            <w:r w:rsidRPr="00620C9B">
              <w:rPr>
                <w:color w:val="000000"/>
                <w:szCs w:val="28"/>
              </w:rPr>
              <w:t>и</w:t>
            </w:r>
            <w:r w:rsidRPr="00620C9B">
              <w:rPr>
                <w:color w:val="000000"/>
                <w:szCs w:val="28"/>
              </w:rPr>
              <w:t>знания граждан малоимущими в ц</w:t>
            </w:r>
            <w:r w:rsidRPr="00620C9B">
              <w:rPr>
                <w:color w:val="000000"/>
                <w:szCs w:val="28"/>
              </w:rPr>
              <w:t>е</w:t>
            </w:r>
            <w:r w:rsidRPr="00620C9B">
              <w:rPr>
                <w:color w:val="000000"/>
                <w:szCs w:val="28"/>
              </w:rPr>
              <w:t>лях предоставления им по догов</w:t>
            </w:r>
            <w:r w:rsidRPr="00620C9B">
              <w:rPr>
                <w:color w:val="000000"/>
                <w:szCs w:val="28"/>
              </w:rPr>
              <w:t>о</w:t>
            </w:r>
            <w:r w:rsidRPr="00620C9B">
              <w:rPr>
                <w:color w:val="000000"/>
                <w:szCs w:val="28"/>
              </w:rPr>
              <w:t>рам социального найма жилых помещ</w:t>
            </w:r>
            <w:r w:rsidRPr="00620C9B">
              <w:rPr>
                <w:color w:val="000000"/>
                <w:szCs w:val="28"/>
              </w:rPr>
              <w:t>е</w:t>
            </w:r>
            <w:r w:rsidRPr="00620C9B">
              <w:rPr>
                <w:color w:val="000000"/>
                <w:szCs w:val="28"/>
              </w:rPr>
              <w:t>ний муниципального жили</w:t>
            </w:r>
            <w:r w:rsidRPr="00620C9B">
              <w:rPr>
                <w:color w:val="000000"/>
                <w:szCs w:val="28"/>
              </w:rPr>
              <w:t>щ</w:t>
            </w:r>
            <w:r w:rsidRPr="00620C9B">
              <w:rPr>
                <w:color w:val="000000"/>
                <w:szCs w:val="28"/>
              </w:rPr>
              <w:t>ного фонда»;</w:t>
            </w:r>
          </w:p>
          <w:p w:rsidR="00581107" w:rsidRPr="00620C9B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20C9B">
              <w:rPr>
                <w:color w:val="000000"/>
                <w:szCs w:val="28"/>
              </w:rPr>
              <w:t>постановление администрации г</w:t>
            </w:r>
            <w:r w:rsidRPr="00620C9B">
              <w:rPr>
                <w:color w:val="000000"/>
                <w:szCs w:val="28"/>
              </w:rPr>
              <w:t>о</w:t>
            </w:r>
            <w:r w:rsidRPr="00620C9B">
              <w:rPr>
                <w:color w:val="000000"/>
                <w:szCs w:val="28"/>
              </w:rPr>
              <w:t>рода Липецка от 28.06.2012         № 1034 «Об утверждении административн</w:t>
            </w:r>
            <w:r w:rsidRPr="00620C9B">
              <w:rPr>
                <w:color w:val="000000"/>
                <w:szCs w:val="28"/>
              </w:rPr>
              <w:t>о</w:t>
            </w:r>
            <w:r w:rsidRPr="00620C9B">
              <w:rPr>
                <w:color w:val="000000"/>
                <w:szCs w:val="28"/>
              </w:rPr>
              <w:t>го регламента предоставления м</w:t>
            </w:r>
            <w:r w:rsidRPr="00620C9B">
              <w:rPr>
                <w:color w:val="000000"/>
                <w:szCs w:val="28"/>
              </w:rPr>
              <w:t>у</w:t>
            </w:r>
            <w:r w:rsidRPr="00620C9B">
              <w:rPr>
                <w:color w:val="000000"/>
                <w:szCs w:val="28"/>
              </w:rPr>
              <w:t>ниципальной услуги «Признание граждан малоимущими в целях пр</w:t>
            </w:r>
            <w:r w:rsidRPr="00620C9B">
              <w:rPr>
                <w:color w:val="000000"/>
                <w:szCs w:val="28"/>
              </w:rPr>
              <w:t>е</w:t>
            </w:r>
            <w:r w:rsidRPr="00620C9B">
              <w:rPr>
                <w:color w:val="000000"/>
                <w:szCs w:val="28"/>
              </w:rPr>
              <w:t>доставления им по договорам соц</w:t>
            </w:r>
            <w:r w:rsidRPr="00620C9B">
              <w:rPr>
                <w:color w:val="000000"/>
                <w:szCs w:val="28"/>
              </w:rPr>
              <w:t>и</w:t>
            </w:r>
            <w:r w:rsidRPr="00620C9B">
              <w:rPr>
                <w:color w:val="000000"/>
                <w:szCs w:val="28"/>
              </w:rPr>
              <w:t>ального найма жилых помещ</w:t>
            </w:r>
            <w:r w:rsidRPr="00620C9B">
              <w:rPr>
                <w:color w:val="000000"/>
                <w:szCs w:val="28"/>
              </w:rPr>
              <w:t>е</w:t>
            </w:r>
            <w:r w:rsidRPr="00620C9B">
              <w:rPr>
                <w:color w:val="000000"/>
                <w:szCs w:val="28"/>
              </w:rPr>
              <w:t>ний муниципального жилищного фонда</w:t>
            </w:r>
            <w:r>
              <w:rPr>
                <w:color w:val="000000"/>
                <w:szCs w:val="28"/>
              </w:rPr>
              <w:t>»</w:t>
            </w:r>
          </w:p>
        </w:tc>
      </w:tr>
      <w:tr w:rsidR="00581107" w:rsidRPr="001E3D8D" w:rsidTr="00D40C55">
        <w:tblPrEx>
          <w:tblCellMar>
            <w:top w:w="0" w:type="dxa"/>
            <w:bottom w:w="0" w:type="dxa"/>
          </w:tblCellMar>
        </w:tblPrEx>
        <w:trPr>
          <w:gridAfter w:val="24"/>
          <w:wAfter w:w="17030" w:type="dxa"/>
          <w:trHeight w:val="240"/>
        </w:trPr>
        <w:tc>
          <w:tcPr>
            <w:tcW w:w="144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07" w:rsidRPr="006C329E" w:rsidRDefault="00581107" w:rsidP="00D40C55">
            <w:pPr>
              <w:keepLines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Раздел 4. Функции по осуществлению муниципального контроля</w:t>
            </w:r>
          </w:p>
        </w:tc>
      </w:tr>
      <w:tr w:rsidR="00581107" w:rsidRPr="001E3D8D" w:rsidTr="00D40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24"/>
          <w:wAfter w:w="17030" w:type="dxa"/>
        </w:trPr>
        <w:tc>
          <w:tcPr>
            <w:tcW w:w="2000" w:type="dxa"/>
            <w:gridSpan w:val="3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 xml:space="preserve">Номер </w:t>
            </w:r>
            <w:r w:rsidRPr="006C329E">
              <w:rPr>
                <w:color w:val="000000"/>
                <w:szCs w:val="28"/>
              </w:rPr>
              <w:br/>
              <w:t xml:space="preserve">функции </w:t>
            </w:r>
          </w:p>
        </w:tc>
        <w:tc>
          <w:tcPr>
            <w:tcW w:w="2529" w:type="dxa"/>
            <w:gridSpan w:val="5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Полное  наименование</w:t>
            </w:r>
            <w:r w:rsidRPr="006C329E">
              <w:rPr>
                <w:color w:val="000000"/>
                <w:szCs w:val="28"/>
              </w:rPr>
              <w:br/>
              <w:t xml:space="preserve"> функции по осуществлению муниципального контроля</w:t>
            </w:r>
          </w:p>
        </w:tc>
        <w:tc>
          <w:tcPr>
            <w:tcW w:w="2332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Ответственный орган,</w:t>
            </w:r>
            <w:r w:rsidRPr="006C329E">
              <w:rPr>
                <w:color w:val="000000"/>
                <w:szCs w:val="28"/>
              </w:rPr>
              <w:t xml:space="preserve"> </w:t>
            </w:r>
            <w:r w:rsidRPr="006C329E">
              <w:rPr>
                <w:bCs/>
                <w:color w:val="000000"/>
                <w:szCs w:val="28"/>
              </w:rPr>
              <w:t xml:space="preserve">осуществляющий </w:t>
            </w:r>
            <w:r w:rsidRPr="006C329E">
              <w:rPr>
                <w:color w:val="000000"/>
                <w:szCs w:val="28"/>
              </w:rPr>
              <w:t>функцию муниципального контроля</w:t>
            </w:r>
          </w:p>
        </w:tc>
        <w:tc>
          <w:tcPr>
            <w:tcW w:w="3813" w:type="dxa"/>
            <w:gridSpan w:val="5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Адрес местонахождения, номер контактного телефона</w:t>
            </w:r>
          </w:p>
        </w:tc>
        <w:tc>
          <w:tcPr>
            <w:tcW w:w="3726" w:type="dxa"/>
            <w:gridSpan w:val="6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Нормативные правовые акты, регламентирующие  функции по осуществлению муниципального контроля</w:t>
            </w:r>
          </w:p>
        </w:tc>
      </w:tr>
      <w:tr w:rsidR="00581107" w:rsidRPr="001E3D8D" w:rsidTr="00D40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24"/>
          <w:wAfter w:w="17030" w:type="dxa"/>
        </w:trPr>
        <w:tc>
          <w:tcPr>
            <w:tcW w:w="2000" w:type="dxa"/>
            <w:gridSpan w:val="3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1</w:t>
            </w:r>
          </w:p>
        </w:tc>
        <w:tc>
          <w:tcPr>
            <w:tcW w:w="2529" w:type="dxa"/>
            <w:gridSpan w:val="5"/>
            <w:vAlign w:val="center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2</w:t>
            </w:r>
          </w:p>
        </w:tc>
        <w:tc>
          <w:tcPr>
            <w:tcW w:w="2332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3813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3726" w:type="dxa"/>
            <w:gridSpan w:val="6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5</w:t>
            </w:r>
          </w:p>
        </w:tc>
      </w:tr>
      <w:tr w:rsidR="00581107" w:rsidRPr="001E3D8D" w:rsidTr="00D40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24"/>
          <w:wAfter w:w="17030" w:type="dxa"/>
        </w:trPr>
        <w:tc>
          <w:tcPr>
            <w:tcW w:w="2000" w:type="dxa"/>
            <w:gridSpan w:val="3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4-1</w:t>
            </w:r>
          </w:p>
        </w:tc>
        <w:tc>
          <w:tcPr>
            <w:tcW w:w="2529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Осуществление муниципального контроля в области использования и охраны особо охраняемых природных территорий местного значения города Липецка</w:t>
            </w:r>
          </w:p>
        </w:tc>
        <w:tc>
          <w:tcPr>
            <w:tcW w:w="2332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>Отдел охраны окружающей среды администрации города Липецка</w:t>
            </w:r>
          </w:p>
        </w:tc>
        <w:tc>
          <w:tcPr>
            <w:tcW w:w="3813" w:type="dxa"/>
            <w:gridSpan w:val="5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 xml:space="preserve">г. Липецк, </w:t>
            </w:r>
          </w:p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ул. Зегеля, д. 27/2;</w:t>
            </w:r>
          </w:p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>(4742) 72-67-28</w:t>
            </w:r>
          </w:p>
        </w:tc>
        <w:tc>
          <w:tcPr>
            <w:tcW w:w="3726" w:type="dxa"/>
            <w:gridSpan w:val="6"/>
          </w:tcPr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bCs/>
                <w:color w:val="000000"/>
                <w:szCs w:val="28"/>
              </w:rPr>
            </w:pPr>
            <w:r w:rsidRPr="006C329E">
              <w:rPr>
                <w:bCs/>
                <w:color w:val="000000"/>
                <w:szCs w:val="28"/>
              </w:rPr>
              <w:t xml:space="preserve">Федеральный закон от 06.10.2003 № 131-ФЗ «Об общих принципах местного самоуправления в </w:t>
            </w:r>
            <w:r w:rsidRPr="006C329E">
              <w:rPr>
                <w:color w:val="000000"/>
                <w:szCs w:val="28"/>
              </w:rPr>
              <w:t>Российской Федерации»;</w:t>
            </w:r>
          </w:p>
          <w:p w:rsidR="00581107" w:rsidRPr="006C329E" w:rsidRDefault="00581107" w:rsidP="00D40C55">
            <w:pPr>
              <w:rPr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 xml:space="preserve">постановление администрации города Липецка </w:t>
            </w:r>
          </w:p>
          <w:p w:rsidR="00581107" w:rsidRPr="006C329E" w:rsidRDefault="00581107" w:rsidP="00D40C5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8"/>
              </w:rPr>
            </w:pPr>
            <w:r w:rsidRPr="006C329E">
              <w:rPr>
                <w:color w:val="000000"/>
                <w:szCs w:val="28"/>
              </w:rPr>
              <w:t xml:space="preserve">от 25.03.2016 № 411 «Об утверждении административного регламента исполнения муниципальной функции «Осуществление муниципального контроля </w:t>
            </w:r>
            <w:r w:rsidRPr="006C329E">
              <w:rPr>
                <w:bCs/>
                <w:color w:val="000000"/>
                <w:szCs w:val="28"/>
              </w:rPr>
              <w:t xml:space="preserve">в области использования и охраны особо охраняемых природных территорий </w:t>
            </w:r>
            <w:r w:rsidRPr="006C329E">
              <w:rPr>
                <w:color w:val="000000"/>
                <w:szCs w:val="28"/>
              </w:rPr>
              <w:t>местного значения города Липецка»</w:t>
            </w:r>
          </w:p>
        </w:tc>
      </w:tr>
    </w:tbl>
    <w:p w:rsidR="00581107" w:rsidRPr="001E3D8D" w:rsidRDefault="00581107" w:rsidP="00BF0310">
      <w:pPr>
        <w:autoSpaceDE w:val="0"/>
        <w:autoSpaceDN w:val="0"/>
        <w:adjustRightInd w:val="0"/>
        <w:rPr>
          <w:bCs/>
          <w:color w:val="000000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Pr="001E3D8D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1107" w:rsidRPr="001E3D8D" w:rsidRDefault="00581107" w:rsidP="00BF0310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Е.Н.Белокопытова</w:t>
      </w:r>
    </w:p>
    <w:p w:rsidR="00581107" w:rsidRDefault="00581107">
      <w:pPr>
        <w:rPr>
          <w:rFonts w:ascii="Times New Roman CYR" w:hAnsi="Times New Roman CYR"/>
          <w:szCs w:val="28"/>
        </w:rPr>
      </w:pPr>
    </w:p>
    <w:sectPr w:rsidR="00581107" w:rsidSect="00D13B50">
      <w:headerReference w:type="even" r:id="rId42"/>
      <w:headerReference w:type="default" r:id="rId43"/>
      <w:pgSz w:w="16838" w:h="11906" w:orient="landscape" w:code="9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107" w:rsidRDefault="00581107">
      <w:r>
        <w:separator/>
      </w:r>
    </w:p>
  </w:endnote>
  <w:endnote w:type="continuationSeparator" w:id="0">
    <w:p w:rsidR="00581107" w:rsidRDefault="00581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№ЩЕБ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107" w:rsidRDefault="00581107">
      <w:r>
        <w:separator/>
      </w:r>
    </w:p>
  </w:footnote>
  <w:footnote w:type="continuationSeparator" w:id="0">
    <w:p w:rsidR="00581107" w:rsidRDefault="00581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07" w:rsidRDefault="00581107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81107" w:rsidRDefault="005811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07" w:rsidRDefault="00581107" w:rsidP="00D13B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1107" w:rsidRDefault="0058110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07" w:rsidRDefault="00581107" w:rsidP="00D13B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81107" w:rsidRDefault="005811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E03A7"/>
    <w:multiLevelType w:val="hybridMultilevel"/>
    <w:tmpl w:val="DB8E5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7BE7"/>
    <w:rsid w:val="000029D7"/>
    <w:rsid w:val="0001428D"/>
    <w:rsid w:val="000173E2"/>
    <w:rsid w:val="00022CD1"/>
    <w:rsid w:val="00027BE7"/>
    <w:rsid w:val="00037EE2"/>
    <w:rsid w:val="00042450"/>
    <w:rsid w:val="00053B2C"/>
    <w:rsid w:val="000557D4"/>
    <w:rsid w:val="00055B07"/>
    <w:rsid w:val="00055EAC"/>
    <w:rsid w:val="00064023"/>
    <w:rsid w:val="0007384C"/>
    <w:rsid w:val="00081418"/>
    <w:rsid w:val="000834B7"/>
    <w:rsid w:val="0009524F"/>
    <w:rsid w:val="000974B1"/>
    <w:rsid w:val="000A00C5"/>
    <w:rsid w:val="000A0B3E"/>
    <w:rsid w:val="000B16D5"/>
    <w:rsid w:val="000B5317"/>
    <w:rsid w:val="000E3620"/>
    <w:rsid w:val="000F4142"/>
    <w:rsid w:val="000F4AEC"/>
    <w:rsid w:val="000F7874"/>
    <w:rsid w:val="001040D1"/>
    <w:rsid w:val="00105F07"/>
    <w:rsid w:val="00122350"/>
    <w:rsid w:val="00126004"/>
    <w:rsid w:val="00133F55"/>
    <w:rsid w:val="00137876"/>
    <w:rsid w:val="00140D72"/>
    <w:rsid w:val="001451CF"/>
    <w:rsid w:val="0015212F"/>
    <w:rsid w:val="0015551C"/>
    <w:rsid w:val="00171EA7"/>
    <w:rsid w:val="00173DEA"/>
    <w:rsid w:val="001832A3"/>
    <w:rsid w:val="001A5700"/>
    <w:rsid w:val="001B05CF"/>
    <w:rsid w:val="001B2786"/>
    <w:rsid w:val="001C38DC"/>
    <w:rsid w:val="001D0743"/>
    <w:rsid w:val="001E00F7"/>
    <w:rsid w:val="001E0B3C"/>
    <w:rsid w:val="001E3216"/>
    <w:rsid w:val="001E3D8D"/>
    <w:rsid w:val="001E79F6"/>
    <w:rsid w:val="001E7B46"/>
    <w:rsid w:val="00203DCE"/>
    <w:rsid w:val="00207044"/>
    <w:rsid w:val="00213AD4"/>
    <w:rsid w:val="00221BB7"/>
    <w:rsid w:val="00225B6A"/>
    <w:rsid w:val="00226F01"/>
    <w:rsid w:val="00231659"/>
    <w:rsid w:val="00236041"/>
    <w:rsid w:val="0024036B"/>
    <w:rsid w:val="00241580"/>
    <w:rsid w:val="002541C9"/>
    <w:rsid w:val="00254788"/>
    <w:rsid w:val="0025772D"/>
    <w:rsid w:val="0026004A"/>
    <w:rsid w:val="00270BC9"/>
    <w:rsid w:val="002801D4"/>
    <w:rsid w:val="00280D6E"/>
    <w:rsid w:val="00282FB6"/>
    <w:rsid w:val="002A19C0"/>
    <w:rsid w:val="002B5A1A"/>
    <w:rsid w:val="002C5AD8"/>
    <w:rsid w:val="002D0F97"/>
    <w:rsid w:val="002D2417"/>
    <w:rsid w:val="002D511D"/>
    <w:rsid w:val="002E0415"/>
    <w:rsid w:val="002E59C5"/>
    <w:rsid w:val="002F1E21"/>
    <w:rsid w:val="002F35A4"/>
    <w:rsid w:val="00307E4D"/>
    <w:rsid w:val="00316B9D"/>
    <w:rsid w:val="00324E2D"/>
    <w:rsid w:val="00330D2D"/>
    <w:rsid w:val="00332589"/>
    <w:rsid w:val="00345039"/>
    <w:rsid w:val="003462BC"/>
    <w:rsid w:val="00351FB8"/>
    <w:rsid w:val="00356E07"/>
    <w:rsid w:val="00367871"/>
    <w:rsid w:val="00367FCD"/>
    <w:rsid w:val="0038108C"/>
    <w:rsid w:val="00384E74"/>
    <w:rsid w:val="0038612F"/>
    <w:rsid w:val="00393C3F"/>
    <w:rsid w:val="003A23B4"/>
    <w:rsid w:val="003B00EF"/>
    <w:rsid w:val="003C2F86"/>
    <w:rsid w:val="003C44AB"/>
    <w:rsid w:val="003E1070"/>
    <w:rsid w:val="003E5F9B"/>
    <w:rsid w:val="00400C03"/>
    <w:rsid w:val="0040322E"/>
    <w:rsid w:val="00404A7E"/>
    <w:rsid w:val="00407EE8"/>
    <w:rsid w:val="00434A98"/>
    <w:rsid w:val="00444132"/>
    <w:rsid w:val="00446565"/>
    <w:rsid w:val="004478E3"/>
    <w:rsid w:val="004513D7"/>
    <w:rsid w:val="00451654"/>
    <w:rsid w:val="00457EE9"/>
    <w:rsid w:val="0046707C"/>
    <w:rsid w:val="00472256"/>
    <w:rsid w:val="00491F0E"/>
    <w:rsid w:val="0049271D"/>
    <w:rsid w:val="004A497A"/>
    <w:rsid w:val="004C2CC0"/>
    <w:rsid w:val="004D5C22"/>
    <w:rsid w:val="004D6BFA"/>
    <w:rsid w:val="004E2132"/>
    <w:rsid w:val="004E272A"/>
    <w:rsid w:val="004E7740"/>
    <w:rsid w:val="004F5EA7"/>
    <w:rsid w:val="00507A1C"/>
    <w:rsid w:val="00511939"/>
    <w:rsid w:val="00524798"/>
    <w:rsid w:val="0053272E"/>
    <w:rsid w:val="00545A1B"/>
    <w:rsid w:val="0055059A"/>
    <w:rsid w:val="005721D5"/>
    <w:rsid w:val="00581107"/>
    <w:rsid w:val="00582BA4"/>
    <w:rsid w:val="00584AB9"/>
    <w:rsid w:val="005855F4"/>
    <w:rsid w:val="005908E1"/>
    <w:rsid w:val="00591BF7"/>
    <w:rsid w:val="005A26BF"/>
    <w:rsid w:val="005A7CDF"/>
    <w:rsid w:val="005B3143"/>
    <w:rsid w:val="005C1F23"/>
    <w:rsid w:val="005C3051"/>
    <w:rsid w:val="005C34DE"/>
    <w:rsid w:val="005C6AD6"/>
    <w:rsid w:val="005D50A2"/>
    <w:rsid w:val="005E7A5F"/>
    <w:rsid w:val="005F109F"/>
    <w:rsid w:val="005F1326"/>
    <w:rsid w:val="005F6FAF"/>
    <w:rsid w:val="005F700D"/>
    <w:rsid w:val="00605B00"/>
    <w:rsid w:val="00606EF3"/>
    <w:rsid w:val="00620C9B"/>
    <w:rsid w:val="0062384E"/>
    <w:rsid w:val="00626652"/>
    <w:rsid w:val="00632436"/>
    <w:rsid w:val="006358BE"/>
    <w:rsid w:val="00637956"/>
    <w:rsid w:val="00640DC6"/>
    <w:rsid w:val="00641D34"/>
    <w:rsid w:val="00642127"/>
    <w:rsid w:val="006424D9"/>
    <w:rsid w:val="00650DD2"/>
    <w:rsid w:val="0065492C"/>
    <w:rsid w:val="00654E77"/>
    <w:rsid w:val="00674F3F"/>
    <w:rsid w:val="00681EC6"/>
    <w:rsid w:val="00686751"/>
    <w:rsid w:val="006A4CE7"/>
    <w:rsid w:val="006B4C48"/>
    <w:rsid w:val="006B6E2C"/>
    <w:rsid w:val="006C0B0E"/>
    <w:rsid w:val="006C12D3"/>
    <w:rsid w:val="006C329E"/>
    <w:rsid w:val="006D73D9"/>
    <w:rsid w:val="006E7B02"/>
    <w:rsid w:val="006F0BA2"/>
    <w:rsid w:val="00704C35"/>
    <w:rsid w:val="0071293C"/>
    <w:rsid w:val="00720F40"/>
    <w:rsid w:val="00740BC4"/>
    <w:rsid w:val="00741505"/>
    <w:rsid w:val="00750216"/>
    <w:rsid w:val="007506EB"/>
    <w:rsid w:val="00752833"/>
    <w:rsid w:val="0076144B"/>
    <w:rsid w:val="00765F47"/>
    <w:rsid w:val="00771C89"/>
    <w:rsid w:val="00771E6E"/>
    <w:rsid w:val="0078003E"/>
    <w:rsid w:val="00792E49"/>
    <w:rsid w:val="007950D0"/>
    <w:rsid w:val="007A49E9"/>
    <w:rsid w:val="007A50BE"/>
    <w:rsid w:val="007A7F37"/>
    <w:rsid w:val="007C166C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26BDB"/>
    <w:rsid w:val="00831B86"/>
    <w:rsid w:val="00851294"/>
    <w:rsid w:val="00860513"/>
    <w:rsid w:val="008620D4"/>
    <w:rsid w:val="00863944"/>
    <w:rsid w:val="0087575C"/>
    <w:rsid w:val="0088006B"/>
    <w:rsid w:val="00880EBA"/>
    <w:rsid w:val="008875C2"/>
    <w:rsid w:val="008876EE"/>
    <w:rsid w:val="008B0C24"/>
    <w:rsid w:val="008B3DD3"/>
    <w:rsid w:val="008E00DC"/>
    <w:rsid w:val="008E1FAB"/>
    <w:rsid w:val="008E6B88"/>
    <w:rsid w:val="008F161E"/>
    <w:rsid w:val="0090763D"/>
    <w:rsid w:val="00913181"/>
    <w:rsid w:val="00914184"/>
    <w:rsid w:val="0091781C"/>
    <w:rsid w:val="009219FB"/>
    <w:rsid w:val="00925948"/>
    <w:rsid w:val="00925B18"/>
    <w:rsid w:val="00931688"/>
    <w:rsid w:val="00935FDA"/>
    <w:rsid w:val="00941743"/>
    <w:rsid w:val="00945136"/>
    <w:rsid w:val="00945BB8"/>
    <w:rsid w:val="00945E56"/>
    <w:rsid w:val="009518F7"/>
    <w:rsid w:val="00952A6B"/>
    <w:rsid w:val="00956BE8"/>
    <w:rsid w:val="0096259B"/>
    <w:rsid w:val="009670B0"/>
    <w:rsid w:val="00975F74"/>
    <w:rsid w:val="00977D15"/>
    <w:rsid w:val="00981237"/>
    <w:rsid w:val="0098285D"/>
    <w:rsid w:val="00992ACA"/>
    <w:rsid w:val="009A6B1F"/>
    <w:rsid w:val="009D7743"/>
    <w:rsid w:val="009E4995"/>
    <w:rsid w:val="009E7321"/>
    <w:rsid w:val="009F0152"/>
    <w:rsid w:val="009F2024"/>
    <w:rsid w:val="009F3182"/>
    <w:rsid w:val="009F33E9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2F5C"/>
    <w:rsid w:val="00A46212"/>
    <w:rsid w:val="00A46B96"/>
    <w:rsid w:val="00A57798"/>
    <w:rsid w:val="00A708AC"/>
    <w:rsid w:val="00A7283A"/>
    <w:rsid w:val="00A73A47"/>
    <w:rsid w:val="00A83EC9"/>
    <w:rsid w:val="00A85190"/>
    <w:rsid w:val="00AB45C3"/>
    <w:rsid w:val="00AC1C09"/>
    <w:rsid w:val="00AC7B50"/>
    <w:rsid w:val="00AC7DF6"/>
    <w:rsid w:val="00AD0897"/>
    <w:rsid w:val="00AD6CB9"/>
    <w:rsid w:val="00AE01CA"/>
    <w:rsid w:val="00AE46F1"/>
    <w:rsid w:val="00AE52AE"/>
    <w:rsid w:val="00AF40FB"/>
    <w:rsid w:val="00AF53C6"/>
    <w:rsid w:val="00AF571E"/>
    <w:rsid w:val="00AF6BD8"/>
    <w:rsid w:val="00B00D2E"/>
    <w:rsid w:val="00B0461C"/>
    <w:rsid w:val="00B046EE"/>
    <w:rsid w:val="00B06C98"/>
    <w:rsid w:val="00B115F9"/>
    <w:rsid w:val="00B21F79"/>
    <w:rsid w:val="00B25FD2"/>
    <w:rsid w:val="00B2666A"/>
    <w:rsid w:val="00B304F0"/>
    <w:rsid w:val="00B33486"/>
    <w:rsid w:val="00B368AA"/>
    <w:rsid w:val="00B41E39"/>
    <w:rsid w:val="00B43616"/>
    <w:rsid w:val="00B54057"/>
    <w:rsid w:val="00B65750"/>
    <w:rsid w:val="00B66300"/>
    <w:rsid w:val="00B718D2"/>
    <w:rsid w:val="00B819E8"/>
    <w:rsid w:val="00B862DB"/>
    <w:rsid w:val="00BA77E5"/>
    <w:rsid w:val="00BB134A"/>
    <w:rsid w:val="00BB43DC"/>
    <w:rsid w:val="00BB5C3A"/>
    <w:rsid w:val="00BC4364"/>
    <w:rsid w:val="00BC455D"/>
    <w:rsid w:val="00BC548D"/>
    <w:rsid w:val="00BC56F7"/>
    <w:rsid w:val="00BD1395"/>
    <w:rsid w:val="00BE121E"/>
    <w:rsid w:val="00BF0310"/>
    <w:rsid w:val="00C03C67"/>
    <w:rsid w:val="00C140C9"/>
    <w:rsid w:val="00C169FF"/>
    <w:rsid w:val="00C201D5"/>
    <w:rsid w:val="00C2107D"/>
    <w:rsid w:val="00C230ED"/>
    <w:rsid w:val="00C23ABF"/>
    <w:rsid w:val="00C25E25"/>
    <w:rsid w:val="00C3448C"/>
    <w:rsid w:val="00C35FD0"/>
    <w:rsid w:val="00C41A39"/>
    <w:rsid w:val="00C43411"/>
    <w:rsid w:val="00C43534"/>
    <w:rsid w:val="00C46996"/>
    <w:rsid w:val="00C5216A"/>
    <w:rsid w:val="00C565CA"/>
    <w:rsid w:val="00C6102B"/>
    <w:rsid w:val="00C6791D"/>
    <w:rsid w:val="00C71DB1"/>
    <w:rsid w:val="00C86214"/>
    <w:rsid w:val="00CB09AF"/>
    <w:rsid w:val="00CC3EC7"/>
    <w:rsid w:val="00CC4A01"/>
    <w:rsid w:val="00CD0211"/>
    <w:rsid w:val="00CD0394"/>
    <w:rsid w:val="00CD0E52"/>
    <w:rsid w:val="00CD3008"/>
    <w:rsid w:val="00CD4EFB"/>
    <w:rsid w:val="00CD5DC9"/>
    <w:rsid w:val="00CF3E41"/>
    <w:rsid w:val="00CF5BA0"/>
    <w:rsid w:val="00D05605"/>
    <w:rsid w:val="00D066CF"/>
    <w:rsid w:val="00D119BA"/>
    <w:rsid w:val="00D13B50"/>
    <w:rsid w:val="00D311B5"/>
    <w:rsid w:val="00D32110"/>
    <w:rsid w:val="00D34F96"/>
    <w:rsid w:val="00D400B7"/>
    <w:rsid w:val="00D40C55"/>
    <w:rsid w:val="00D56162"/>
    <w:rsid w:val="00D62E6F"/>
    <w:rsid w:val="00D63A6C"/>
    <w:rsid w:val="00D710EA"/>
    <w:rsid w:val="00D72F6F"/>
    <w:rsid w:val="00D753B2"/>
    <w:rsid w:val="00D92BAB"/>
    <w:rsid w:val="00DA7BFC"/>
    <w:rsid w:val="00DB7FBC"/>
    <w:rsid w:val="00DE3888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84FDE"/>
    <w:rsid w:val="00E9131B"/>
    <w:rsid w:val="00E91BD1"/>
    <w:rsid w:val="00E932C2"/>
    <w:rsid w:val="00E943FF"/>
    <w:rsid w:val="00E95868"/>
    <w:rsid w:val="00E97D40"/>
    <w:rsid w:val="00E97F7A"/>
    <w:rsid w:val="00EA32F3"/>
    <w:rsid w:val="00EB6A0C"/>
    <w:rsid w:val="00EB7160"/>
    <w:rsid w:val="00EC5401"/>
    <w:rsid w:val="00ED114B"/>
    <w:rsid w:val="00ED2AC1"/>
    <w:rsid w:val="00ED535A"/>
    <w:rsid w:val="00EE0826"/>
    <w:rsid w:val="00EE46C3"/>
    <w:rsid w:val="00EE600E"/>
    <w:rsid w:val="00EE7358"/>
    <w:rsid w:val="00EF608C"/>
    <w:rsid w:val="00F164D3"/>
    <w:rsid w:val="00F21E53"/>
    <w:rsid w:val="00F32851"/>
    <w:rsid w:val="00F36FDA"/>
    <w:rsid w:val="00F4297C"/>
    <w:rsid w:val="00F4343F"/>
    <w:rsid w:val="00F53E76"/>
    <w:rsid w:val="00F635AE"/>
    <w:rsid w:val="00F75028"/>
    <w:rsid w:val="00F77DA2"/>
    <w:rsid w:val="00F82E04"/>
    <w:rsid w:val="00F90E38"/>
    <w:rsid w:val="00F94AEA"/>
    <w:rsid w:val="00F94B92"/>
    <w:rsid w:val="00F96091"/>
    <w:rsid w:val="00FA0E1E"/>
    <w:rsid w:val="00FA1C28"/>
    <w:rsid w:val="00FA293F"/>
    <w:rsid w:val="00FA6A43"/>
    <w:rsid w:val="00FB17EF"/>
    <w:rsid w:val="00FB3933"/>
    <w:rsid w:val="00FB4202"/>
    <w:rsid w:val="00FB7ED1"/>
    <w:rsid w:val="00FC2277"/>
    <w:rsid w:val="00FC5CEE"/>
    <w:rsid w:val="00FD0CEA"/>
    <w:rsid w:val="00FD1A53"/>
    <w:rsid w:val="00FD24AB"/>
    <w:rsid w:val="00FD41EB"/>
    <w:rsid w:val="00FD5EB4"/>
    <w:rsid w:val="00FE69ED"/>
    <w:rsid w:val="00FF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39"/>
    <w:rPr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0310"/>
    <w:pPr>
      <w:keepNext/>
      <w:jc w:val="both"/>
      <w:outlineLvl w:val="4"/>
    </w:pPr>
    <w:rPr>
      <w:b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6638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8E"/>
    <w:rPr>
      <w:sz w:val="0"/>
      <w:szCs w:val="0"/>
    </w:rPr>
  </w:style>
  <w:style w:type="paragraph" w:styleId="Header">
    <w:name w:val="header"/>
    <w:basedOn w:val="Normal"/>
    <w:link w:val="HeaderChar1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38E"/>
    <w:rPr>
      <w:sz w:val="28"/>
      <w:szCs w:val="20"/>
    </w:rPr>
  </w:style>
  <w:style w:type="paragraph" w:styleId="Footer">
    <w:name w:val="footer"/>
    <w:basedOn w:val="Normal"/>
    <w:link w:val="FooterChar1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638E"/>
    <w:rPr>
      <w:sz w:val="28"/>
      <w:szCs w:val="20"/>
    </w:rPr>
  </w:style>
  <w:style w:type="paragraph" w:customStyle="1" w:styleId="ConsPlusNormal">
    <w:name w:val="ConsPlusNormal"/>
    <w:uiPriority w:val="99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sz w:val="20"/>
      <w:szCs w:val="20"/>
      <w:lang w:eastAsia="ar-SA"/>
    </w:rPr>
  </w:style>
  <w:style w:type="character" w:customStyle="1" w:styleId="HeaderChar1">
    <w:name w:val="Header Char1"/>
    <w:link w:val="Header"/>
    <w:uiPriority w:val="99"/>
    <w:locked/>
    <w:rsid w:val="0080289C"/>
    <w:rPr>
      <w:sz w:val="28"/>
    </w:rPr>
  </w:style>
  <w:style w:type="paragraph" w:customStyle="1" w:styleId="ConsNormal">
    <w:name w:val="ConsNormal"/>
    <w:uiPriority w:val="99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4722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908E1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38108C"/>
    <w:rPr>
      <w:rFonts w:cs="Times New Roman"/>
      <w:sz w:val="28"/>
    </w:rPr>
  </w:style>
  <w:style w:type="character" w:styleId="PageNumber">
    <w:name w:val="page number"/>
    <w:basedOn w:val="DefaultParagraphFont"/>
    <w:uiPriority w:val="99"/>
    <w:rsid w:val="00BF0310"/>
    <w:rPr>
      <w:rFonts w:cs="Times New Roman"/>
    </w:rPr>
  </w:style>
  <w:style w:type="paragraph" w:styleId="NormalWeb">
    <w:name w:val="Normal (Web)"/>
    <w:basedOn w:val="Normal"/>
    <w:uiPriority w:val="99"/>
    <w:rsid w:val="00BF031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Без интервала"/>
    <w:uiPriority w:val="99"/>
    <w:rsid w:val="00BF0310"/>
    <w:rPr>
      <w:sz w:val="28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BF03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18F10FDF432E235FCC5BBFAC45999A30434E3E0FA89F5C8AC879106673y2Y7J" TargetMode="External"/><Relationship Id="rId18" Type="http://schemas.openxmlformats.org/officeDocument/2006/relationships/hyperlink" Target="consultantplus://offline/ref=77255D58529810C30E29078810C9558BA1C1405989C3DD81E5F419DE21232CD9B6b5J" TargetMode="External"/><Relationship Id="rId26" Type="http://schemas.openxmlformats.org/officeDocument/2006/relationships/hyperlink" Target="consultantplus://offline/ref=EFA63E805B170601B09F0072F3D21D143397AE0BAEBA2139B1DEAB2091A522B3FFADC5BFA50D943AD40A27t8gEM" TargetMode="External"/><Relationship Id="rId39" Type="http://schemas.openxmlformats.org/officeDocument/2006/relationships/hyperlink" Target="consultantplus://offline/ref=23FE7CECEAF8232A2C1C149ACDD2995D282A6A17239609CC0D4D30B9BBI7W9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8F86F28C88CDE3AEB37CF330C4645735B22A8062975995044A2784127q3U7J" TargetMode="External"/><Relationship Id="rId34" Type="http://schemas.openxmlformats.org/officeDocument/2006/relationships/hyperlink" Target="consultantplus://offline/ref=7B04A52AA2A8B7EE0E669BC454E72E27B267C5299B5C95845C8AF00794iCwBK" TargetMode="External"/><Relationship Id="rId42" Type="http://schemas.openxmlformats.org/officeDocument/2006/relationships/header" Target="header2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23FE7CECEAF8232A2C1C149ACDD2995D282A6A17239609CC0D4D30B9BBI7W9J" TargetMode="External"/><Relationship Id="rId17" Type="http://schemas.openxmlformats.org/officeDocument/2006/relationships/hyperlink" Target="consultantplus://offline/ref=77255D58529810C30E29198506A50984A3CB1C5C83C6D5DEBAAB428376B2bAJ" TargetMode="External"/><Relationship Id="rId25" Type="http://schemas.openxmlformats.org/officeDocument/2006/relationships/hyperlink" Target="consultantplus://offline/ref=EFA63E805B170601B09F0072F3D21D143397AE0BAEB92136BCDEAB2091A522B3FFADC5BFA50D943AD40A24t8gEM" TargetMode="External"/><Relationship Id="rId33" Type="http://schemas.openxmlformats.org/officeDocument/2006/relationships/hyperlink" Target="consultantplus://offline/ref=8C4C41A0ED08A08B7B1E5486472118C6F461726893B0CAA2170FEDBDB9hD66G" TargetMode="External"/><Relationship Id="rId38" Type="http://schemas.openxmlformats.org/officeDocument/2006/relationships/hyperlink" Target="consultantplus://offline/ref=B74DF39FBD9D7B86B4F7AB88AC8D0496B076799D53169F9A11FD6C63AFh1O2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8F10FDF432E235FCC5BA1A153F5C63F41456202AF9750D894264B3B242EC6DFyDY1J" TargetMode="External"/><Relationship Id="rId20" Type="http://schemas.openxmlformats.org/officeDocument/2006/relationships/hyperlink" Target="consultantplus://offline/ref=77255D58529810C30E29078810C9558BA1C1405986C9D98CE6F419DE21232CD9B6b5J" TargetMode="External"/><Relationship Id="rId29" Type="http://schemas.openxmlformats.org/officeDocument/2006/relationships/hyperlink" Target="consultantplus://offline/ref=B74DF39FBD9D7B86B4F7AB88AC8D0496B076799D53169F9A11FD6C63AFh1O2G" TargetMode="External"/><Relationship Id="rId41" Type="http://schemas.openxmlformats.org/officeDocument/2006/relationships/hyperlink" Target="consultantplus://offline/ref=EFA63E805B170601B09F0072F3D21D143397AE0BAEB92136BCDEAB2091A522B3FFADC5BFA50D943AD40A24t8gE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3FE7CECEAF8232A2C1C149ACDD2995D282A6A17239609CC0D4D30B9BBI7W9J" TargetMode="External"/><Relationship Id="rId24" Type="http://schemas.openxmlformats.org/officeDocument/2006/relationships/hyperlink" Target="consultantplus://offline/ref=EFA63E805B170601B09F1E7FE5BE411B329FF800A8BC2F67E981F07DC6tAgCM" TargetMode="External"/><Relationship Id="rId32" Type="http://schemas.openxmlformats.org/officeDocument/2006/relationships/hyperlink" Target="consultantplus://offline/ref=B74DF39FBD9D7B86B4F7AB88AC8D0496B076799D53169F9A11FD6C63AFh1O2G" TargetMode="External"/><Relationship Id="rId37" Type="http://schemas.openxmlformats.org/officeDocument/2006/relationships/hyperlink" Target="consultantplus://offline/ref=7B04A52AA2A8B7EE0E669BC454E72E27B267C5299B5C95845C8AF00794iCwBK" TargetMode="External"/><Relationship Id="rId40" Type="http://schemas.openxmlformats.org/officeDocument/2006/relationships/hyperlink" Target="consultantplus://offline/ref=68F86F28C88CDE3AEB37D13E1A2A197C5929F602277E950218FD231C703EACB0q1U0J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8F10FDF432E235FCC5BA1A153F5C63F41456202AF9F5EDA95264B3B242EC6DFyDY1J" TargetMode="External"/><Relationship Id="rId23" Type="http://schemas.openxmlformats.org/officeDocument/2006/relationships/hyperlink" Target="consultantplus://offline/ref=EFA63E805B170601B09F1E7FE5BE411B3298F800ACBC2F67E981F07DC6AC28E4B8E29CFDE100963FtDg5M" TargetMode="External"/><Relationship Id="rId28" Type="http://schemas.openxmlformats.org/officeDocument/2006/relationships/hyperlink" Target="consultantplus://offline/ref=7B04A52AA2A8B7EE0E669BC454E72E27B267C5299B5C95845C8AF00794iCwBK" TargetMode="External"/><Relationship Id="rId36" Type="http://schemas.openxmlformats.org/officeDocument/2006/relationships/hyperlink" Target="consultantplus://offline/ref=8C4C41A0ED08A08B7B1E5486472118C6F461726893B0CAA2170FEDBDB9hD66G" TargetMode="External"/><Relationship Id="rId10" Type="http://schemas.openxmlformats.org/officeDocument/2006/relationships/hyperlink" Target="consultantplus://offline/ref=68F86F28C88CDE3AEB37D13E1A2A197C5929F602277E950218FD231C703EACB0q1U0J" TargetMode="External"/><Relationship Id="rId19" Type="http://schemas.openxmlformats.org/officeDocument/2006/relationships/hyperlink" Target="consultantplus://offline/ref=77255D58529810C30E29078810C9558BA1C1405989C3D78EE3F419DE21232CD9B6b5J" TargetMode="External"/><Relationship Id="rId31" Type="http://schemas.openxmlformats.org/officeDocument/2006/relationships/hyperlink" Target="consultantplus://offline/ref=7B04A52AA2A8B7EE0E669BC454E72E27B267C5299B5C95845C8AF00794iCwBK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F86F28C88CDE3AEB37D13E1A2A197C5929F602277E950218FD231C703EACB0q1U0J" TargetMode="External"/><Relationship Id="rId14" Type="http://schemas.openxmlformats.org/officeDocument/2006/relationships/hyperlink" Target="consultantplus://offline/ref=18F10FDF432E235FCC5BBFAC45999A30484B3508AB940180C0201C64y7Y4J" TargetMode="External"/><Relationship Id="rId22" Type="http://schemas.openxmlformats.org/officeDocument/2006/relationships/hyperlink" Target="consultantplus://offline/ref=68F86F28C88CDE3AEB37D13E1A2A197C5929F602277E950218FD231C703EACB0q1U0J" TargetMode="External"/><Relationship Id="rId27" Type="http://schemas.openxmlformats.org/officeDocument/2006/relationships/hyperlink" Target="consultantplus://offline/ref=8C4C41A0ED08A08B7B1E5486472118C6F461726893B0CAA2170FEDBDB9hD66G" TargetMode="External"/><Relationship Id="rId30" Type="http://schemas.openxmlformats.org/officeDocument/2006/relationships/hyperlink" Target="consultantplus://offline/ref=8C4C41A0ED08A08B7B1E5486472118C6F461726893B0CAA2170FEDBDB9hD66G" TargetMode="External"/><Relationship Id="rId35" Type="http://schemas.openxmlformats.org/officeDocument/2006/relationships/hyperlink" Target="consultantplus://offline/ref=B74DF39FBD9D7B86B4F7AB88AC8D0496B076799D53169F9A11FD6C63AFh1O2G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237</Pages>
  <Words>30084</Words>
  <Characters>-32766</Characters>
  <Application>Microsoft Office Outlook</Application>
  <DocSecurity>0</DocSecurity>
  <Lines>0</Lines>
  <Paragraphs>0</Paragraphs>
  <ScaleCrop>false</ScaleCrop>
  <Company>Администрация г. Липецка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2017-04-19T11:08:00Z</cp:lastPrinted>
  <dcterms:created xsi:type="dcterms:W3CDTF">2017-05-18T05:44:00Z</dcterms:created>
  <dcterms:modified xsi:type="dcterms:W3CDTF">2017-05-18T05:44:00Z</dcterms:modified>
</cp:coreProperties>
</file>