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8CC" w:rsidRPr="007B2D35" w:rsidRDefault="002860B3">
      <w:pPr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ab/>
      </w:r>
      <w:r w:rsidRPr="007B2D35">
        <w:rPr>
          <w:sz w:val="28"/>
          <w:szCs w:val="28"/>
          <w:lang w:val="ru-RU"/>
        </w:rPr>
        <w:tab/>
      </w:r>
      <w:r w:rsidRPr="007B2D35">
        <w:rPr>
          <w:sz w:val="28"/>
          <w:szCs w:val="28"/>
          <w:lang w:val="ru-RU"/>
        </w:rPr>
        <w:tab/>
      </w:r>
      <w:r w:rsidRPr="007B2D35">
        <w:rPr>
          <w:sz w:val="28"/>
          <w:szCs w:val="28"/>
          <w:lang w:val="ru-RU"/>
        </w:rPr>
        <w:tab/>
      </w:r>
    </w:p>
    <w:p w:rsidR="00700CDF" w:rsidRPr="007B2D35" w:rsidRDefault="001002A8" w:rsidP="00700CDF">
      <w:pPr>
        <w:framePr w:hSpace="180" w:wrap="auto" w:vAnchor="text" w:hAnchor="page" w:x="5842" w:y="-904"/>
      </w:pPr>
      <w:r w:rsidRPr="007B2D35">
        <w:rPr>
          <w:noProof/>
          <w:lang w:val="ru-RU"/>
        </w:rPr>
        <w:drawing>
          <wp:inline distT="0" distB="0" distL="0" distR="0" wp14:anchorId="66F2A4B0" wp14:editId="05A4CEE8">
            <wp:extent cx="527050" cy="6661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7B2D35" w:rsidRDefault="002860B3">
      <w:pPr>
        <w:rPr>
          <w:lang w:val="ru-RU"/>
        </w:rPr>
      </w:pPr>
      <w:r w:rsidRPr="007B2D35">
        <w:rPr>
          <w:lang w:val="ru-RU"/>
        </w:rPr>
        <w:tab/>
      </w:r>
      <w:r w:rsidRPr="007B2D35">
        <w:rPr>
          <w:lang w:val="ru-RU"/>
        </w:rPr>
        <w:tab/>
      </w:r>
      <w:r w:rsidRPr="007B2D35">
        <w:rPr>
          <w:lang w:val="ru-RU"/>
        </w:rPr>
        <w:tab/>
      </w:r>
      <w:r w:rsidRPr="007B2D35">
        <w:rPr>
          <w:lang w:val="ru-RU"/>
        </w:rPr>
        <w:tab/>
      </w:r>
    </w:p>
    <w:p w:rsidR="00C0170C" w:rsidRPr="007B2D35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7B2D35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7B2D35" w:rsidRDefault="00C0170C" w:rsidP="00C0170C">
      <w:pPr>
        <w:rPr>
          <w:rFonts w:ascii="Times New Roman CYR" w:hAnsi="Times New Roman CYR"/>
          <w:lang w:val="ru-RU"/>
        </w:rPr>
      </w:pPr>
    </w:p>
    <w:p w:rsidR="00C0170C" w:rsidRPr="007B2D35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7B2D35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Pr="007B2D3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Pr="007B2D35" w:rsidRDefault="00776182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24.11.2022</w:t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6E591A" w:rsidRPr="007B2D35">
        <w:rPr>
          <w:rFonts w:ascii="Times New Roman CYR" w:hAnsi="Times New Roman CYR"/>
          <w:sz w:val="28"/>
          <w:lang w:val="ru-RU"/>
        </w:rPr>
        <w:t xml:space="preserve">    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bookmarkStart w:id="0" w:name="_GoBack"/>
      <w:bookmarkEnd w:id="0"/>
      <w:r w:rsidR="00CD33B5" w:rsidRPr="007B2D35">
        <w:rPr>
          <w:rFonts w:ascii="Times New Roman CYR" w:hAnsi="Times New Roman CYR"/>
          <w:sz w:val="28"/>
          <w:lang w:val="ru-RU"/>
        </w:rPr>
        <w:t>№</w:t>
      </w:r>
      <w:r w:rsidR="006E591A" w:rsidRPr="007B2D35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2686</w:t>
      </w:r>
    </w:p>
    <w:p w:rsidR="002B7F0F" w:rsidRPr="007B2D35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7B2D35">
        <w:rPr>
          <w:rFonts w:ascii="Times New Roman CYR" w:hAnsi="Times New Roman CYR"/>
          <w:sz w:val="28"/>
          <w:lang w:val="ru-RU"/>
        </w:rPr>
        <w:t>г. Липецк</w:t>
      </w:r>
    </w:p>
    <w:p w:rsidR="00BC30A3" w:rsidRPr="007B2D35" w:rsidRDefault="00BC30A3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AF2EC5" w:rsidRPr="007B2D35" w:rsidRDefault="00AF2EC5" w:rsidP="00AF2EC5">
      <w:p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О </w:t>
      </w:r>
      <w:r w:rsidR="00964B09" w:rsidRPr="007B2D35">
        <w:rPr>
          <w:sz w:val="28"/>
          <w:szCs w:val="28"/>
          <w:lang w:val="ru-RU"/>
        </w:rPr>
        <w:t>внесении изменений</w:t>
      </w:r>
      <w:r w:rsidRPr="007B2D35">
        <w:rPr>
          <w:sz w:val="28"/>
          <w:szCs w:val="28"/>
          <w:lang w:val="ru-RU"/>
        </w:rPr>
        <w:t xml:space="preserve"> </w:t>
      </w:r>
    </w:p>
    <w:p w:rsidR="00AF2EC5" w:rsidRPr="007B2D35" w:rsidRDefault="00AF2EC5" w:rsidP="00AF2EC5">
      <w:p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в постановление администрации </w:t>
      </w:r>
    </w:p>
    <w:p w:rsidR="00AF2EC5" w:rsidRPr="007B2D35" w:rsidRDefault="00AF2EC5" w:rsidP="00AF2EC5">
      <w:p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города Липецка от </w:t>
      </w:r>
      <w:r w:rsidR="00927700" w:rsidRPr="007B2D35">
        <w:rPr>
          <w:sz w:val="28"/>
          <w:szCs w:val="28"/>
          <w:lang w:val="ru-RU"/>
        </w:rPr>
        <w:t>14</w:t>
      </w:r>
      <w:r w:rsidRPr="007B2D35">
        <w:rPr>
          <w:sz w:val="28"/>
          <w:szCs w:val="28"/>
          <w:lang w:val="ru-RU"/>
        </w:rPr>
        <w:t>.</w:t>
      </w:r>
      <w:r w:rsidR="00927700" w:rsidRPr="007B2D35">
        <w:rPr>
          <w:sz w:val="28"/>
          <w:szCs w:val="28"/>
          <w:lang w:val="ru-RU"/>
        </w:rPr>
        <w:t>10</w:t>
      </w:r>
      <w:r w:rsidRPr="007B2D35">
        <w:rPr>
          <w:sz w:val="28"/>
          <w:szCs w:val="28"/>
          <w:lang w:val="ru-RU"/>
        </w:rPr>
        <w:t>.201</w:t>
      </w:r>
      <w:r w:rsidR="00927700" w:rsidRPr="007B2D35">
        <w:rPr>
          <w:sz w:val="28"/>
          <w:szCs w:val="28"/>
          <w:lang w:val="ru-RU"/>
        </w:rPr>
        <w:t>6</w:t>
      </w:r>
      <w:r w:rsidRPr="007B2D35">
        <w:rPr>
          <w:sz w:val="28"/>
          <w:szCs w:val="28"/>
          <w:lang w:val="ru-RU"/>
        </w:rPr>
        <w:t xml:space="preserve"> № </w:t>
      </w:r>
      <w:r w:rsidR="00927700" w:rsidRPr="007B2D35">
        <w:rPr>
          <w:sz w:val="28"/>
          <w:szCs w:val="28"/>
          <w:lang w:val="ru-RU"/>
        </w:rPr>
        <w:t>1849</w:t>
      </w:r>
    </w:p>
    <w:p w:rsidR="00930D35" w:rsidRPr="00A86CF9" w:rsidRDefault="00930D35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060092" w:rsidRPr="00A86CF9" w:rsidRDefault="00060092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E647F1" w:rsidRPr="00A86CF9" w:rsidRDefault="00E647F1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3B667C" w:rsidRPr="009D2A99" w:rsidRDefault="003B667C" w:rsidP="003B667C">
      <w:pPr>
        <w:tabs>
          <w:tab w:val="left" w:pos="2410"/>
        </w:tabs>
        <w:ind w:firstLine="540"/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>На основании решени</w:t>
      </w:r>
      <w:r w:rsidR="00576D05">
        <w:rPr>
          <w:sz w:val="28"/>
          <w:szCs w:val="28"/>
          <w:lang w:val="ru-RU"/>
        </w:rPr>
        <w:t>я</w:t>
      </w:r>
      <w:r w:rsidRPr="009D2A99">
        <w:rPr>
          <w:sz w:val="28"/>
          <w:szCs w:val="28"/>
          <w:lang w:val="ru-RU"/>
        </w:rPr>
        <w:t xml:space="preserve"> Липецкого городского Совета депутатов </w:t>
      </w:r>
      <w:r w:rsidRPr="00E63F73">
        <w:rPr>
          <w:sz w:val="28"/>
          <w:szCs w:val="28"/>
          <w:lang w:val="ru-RU"/>
        </w:rPr>
        <w:t xml:space="preserve">от </w:t>
      </w:r>
      <w:r w:rsidR="005D4B20" w:rsidRPr="005D4B20">
        <w:rPr>
          <w:sz w:val="28"/>
          <w:szCs w:val="28"/>
          <w:lang w:val="ru-RU"/>
        </w:rPr>
        <w:t>11</w:t>
      </w:r>
      <w:r w:rsidRPr="00E63F73">
        <w:rPr>
          <w:sz w:val="28"/>
          <w:szCs w:val="28"/>
          <w:lang w:val="ru-RU"/>
        </w:rPr>
        <w:t>.</w:t>
      </w:r>
      <w:r w:rsidR="005D4B20" w:rsidRPr="005D4B20">
        <w:rPr>
          <w:sz w:val="28"/>
          <w:szCs w:val="28"/>
          <w:lang w:val="ru-RU"/>
        </w:rPr>
        <w:t>10</w:t>
      </w:r>
      <w:r w:rsidRPr="00E63F73">
        <w:rPr>
          <w:sz w:val="28"/>
          <w:szCs w:val="28"/>
          <w:lang w:val="ru-RU"/>
        </w:rPr>
        <w:t>.20</w:t>
      </w:r>
      <w:r>
        <w:rPr>
          <w:sz w:val="28"/>
          <w:szCs w:val="28"/>
          <w:lang w:val="ru-RU"/>
        </w:rPr>
        <w:t>2</w:t>
      </w:r>
      <w:r w:rsidR="00112374">
        <w:rPr>
          <w:sz w:val="28"/>
          <w:szCs w:val="28"/>
          <w:lang w:val="ru-RU"/>
        </w:rPr>
        <w:t>2</w:t>
      </w:r>
      <w:r w:rsidRPr="00E63F73">
        <w:rPr>
          <w:sz w:val="28"/>
          <w:szCs w:val="28"/>
          <w:lang w:val="ru-RU"/>
        </w:rPr>
        <w:t xml:space="preserve"> № </w:t>
      </w:r>
      <w:r w:rsidR="000103F8">
        <w:rPr>
          <w:sz w:val="28"/>
          <w:szCs w:val="28"/>
          <w:lang w:val="ru-RU"/>
        </w:rPr>
        <w:t>3</w:t>
      </w:r>
      <w:r w:rsidR="005D4B20" w:rsidRPr="005D4B20">
        <w:rPr>
          <w:sz w:val="28"/>
          <w:szCs w:val="28"/>
          <w:lang w:val="ru-RU"/>
        </w:rPr>
        <w:t>92</w:t>
      </w:r>
      <w:r w:rsidR="000103F8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 xml:space="preserve">«О </w:t>
      </w:r>
      <w:r w:rsidR="00112374">
        <w:rPr>
          <w:sz w:val="28"/>
          <w:szCs w:val="28"/>
          <w:lang w:val="ru-RU"/>
        </w:rPr>
        <w:t xml:space="preserve">внесении изменений в </w:t>
      </w:r>
      <w:r>
        <w:rPr>
          <w:sz w:val="28"/>
          <w:szCs w:val="28"/>
          <w:lang w:val="ru-RU"/>
        </w:rPr>
        <w:t>Б</w:t>
      </w:r>
      <w:r w:rsidRPr="009D2A99">
        <w:rPr>
          <w:sz w:val="28"/>
          <w:szCs w:val="28"/>
          <w:lang w:val="ru-RU"/>
        </w:rPr>
        <w:t>юджет города Липецка на 20</w:t>
      </w:r>
      <w:r>
        <w:rPr>
          <w:sz w:val="28"/>
          <w:szCs w:val="28"/>
          <w:lang w:val="ru-RU"/>
        </w:rPr>
        <w:t>22</w:t>
      </w:r>
      <w:r w:rsidRPr="009D2A99">
        <w:rPr>
          <w:sz w:val="28"/>
          <w:szCs w:val="28"/>
          <w:lang w:val="ru-RU"/>
        </w:rPr>
        <w:t xml:space="preserve"> год и на плановый период 202</w:t>
      </w:r>
      <w:r>
        <w:rPr>
          <w:sz w:val="28"/>
          <w:szCs w:val="28"/>
          <w:lang w:val="ru-RU"/>
        </w:rPr>
        <w:t>3</w:t>
      </w:r>
      <w:r w:rsidRPr="009D2A99">
        <w:rPr>
          <w:sz w:val="28"/>
          <w:szCs w:val="28"/>
          <w:lang w:val="ru-RU"/>
        </w:rPr>
        <w:t xml:space="preserve"> и 202</w:t>
      </w:r>
      <w:r>
        <w:rPr>
          <w:sz w:val="28"/>
          <w:szCs w:val="28"/>
          <w:lang w:val="ru-RU"/>
        </w:rPr>
        <w:t>4</w:t>
      </w:r>
      <w:r w:rsidRPr="009D2A99">
        <w:rPr>
          <w:sz w:val="28"/>
          <w:szCs w:val="28"/>
          <w:lang w:val="ru-RU"/>
        </w:rPr>
        <w:t xml:space="preserve"> годов»</w:t>
      </w:r>
      <w:r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администрация города</w:t>
      </w:r>
    </w:p>
    <w:p w:rsidR="00BC30A3" w:rsidRPr="00A86CF9" w:rsidRDefault="00BC30A3" w:rsidP="00C329CA">
      <w:pPr>
        <w:jc w:val="both"/>
        <w:rPr>
          <w:color w:val="FF0000"/>
          <w:sz w:val="28"/>
          <w:szCs w:val="28"/>
          <w:lang w:val="ru-RU"/>
        </w:rPr>
      </w:pPr>
    </w:p>
    <w:p w:rsidR="00BE3462" w:rsidRPr="00A86CF9" w:rsidRDefault="00BE3462" w:rsidP="00C329CA">
      <w:pPr>
        <w:jc w:val="both"/>
        <w:rPr>
          <w:color w:val="FF0000"/>
          <w:sz w:val="28"/>
          <w:szCs w:val="28"/>
          <w:lang w:val="ru-RU"/>
        </w:rPr>
      </w:pPr>
    </w:p>
    <w:p w:rsidR="00C329CA" w:rsidRPr="003B667C" w:rsidRDefault="00C329CA" w:rsidP="00C329CA">
      <w:pPr>
        <w:jc w:val="both"/>
        <w:rPr>
          <w:sz w:val="28"/>
          <w:szCs w:val="28"/>
          <w:lang w:val="ru-RU"/>
        </w:rPr>
      </w:pPr>
      <w:r w:rsidRPr="003B667C">
        <w:rPr>
          <w:sz w:val="28"/>
          <w:szCs w:val="28"/>
          <w:lang w:val="ru-RU"/>
        </w:rPr>
        <w:t>П О С Т А Н О В Л Я Е Т:</w:t>
      </w:r>
    </w:p>
    <w:p w:rsidR="00C329CA" w:rsidRPr="00A86CF9" w:rsidRDefault="00C329CA" w:rsidP="00C329CA">
      <w:pPr>
        <w:jc w:val="both"/>
        <w:rPr>
          <w:sz w:val="28"/>
          <w:szCs w:val="28"/>
          <w:lang w:val="ru-RU"/>
        </w:rPr>
      </w:pPr>
    </w:p>
    <w:p w:rsidR="00057C1E" w:rsidRPr="00A86CF9" w:rsidRDefault="00057C1E" w:rsidP="00C329CA">
      <w:pPr>
        <w:jc w:val="both"/>
        <w:rPr>
          <w:sz w:val="28"/>
          <w:szCs w:val="28"/>
          <w:lang w:val="ru-RU"/>
        </w:rPr>
      </w:pPr>
    </w:p>
    <w:p w:rsidR="00E833F4" w:rsidRPr="007B0628" w:rsidRDefault="00964B09" w:rsidP="00361143">
      <w:pPr>
        <w:ind w:firstLine="708"/>
        <w:jc w:val="both"/>
        <w:rPr>
          <w:sz w:val="28"/>
          <w:szCs w:val="28"/>
          <w:lang w:val="ru-RU"/>
        </w:rPr>
      </w:pPr>
      <w:r w:rsidRPr="003B667C">
        <w:rPr>
          <w:sz w:val="28"/>
          <w:szCs w:val="28"/>
          <w:lang w:val="ru-RU"/>
        </w:rPr>
        <w:t>Внести в постановление администрации города Липецка</w:t>
      </w:r>
      <w:r w:rsidR="00AF2EC5" w:rsidRPr="003B667C">
        <w:rPr>
          <w:sz w:val="28"/>
          <w:szCs w:val="28"/>
          <w:lang w:val="ru-RU"/>
        </w:rPr>
        <w:t xml:space="preserve"> от </w:t>
      </w:r>
      <w:r w:rsidR="00927700" w:rsidRPr="003B667C">
        <w:rPr>
          <w:sz w:val="28"/>
          <w:szCs w:val="28"/>
          <w:lang w:val="ru-RU"/>
        </w:rPr>
        <w:t>14</w:t>
      </w:r>
      <w:r w:rsidR="00AF2EC5" w:rsidRPr="003B667C">
        <w:rPr>
          <w:sz w:val="28"/>
          <w:szCs w:val="28"/>
          <w:lang w:val="ru-RU"/>
        </w:rPr>
        <w:t>.</w:t>
      </w:r>
      <w:r w:rsidR="00927700" w:rsidRPr="003B667C">
        <w:rPr>
          <w:sz w:val="28"/>
          <w:szCs w:val="28"/>
          <w:lang w:val="ru-RU"/>
        </w:rPr>
        <w:t>10</w:t>
      </w:r>
      <w:r w:rsidR="00AF2EC5" w:rsidRPr="003B667C">
        <w:rPr>
          <w:sz w:val="28"/>
          <w:szCs w:val="28"/>
          <w:lang w:val="ru-RU"/>
        </w:rPr>
        <w:t>.201</w:t>
      </w:r>
      <w:r w:rsidR="00927700" w:rsidRPr="003B667C">
        <w:rPr>
          <w:sz w:val="28"/>
          <w:szCs w:val="28"/>
          <w:lang w:val="ru-RU"/>
        </w:rPr>
        <w:t>6</w:t>
      </w:r>
      <w:r w:rsidRPr="003B667C">
        <w:rPr>
          <w:sz w:val="28"/>
          <w:szCs w:val="28"/>
          <w:lang w:val="ru-RU"/>
        </w:rPr>
        <w:t xml:space="preserve"> </w:t>
      </w:r>
      <w:r w:rsidR="00361143" w:rsidRPr="003B667C">
        <w:rPr>
          <w:sz w:val="28"/>
          <w:szCs w:val="28"/>
          <w:lang w:val="ru-RU"/>
        </w:rPr>
        <w:t xml:space="preserve">           </w:t>
      </w:r>
      <w:r w:rsidR="00AF2EC5" w:rsidRPr="003B667C">
        <w:rPr>
          <w:sz w:val="28"/>
          <w:szCs w:val="28"/>
          <w:lang w:val="ru-RU"/>
        </w:rPr>
        <w:t xml:space="preserve">№ </w:t>
      </w:r>
      <w:r w:rsidR="00927700" w:rsidRPr="003B667C">
        <w:rPr>
          <w:sz w:val="28"/>
          <w:szCs w:val="28"/>
          <w:lang w:val="ru-RU"/>
        </w:rPr>
        <w:t>1849</w:t>
      </w:r>
      <w:r w:rsidR="00AF2EC5" w:rsidRPr="003B667C">
        <w:rPr>
          <w:sz w:val="28"/>
          <w:szCs w:val="28"/>
          <w:lang w:val="ru-RU"/>
        </w:rPr>
        <w:t xml:space="preserve"> «</w:t>
      </w:r>
      <w:r w:rsidRPr="003B667C">
        <w:rPr>
          <w:sz w:val="28"/>
          <w:szCs w:val="28"/>
          <w:lang w:val="ru-RU"/>
        </w:rPr>
        <w:t>Об утверждении</w:t>
      </w:r>
      <w:r w:rsidR="00AF2EC5" w:rsidRPr="003B667C">
        <w:rPr>
          <w:sz w:val="28"/>
          <w:szCs w:val="28"/>
          <w:lang w:val="ru-RU"/>
        </w:rPr>
        <w:t xml:space="preserve"> </w:t>
      </w:r>
      <w:r w:rsidRPr="003B667C">
        <w:rPr>
          <w:sz w:val="28"/>
          <w:szCs w:val="28"/>
          <w:lang w:val="ru-RU"/>
        </w:rPr>
        <w:t>муниципальной программы «Развитие образования</w:t>
      </w:r>
      <w:r w:rsidR="00AF2EC5" w:rsidRPr="003B667C">
        <w:rPr>
          <w:sz w:val="28"/>
          <w:szCs w:val="28"/>
          <w:lang w:val="ru-RU"/>
        </w:rPr>
        <w:t xml:space="preserve"> </w:t>
      </w:r>
      <w:r w:rsidRPr="003B667C">
        <w:rPr>
          <w:sz w:val="28"/>
          <w:szCs w:val="28"/>
          <w:lang w:val="ru-RU"/>
        </w:rPr>
        <w:t>города Липецка</w:t>
      </w:r>
      <w:r w:rsidR="00AF2EC5" w:rsidRPr="003B667C">
        <w:rPr>
          <w:sz w:val="28"/>
          <w:szCs w:val="28"/>
          <w:lang w:val="ru-RU"/>
        </w:rPr>
        <w:t xml:space="preserve">» </w:t>
      </w:r>
      <w:r w:rsidR="001C2530" w:rsidRPr="003B667C">
        <w:rPr>
          <w:sz w:val="28"/>
          <w:szCs w:val="28"/>
          <w:lang w:val="ru-RU"/>
        </w:rPr>
        <w:t>(</w:t>
      </w:r>
      <w:r w:rsidRPr="003B667C">
        <w:rPr>
          <w:sz w:val="28"/>
          <w:szCs w:val="28"/>
          <w:lang w:val="ru-RU"/>
        </w:rPr>
        <w:t xml:space="preserve">в редакции постановлений от </w:t>
      </w:r>
      <w:r w:rsidR="00361143" w:rsidRPr="003B667C">
        <w:rPr>
          <w:sz w:val="28"/>
          <w:szCs w:val="28"/>
          <w:lang w:val="ru-RU"/>
        </w:rPr>
        <w:t>06.12.2016 №</w:t>
      </w:r>
      <w:r w:rsidR="00B77B3E" w:rsidRPr="003B667C">
        <w:rPr>
          <w:sz w:val="28"/>
          <w:szCs w:val="28"/>
          <w:lang w:val="ru-RU"/>
        </w:rPr>
        <w:t xml:space="preserve"> </w:t>
      </w:r>
      <w:r w:rsidR="001C2530" w:rsidRPr="003B667C">
        <w:rPr>
          <w:sz w:val="28"/>
          <w:szCs w:val="28"/>
          <w:lang w:val="ru-RU"/>
        </w:rPr>
        <w:t>2191</w:t>
      </w:r>
      <w:r w:rsidR="00CA67DA" w:rsidRPr="003B667C">
        <w:rPr>
          <w:sz w:val="28"/>
          <w:szCs w:val="28"/>
          <w:lang w:val="ru-RU"/>
        </w:rPr>
        <w:t xml:space="preserve">, от </w:t>
      </w:r>
      <w:r w:rsidR="00361143" w:rsidRPr="003B667C">
        <w:rPr>
          <w:sz w:val="28"/>
          <w:szCs w:val="28"/>
          <w:lang w:val="ru-RU"/>
        </w:rPr>
        <w:t>05.04.2017 №</w:t>
      </w:r>
      <w:r w:rsidR="00B77B3E" w:rsidRPr="003B667C">
        <w:rPr>
          <w:sz w:val="28"/>
          <w:szCs w:val="28"/>
          <w:lang w:val="ru-RU"/>
        </w:rPr>
        <w:t xml:space="preserve"> </w:t>
      </w:r>
      <w:r w:rsidR="00B647F2" w:rsidRPr="003B667C">
        <w:rPr>
          <w:sz w:val="28"/>
          <w:szCs w:val="28"/>
          <w:lang w:val="ru-RU"/>
        </w:rPr>
        <w:t>514</w:t>
      </w:r>
      <w:r w:rsidR="00CA67DA" w:rsidRPr="003B667C">
        <w:rPr>
          <w:sz w:val="28"/>
          <w:szCs w:val="28"/>
          <w:lang w:val="ru-RU"/>
        </w:rPr>
        <w:t>,</w:t>
      </w:r>
      <w:r w:rsidR="00F42E79" w:rsidRPr="003B667C">
        <w:rPr>
          <w:sz w:val="28"/>
          <w:szCs w:val="28"/>
          <w:lang w:val="ru-RU"/>
        </w:rPr>
        <w:t xml:space="preserve"> </w:t>
      </w:r>
      <w:r w:rsidR="00CA67DA" w:rsidRPr="003B667C">
        <w:rPr>
          <w:sz w:val="28"/>
          <w:szCs w:val="28"/>
          <w:lang w:val="ru-RU"/>
        </w:rPr>
        <w:t>от 03.07.2017</w:t>
      </w:r>
      <w:r w:rsidR="00F42E79" w:rsidRPr="003B667C">
        <w:rPr>
          <w:sz w:val="28"/>
          <w:szCs w:val="28"/>
          <w:lang w:val="ru-RU"/>
        </w:rPr>
        <w:t xml:space="preserve"> </w:t>
      </w:r>
      <w:r w:rsidR="00CA67DA" w:rsidRPr="003B667C">
        <w:rPr>
          <w:sz w:val="28"/>
          <w:szCs w:val="28"/>
          <w:lang w:val="ru-RU"/>
        </w:rPr>
        <w:t>№</w:t>
      </w:r>
      <w:r w:rsidR="00B77B3E" w:rsidRPr="003B667C">
        <w:rPr>
          <w:sz w:val="28"/>
          <w:szCs w:val="28"/>
          <w:lang w:val="ru-RU"/>
        </w:rPr>
        <w:t xml:space="preserve"> </w:t>
      </w:r>
      <w:r w:rsidR="00D35B9D" w:rsidRPr="003B667C">
        <w:rPr>
          <w:sz w:val="28"/>
          <w:szCs w:val="28"/>
          <w:lang w:val="ru-RU"/>
        </w:rPr>
        <w:t>1156</w:t>
      </w:r>
      <w:r w:rsidR="00CA67DA" w:rsidRPr="003B667C">
        <w:rPr>
          <w:sz w:val="28"/>
          <w:szCs w:val="28"/>
          <w:lang w:val="ru-RU"/>
        </w:rPr>
        <w:t>, от 03.08.2017</w:t>
      </w:r>
      <w:r w:rsidR="00F42E79" w:rsidRPr="003B667C">
        <w:rPr>
          <w:sz w:val="28"/>
          <w:szCs w:val="28"/>
          <w:lang w:val="ru-RU"/>
        </w:rPr>
        <w:t xml:space="preserve"> </w:t>
      </w:r>
      <w:r w:rsidR="00CA67DA" w:rsidRPr="003B667C">
        <w:rPr>
          <w:sz w:val="28"/>
          <w:szCs w:val="28"/>
          <w:lang w:val="ru-RU"/>
        </w:rPr>
        <w:t>№</w:t>
      </w:r>
      <w:r w:rsidR="00F42E79" w:rsidRPr="003B667C">
        <w:rPr>
          <w:sz w:val="28"/>
          <w:szCs w:val="28"/>
          <w:lang w:val="ru-RU"/>
        </w:rPr>
        <w:t xml:space="preserve"> </w:t>
      </w:r>
      <w:r w:rsidR="000A3191" w:rsidRPr="003B667C">
        <w:rPr>
          <w:sz w:val="28"/>
          <w:szCs w:val="28"/>
          <w:lang w:val="ru-RU"/>
        </w:rPr>
        <w:t>1369</w:t>
      </w:r>
      <w:r w:rsidR="00FA073F" w:rsidRPr="003B667C">
        <w:rPr>
          <w:sz w:val="28"/>
          <w:szCs w:val="28"/>
          <w:lang w:val="ru-RU"/>
        </w:rPr>
        <w:t xml:space="preserve">, </w:t>
      </w:r>
      <w:r w:rsidR="008F686D" w:rsidRPr="003B667C">
        <w:rPr>
          <w:sz w:val="28"/>
          <w:szCs w:val="28"/>
          <w:lang w:val="ru-RU"/>
        </w:rPr>
        <w:t xml:space="preserve">от </w:t>
      </w:r>
      <w:r w:rsidR="00FA073F" w:rsidRPr="003B667C">
        <w:rPr>
          <w:sz w:val="28"/>
          <w:szCs w:val="28"/>
          <w:lang w:val="ru-RU"/>
        </w:rPr>
        <w:t>08.12.2</w:t>
      </w:r>
      <w:r w:rsidR="00CA67DA" w:rsidRPr="003B667C">
        <w:rPr>
          <w:sz w:val="28"/>
          <w:szCs w:val="28"/>
          <w:lang w:val="ru-RU"/>
        </w:rPr>
        <w:t>017</w:t>
      </w:r>
      <w:r w:rsidR="00361143" w:rsidRPr="003B667C">
        <w:rPr>
          <w:sz w:val="28"/>
          <w:szCs w:val="28"/>
          <w:lang w:val="ru-RU"/>
        </w:rPr>
        <w:t xml:space="preserve"> </w:t>
      </w:r>
      <w:r w:rsidR="000954CB" w:rsidRPr="003B667C">
        <w:rPr>
          <w:sz w:val="28"/>
          <w:szCs w:val="28"/>
          <w:lang w:val="ru-RU"/>
        </w:rPr>
        <w:t xml:space="preserve">  </w:t>
      </w:r>
      <w:r w:rsidR="00CA67DA" w:rsidRPr="003B667C">
        <w:rPr>
          <w:sz w:val="28"/>
          <w:szCs w:val="28"/>
          <w:lang w:val="ru-RU"/>
        </w:rPr>
        <w:t>№</w:t>
      </w:r>
      <w:r w:rsidR="009D2A99" w:rsidRPr="003B667C">
        <w:rPr>
          <w:sz w:val="28"/>
          <w:szCs w:val="28"/>
          <w:lang w:val="ru-RU"/>
        </w:rPr>
        <w:t xml:space="preserve"> </w:t>
      </w:r>
      <w:r w:rsidR="00FA073F" w:rsidRPr="003B667C">
        <w:rPr>
          <w:sz w:val="28"/>
          <w:szCs w:val="28"/>
          <w:lang w:val="ru-RU"/>
        </w:rPr>
        <w:t>2433,</w:t>
      </w:r>
      <w:r w:rsidR="009D2A99" w:rsidRPr="003B667C">
        <w:rPr>
          <w:sz w:val="28"/>
          <w:szCs w:val="28"/>
          <w:lang w:val="ru-RU"/>
        </w:rPr>
        <w:t xml:space="preserve"> </w:t>
      </w:r>
      <w:r w:rsidR="00FA073F" w:rsidRPr="003B667C">
        <w:rPr>
          <w:sz w:val="28"/>
          <w:szCs w:val="28"/>
          <w:lang w:val="ru-RU"/>
        </w:rPr>
        <w:t xml:space="preserve">от </w:t>
      </w:r>
      <w:r w:rsidR="00F843CF" w:rsidRPr="003B667C">
        <w:rPr>
          <w:sz w:val="28"/>
          <w:szCs w:val="28"/>
          <w:lang w:val="ru-RU"/>
        </w:rPr>
        <w:t>29.12.2017 №</w:t>
      </w:r>
      <w:r w:rsidR="009D2A99" w:rsidRPr="003B667C">
        <w:rPr>
          <w:sz w:val="28"/>
          <w:szCs w:val="28"/>
          <w:lang w:val="ru-RU"/>
        </w:rPr>
        <w:t xml:space="preserve"> </w:t>
      </w:r>
      <w:r w:rsidR="002E5F5E" w:rsidRPr="003B667C">
        <w:rPr>
          <w:sz w:val="28"/>
          <w:szCs w:val="28"/>
          <w:lang w:val="ru-RU"/>
        </w:rPr>
        <w:t>2618</w:t>
      </w:r>
      <w:r w:rsidR="00A30005" w:rsidRPr="003B667C">
        <w:rPr>
          <w:sz w:val="28"/>
          <w:szCs w:val="28"/>
          <w:lang w:val="ru-RU"/>
        </w:rPr>
        <w:t>,</w:t>
      </w:r>
      <w:r w:rsidR="009D2A99" w:rsidRPr="003B667C">
        <w:rPr>
          <w:sz w:val="28"/>
          <w:szCs w:val="28"/>
          <w:lang w:val="ru-RU"/>
        </w:rPr>
        <w:t xml:space="preserve"> </w:t>
      </w:r>
      <w:r w:rsidR="00A30005" w:rsidRPr="003B667C">
        <w:rPr>
          <w:sz w:val="28"/>
          <w:szCs w:val="28"/>
          <w:lang w:val="ru-RU"/>
        </w:rPr>
        <w:t>от 19.02.2018 № 223</w:t>
      </w:r>
      <w:r w:rsidR="00141F22" w:rsidRPr="003B667C">
        <w:rPr>
          <w:sz w:val="28"/>
          <w:szCs w:val="28"/>
          <w:lang w:val="ru-RU"/>
        </w:rPr>
        <w:t xml:space="preserve">, от 11.04.2018 </w:t>
      </w:r>
      <w:r w:rsidR="00CA67DA" w:rsidRPr="003B667C">
        <w:rPr>
          <w:sz w:val="28"/>
          <w:szCs w:val="28"/>
          <w:lang w:val="ru-RU"/>
        </w:rPr>
        <w:t>№</w:t>
      </w:r>
      <w:r w:rsidR="00B77B3E" w:rsidRPr="003B667C">
        <w:rPr>
          <w:sz w:val="28"/>
          <w:szCs w:val="28"/>
          <w:lang w:val="ru-RU"/>
        </w:rPr>
        <w:t xml:space="preserve"> </w:t>
      </w:r>
      <w:r w:rsidRPr="003B667C">
        <w:rPr>
          <w:sz w:val="28"/>
          <w:szCs w:val="28"/>
          <w:lang w:val="ru-RU"/>
        </w:rPr>
        <w:t>531</w:t>
      </w:r>
      <w:r w:rsidR="00247846" w:rsidRPr="003B667C">
        <w:rPr>
          <w:sz w:val="28"/>
          <w:szCs w:val="28"/>
          <w:lang w:val="ru-RU"/>
        </w:rPr>
        <w:t>,</w:t>
      </w:r>
      <w:r w:rsidR="00361143" w:rsidRPr="003B667C">
        <w:rPr>
          <w:sz w:val="28"/>
          <w:szCs w:val="28"/>
          <w:lang w:val="ru-RU"/>
        </w:rPr>
        <w:t xml:space="preserve"> </w:t>
      </w:r>
      <w:r w:rsidR="00247846" w:rsidRPr="003B667C">
        <w:rPr>
          <w:sz w:val="28"/>
          <w:szCs w:val="28"/>
          <w:lang w:val="ru-RU"/>
        </w:rPr>
        <w:t>от 22.05.2018</w:t>
      </w:r>
      <w:r w:rsidR="00F42E79" w:rsidRPr="003B667C">
        <w:rPr>
          <w:sz w:val="28"/>
          <w:szCs w:val="28"/>
          <w:lang w:val="ru-RU"/>
        </w:rPr>
        <w:t xml:space="preserve"> </w:t>
      </w:r>
      <w:r w:rsidR="00247846" w:rsidRPr="003B667C">
        <w:rPr>
          <w:sz w:val="28"/>
          <w:szCs w:val="28"/>
          <w:lang w:val="ru-RU"/>
        </w:rPr>
        <w:t>№ 804</w:t>
      </w:r>
      <w:r w:rsidR="00137750" w:rsidRPr="003B667C">
        <w:rPr>
          <w:sz w:val="28"/>
          <w:szCs w:val="28"/>
          <w:lang w:val="ru-RU"/>
        </w:rPr>
        <w:t>,</w:t>
      </w:r>
      <w:r w:rsidR="00F42E79" w:rsidRPr="003B667C">
        <w:rPr>
          <w:sz w:val="28"/>
          <w:szCs w:val="28"/>
          <w:lang w:val="ru-RU"/>
        </w:rPr>
        <w:t xml:space="preserve"> </w:t>
      </w:r>
      <w:r w:rsidR="00137750" w:rsidRPr="003B667C">
        <w:rPr>
          <w:sz w:val="28"/>
          <w:szCs w:val="28"/>
          <w:lang w:val="ru-RU"/>
        </w:rPr>
        <w:t>от</w:t>
      </w:r>
      <w:r w:rsidR="00913EB1" w:rsidRPr="003B667C">
        <w:rPr>
          <w:sz w:val="28"/>
          <w:szCs w:val="28"/>
          <w:lang w:val="ru-RU"/>
        </w:rPr>
        <w:t xml:space="preserve"> 20.08.2018 </w:t>
      </w:r>
      <w:r w:rsidR="00137750" w:rsidRPr="003B667C">
        <w:rPr>
          <w:sz w:val="28"/>
          <w:szCs w:val="28"/>
          <w:lang w:val="ru-RU"/>
        </w:rPr>
        <w:t>№</w:t>
      </w:r>
      <w:r w:rsidR="00B77B3E" w:rsidRPr="003B667C">
        <w:rPr>
          <w:sz w:val="28"/>
          <w:szCs w:val="28"/>
          <w:lang w:val="ru-RU"/>
        </w:rPr>
        <w:t xml:space="preserve"> </w:t>
      </w:r>
      <w:r w:rsidR="00913EB1" w:rsidRPr="003B667C">
        <w:rPr>
          <w:sz w:val="28"/>
          <w:szCs w:val="28"/>
          <w:lang w:val="ru-RU"/>
        </w:rPr>
        <w:t>1439</w:t>
      </w:r>
      <w:r w:rsidR="00B77B3E" w:rsidRPr="003B667C">
        <w:rPr>
          <w:sz w:val="28"/>
          <w:szCs w:val="28"/>
          <w:lang w:val="ru-RU"/>
        </w:rPr>
        <w:t>,</w:t>
      </w:r>
      <w:r w:rsidR="009D4836" w:rsidRPr="003B667C">
        <w:rPr>
          <w:sz w:val="28"/>
          <w:szCs w:val="28"/>
          <w:lang w:val="ru-RU"/>
        </w:rPr>
        <w:t xml:space="preserve"> </w:t>
      </w:r>
      <w:r w:rsidR="00B77B3E" w:rsidRPr="003B667C">
        <w:rPr>
          <w:sz w:val="28"/>
          <w:szCs w:val="28"/>
          <w:lang w:val="ru-RU"/>
        </w:rPr>
        <w:t>от 19.09.2018 №</w:t>
      </w:r>
      <w:r w:rsidR="00F42E79" w:rsidRPr="003B667C">
        <w:rPr>
          <w:sz w:val="28"/>
          <w:szCs w:val="28"/>
          <w:lang w:val="ru-RU"/>
        </w:rPr>
        <w:t xml:space="preserve"> </w:t>
      </w:r>
      <w:r w:rsidR="00B77B3E" w:rsidRPr="003B667C">
        <w:rPr>
          <w:sz w:val="28"/>
          <w:szCs w:val="28"/>
          <w:lang w:val="ru-RU"/>
        </w:rPr>
        <w:t>1673</w:t>
      </w:r>
      <w:r w:rsidR="005322EA" w:rsidRPr="003B667C">
        <w:rPr>
          <w:sz w:val="28"/>
          <w:szCs w:val="28"/>
          <w:lang w:val="ru-RU"/>
        </w:rPr>
        <w:t>,</w:t>
      </w:r>
      <w:r w:rsidR="009D4836" w:rsidRPr="003B667C">
        <w:rPr>
          <w:sz w:val="28"/>
          <w:szCs w:val="28"/>
          <w:lang w:val="ru-RU"/>
        </w:rPr>
        <w:t xml:space="preserve"> </w:t>
      </w:r>
      <w:r w:rsidR="005322EA" w:rsidRPr="003B667C">
        <w:rPr>
          <w:sz w:val="28"/>
          <w:szCs w:val="28"/>
          <w:lang w:val="ru-RU"/>
        </w:rPr>
        <w:t>от 13.11.2018 № 2092</w:t>
      </w:r>
      <w:r w:rsidR="00E833F4" w:rsidRPr="003B667C">
        <w:rPr>
          <w:sz w:val="28"/>
          <w:szCs w:val="28"/>
          <w:lang w:val="ru-RU"/>
        </w:rPr>
        <w:t xml:space="preserve">, </w:t>
      </w:r>
      <w:r w:rsidR="001F0DCA" w:rsidRPr="003B667C">
        <w:rPr>
          <w:sz w:val="28"/>
          <w:szCs w:val="28"/>
          <w:lang w:val="ru-RU"/>
        </w:rPr>
        <w:t xml:space="preserve">от 19.12.2018 № 2372, </w:t>
      </w:r>
      <w:r w:rsidR="00E833F4" w:rsidRPr="003B667C">
        <w:rPr>
          <w:sz w:val="28"/>
          <w:szCs w:val="28"/>
          <w:lang w:val="ru-RU"/>
        </w:rPr>
        <w:t>от</w:t>
      </w:r>
      <w:r w:rsidR="00E90B12" w:rsidRPr="003B667C">
        <w:rPr>
          <w:sz w:val="28"/>
          <w:szCs w:val="28"/>
          <w:lang w:val="ru-RU"/>
        </w:rPr>
        <w:t xml:space="preserve"> 29.12.2018 </w:t>
      </w:r>
      <w:r w:rsidR="003F535E" w:rsidRPr="003B667C">
        <w:rPr>
          <w:sz w:val="28"/>
          <w:szCs w:val="28"/>
          <w:lang w:val="ru-RU"/>
        </w:rPr>
        <w:t>№</w:t>
      </w:r>
      <w:r w:rsidR="00794975" w:rsidRPr="003B667C">
        <w:rPr>
          <w:sz w:val="28"/>
          <w:szCs w:val="28"/>
          <w:lang w:val="ru-RU"/>
        </w:rPr>
        <w:t xml:space="preserve"> </w:t>
      </w:r>
      <w:r w:rsidR="003F535E" w:rsidRPr="003B667C">
        <w:rPr>
          <w:sz w:val="28"/>
          <w:szCs w:val="28"/>
          <w:lang w:val="ru-RU"/>
        </w:rPr>
        <w:t>2544</w:t>
      </w:r>
      <w:r w:rsidR="0053708D" w:rsidRPr="003B667C">
        <w:rPr>
          <w:sz w:val="28"/>
          <w:szCs w:val="28"/>
          <w:lang w:val="ru-RU"/>
        </w:rPr>
        <w:t>, от 24.01.2019 № 53, от 05.02.2019 № 157</w:t>
      </w:r>
      <w:r w:rsidR="00466A8F" w:rsidRPr="003B667C">
        <w:rPr>
          <w:sz w:val="28"/>
          <w:szCs w:val="28"/>
          <w:lang w:val="ru-RU"/>
        </w:rPr>
        <w:t xml:space="preserve">, </w:t>
      </w:r>
      <w:r w:rsidR="00B119BD" w:rsidRPr="003B667C">
        <w:rPr>
          <w:sz w:val="28"/>
          <w:szCs w:val="28"/>
          <w:lang w:val="ru-RU"/>
        </w:rPr>
        <w:t xml:space="preserve">от </w:t>
      </w:r>
      <w:r w:rsidR="00466A8F" w:rsidRPr="003B667C">
        <w:rPr>
          <w:sz w:val="28"/>
          <w:szCs w:val="28"/>
          <w:lang w:val="ru-RU"/>
        </w:rPr>
        <w:t>20.03.2019 № 434</w:t>
      </w:r>
      <w:r w:rsidR="006B4FEC" w:rsidRPr="003B667C">
        <w:rPr>
          <w:sz w:val="28"/>
          <w:szCs w:val="28"/>
          <w:lang w:val="ru-RU"/>
        </w:rPr>
        <w:t>, от 30.04.2019 № 816</w:t>
      </w:r>
      <w:r w:rsidR="0038374F" w:rsidRPr="003B667C">
        <w:rPr>
          <w:sz w:val="28"/>
          <w:szCs w:val="28"/>
          <w:lang w:val="ru-RU"/>
        </w:rPr>
        <w:t>, от</w:t>
      </w:r>
      <w:r w:rsidR="00E63F73" w:rsidRPr="003B667C">
        <w:rPr>
          <w:sz w:val="28"/>
          <w:szCs w:val="28"/>
          <w:lang w:val="ru-RU"/>
        </w:rPr>
        <w:t xml:space="preserve"> 10.07.2019 </w:t>
      </w:r>
      <w:r w:rsidR="0038374F" w:rsidRPr="003B667C">
        <w:rPr>
          <w:sz w:val="28"/>
          <w:szCs w:val="28"/>
          <w:lang w:val="ru-RU"/>
        </w:rPr>
        <w:t>№</w:t>
      </w:r>
      <w:r w:rsidR="00E63F73" w:rsidRPr="003B667C">
        <w:rPr>
          <w:sz w:val="28"/>
          <w:szCs w:val="28"/>
          <w:lang w:val="ru-RU"/>
        </w:rPr>
        <w:t xml:space="preserve"> 1242</w:t>
      </w:r>
      <w:r w:rsidR="00E61584" w:rsidRPr="003B667C">
        <w:rPr>
          <w:sz w:val="28"/>
          <w:szCs w:val="28"/>
          <w:lang w:val="ru-RU"/>
        </w:rPr>
        <w:t>, от 03.09.2019 № 1723</w:t>
      </w:r>
      <w:r w:rsidR="00271BBF" w:rsidRPr="003B667C">
        <w:rPr>
          <w:sz w:val="28"/>
          <w:szCs w:val="28"/>
          <w:lang w:val="ru-RU"/>
        </w:rPr>
        <w:t>, от 17.10.2019 № 2030</w:t>
      </w:r>
      <w:r w:rsidR="00AB4ED4" w:rsidRPr="003B667C">
        <w:rPr>
          <w:sz w:val="28"/>
          <w:szCs w:val="28"/>
          <w:lang w:val="ru-RU"/>
        </w:rPr>
        <w:t>, от 26.12.2019 № 2</w:t>
      </w:r>
      <w:r w:rsidR="001C3AE4" w:rsidRPr="003B667C">
        <w:rPr>
          <w:sz w:val="28"/>
          <w:szCs w:val="28"/>
          <w:lang w:val="ru-RU"/>
        </w:rPr>
        <w:t>509</w:t>
      </w:r>
      <w:r w:rsidR="00A317DC" w:rsidRPr="003B667C">
        <w:rPr>
          <w:sz w:val="28"/>
          <w:szCs w:val="28"/>
          <w:lang w:val="ru-RU"/>
        </w:rPr>
        <w:t>, от 31.12.2019 №</w:t>
      </w:r>
      <w:r w:rsidR="009E7F1A" w:rsidRPr="003B667C">
        <w:rPr>
          <w:sz w:val="28"/>
          <w:szCs w:val="28"/>
          <w:lang w:val="ru-RU"/>
        </w:rPr>
        <w:t xml:space="preserve"> 2629</w:t>
      </w:r>
      <w:r w:rsidR="00FA0691" w:rsidRPr="003B667C">
        <w:rPr>
          <w:sz w:val="28"/>
          <w:szCs w:val="28"/>
          <w:lang w:val="ru-RU"/>
        </w:rPr>
        <w:t xml:space="preserve">, от 14.02.2020 № 133, от 14.08.2020 № 1271, от 29.10.2020 № 1981, от </w:t>
      </w:r>
      <w:r w:rsidR="00DA1E67" w:rsidRPr="003B667C">
        <w:rPr>
          <w:sz w:val="28"/>
          <w:szCs w:val="28"/>
          <w:lang w:val="ru-RU"/>
        </w:rPr>
        <w:t>30</w:t>
      </w:r>
      <w:r w:rsidR="00FA0691" w:rsidRPr="003B667C">
        <w:rPr>
          <w:sz w:val="28"/>
          <w:szCs w:val="28"/>
          <w:lang w:val="ru-RU"/>
        </w:rPr>
        <w:t>.12.2020 № 2</w:t>
      </w:r>
      <w:r w:rsidR="000179DC" w:rsidRPr="003B667C">
        <w:rPr>
          <w:sz w:val="28"/>
          <w:szCs w:val="28"/>
          <w:lang w:val="ru-RU"/>
        </w:rPr>
        <w:t>577</w:t>
      </w:r>
      <w:r w:rsidR="00752227" w:rsidRPr="003B667C">
        <w:rPr>
          <w:sz w:val="28"/>
          <w:szCs w:val="28"/>
          <w:lang w:val="ru-RU"/>
        </w:rPr>
        <w:t xml:space="preserve">, </w:t>
      </w:r>
      <w:r w:rsidR="00507C66" w:rsidRPr="003B667C">
        <w:rPr>
          <w:sz w:val="28"/>
          <w:szCs w:val="28"/>
          <w:lang w:val="ru-RU"/>
        </w:rPr>
        <w:t>от 17.02.2021 № 205, от 20.05.2021 № 913</w:t>
      </w:r>
      <w:r w:rsidR="00164897" w:rsidRPr="003B667C">
        <w:rPr>
          <w:sz w:val="28"/>
          <w:szCs w:val="28"/>
          <w:lang w:val="ru-RU"/>
        </w:rPr>
        <w:t>, от 23.07.2021 № 1430</w:t>
      </w:r>
      <w:r w:rsidR="008C4BC9" w:rsidRPr="003B667C">
        <w:rPr>
          <w:sz w:val="28"/>
          <w:szCs w:val="28"/>
          <w:lang w:val="ru-RU"/>
        </w:rPr>
        <w:t>, от 0</w:t>
      </w:r>
      <w:r w:rsidR="00232383" w:rsidRPr="003B667C">
        <w:rPr>
          <w:sz w:val="28"/>
          <w:szCs w:val="28"/>
          <w:lang w:val="ru-RU"/>
        </w:rPr>
        <w:t>2</w:t>
      </w:r>
      <w:r w:rsidR="008C4BC9" w:rsidRPr="003B667C">
        <w:rPr>
          <w:sz w:val="28"/>
          <w:szCs w:val="28"/>
          <w:lang w:val="ru-RU"/>
        </w:rPr>
        <w:t>.1</w:t>
      </w:r>
      <w:r w:rsidR="00232383" w:rsidRPr="003B667C">
        <w:rPr>
          <w:sz w:val="28"/>
          <w:szCs w:val="28"/>
          <w:lang w:val="ru-RU"/>
        </w:rPr>
        <w:t>2</w:t>
      </w:r>
      <w:r w:rsidR="008C4BC9" w:rsidRPr="003B667C">
        <w:rPr>
          <w:sz w:val="28"/>
          <w:szCs w:val="28"/>
          <w:lang w:val="ru-RU"/>
        </w:rPr>
        <w:t xml:space="preserve">.2021 № </w:t>
      </w:r>
      <w:r w:rsidR="00232383" w:rsidRPr="003B667C">
        <w:rPr>
          <w:sz w:val="28"/>
          <w:szCs w:val="28"/>
          <w:lang w:val="ru-RU"/>
        </w:rPr>
        <w:t>2414</w:t>
      </w:r>
      <w:r w:rsidR="00735D54" w:rsidRPr="003B667C">
        <w:rPr>
          <w:sz w:val="28"/>
          <w:szCs w:val="28"/>
          <w:lang w:val="ru-RU"/>
        </w:rPr>
        <w:t xml:space="preserve">, от </w:t>
      </w:r>
      <w:r w:rsidR="00CA092B" w:rsidRPr="003B667C">
        <w:rPr>
          <w:sz w:val="28"/>
          <w:szCs w:val="28"/>
          <w:lang w:val="ru-RU"/>
        </w:rPr>
        <w:t>30</w:t>
      </w:r>
      <w:r w:rsidR="00735D54" w:rsidRPr="003B667C">
        <w:rPr>
          <w:sz w:val="28"/>
          <w:szCs w:val="28"/>
          <w:lang w:val="ru-RU"/>
        </w:rPr>
        <w:t xml:space="preserve">.12.2021 № </w:t>
      </w:r>
      <w:r w:rsidR="00CA092B" w:rsidRPr="003B667C">
        <w:rPr>
          <w:sz w:val="28"/>
          <w:szCs w:val="28"/>
          <w:lang w:val="ru-RU"/>
        </w:rPr>
        <w:t>3047</w:t>
      </w:r>
      <w:r w:rsidR="00112374">
        <w:rPr>
          <w:sz w:val="28"/>
          <w:szCs w:val="28"/>
          <w:lang w:val="ru-RU"/>
        </w:rPr>
        <w:t>, от 21.02.2022 № 270</w:t>
      </w:r>
      <w:r w:rsidR="000103F8">
        <w:rPr>
          <w:sz w:val="28"/>
          <w:szCs w:val="28"/>
          <w:lang w:val="ru-RU"/>
        </w:rPr>
        <w:t>, от 12.04.2022             № 745</w:t>
      </w:r>
      <w:r w:rsidR="00B2598B">
        <w:rPr>
          <w:sz w:val="28"/>
          <w:szCs w:val="28"/>
          <w:lang w:val="ru-RU"/>
        </w:rPr>
        <w:t xml:space="preserve">, </w:t>
      </w:r>
      <w:r w:rsidR="00B2598B" w:rsidRPr="00F63A89">
        <w:rPr>
          <w:sz w:val="28"/>
          <w:szCs w:val="28"/>
          <w:lang w:val="ru-RU"/>
        </w:rPr>
        <w:t xml:space="preserve">от </w:t>
      </w:r>
      <w:r w:rsidR="00A86CF9" w:rsidRPr="00F63A89">
        <w:rPr>
          <w:sz w:val="28"/>
          <w:szCs w:val="28"/>
          <w:lang w:val="ru-RU"/>
        </w:rPr>
        <w:t>0</w:t>
      </w:r>
      <w:r w:rsidR="00F63A89" w:rsidRPr="00F63A89">
        <w:rPr>
          <w:sz w:val="28"/>
          <w:szCs w:val="28"/>
          <w:lang w:val="ru-RU"/>
        </w:rPr>
        <w:t>1</w:t>
      </w:r>
      <w:r w:rsidR="00B2598B" w:rsidRPr="00F63A89">
        <w:rPr>
          <w:sz w:val="28"/>
          <w:szCs w:val="28"/>
          <w:lang w:val="ru-RU"/>
        </w:rPr>
        <w:t>.0</w:t>
      </w:r>
      <w:r w:rsidR="00F63A89" w:rsidRPr="00F63A89">
        <w:rPr>
          <w:sz w:val="28"/>
          <w:szCs w:val="28"/>
          <w:lang w:val="ru-RU"/>
        </w:rPr>
        <w:t>8</w:t>
      </w:r>
      <w:r w:rsidR="00B2598B" w:rsidRPr="00F63A89">
        <w:rPr>
          <w:sz w:val="28"/>
          <w:szCs w:val="28"/>
          <w:lang w:val="ru-RU"/>
        </w:rPr>
        <w:t xml:space="preserve">.2022 № </w:t>
      </w:r>
      <w:r w:rsidR="00F63A89" w:rsidRPr="00F63A89">
        <w:rPr>
          <w:sz w:val="28"/>
          <w:szCs w:val="28"/>
          <w:lang w:val="ru-RU"/>
        </w:rPr>
        <w:t>1658</w:t>
      </w:r>
      <w:r w:rsidR="005D4B20">
        <w:rPr>
          <w:sz w:val="28"/>
          <w:szCs w:val="28"/>
          <w:lang w:val="ru-RU"/>
        </w:rPr>
        <w:t>, от 11.10.2022 № 2282</w:t>
      </w:r>
      <w:r w:rsidR="00E63F73" w:rsidRPr="00F63A89">
        <w:rPr>
          <w:sz w:val="28"/>
          <w:szCs w:val="28"/>
          <w:lang w:val="ru-RU"/>
        </w:rPr>
        <w:t xml:space="preserve">) </w:t>
      </w:r>
      <w:r w:rsidR="00AF2EC5" w:rsidRPr="003B667C">
        <w:rPr>
          <w:sz w:val="28"/>
          <w:szCs w:val="28"/>
          <w:lang w:val="ru-RU"/>
        </w:rPr>
        <w:t>следующие изменения:</w:t>
      </w:r>
    </w:p>
    <w:p w:rsidR="00112374" w:rsidRPr="007B2D35" w:rsidRDefault="00112374" w:rsidP="00112374">
      <w:pPr>
        <w:numPr>
          <w:ilvl w:val="0"/>
          <w:numId w:val="7"/>
        </w:num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>В приложении к постановлению:</w:t>
      </w:r>
    </w:p>
    <w:p w:rsidR="007B0628" w:rsidRPr="007B2D35" w:rsidRDefault="00112374" w:rsidP="007B0628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>1.1. В разделе 1.  «Паспорт муниципальной программы «Развитие образования города Липецка»</w:t>
      </w:r>
      <w:r w:rsidR="009C1C5B">
        <w:rPr>
          <w:sz w:val="28"/>
          <w:szCs w:val="28"/>
          <w:lang w:val="ru-RU"/>
        </w:rPr>
        <w:t xml:space="preserve"> в</w:t>
      </w:r>
      <w:r w:rsidR="007B0628" w:rsidRPr="007B2D35">
        <w:rPr>
          <w:sz w:val="28"/>
          <w:szCs w:val="28"/>
          <w:lang w:val="ru-RU"/>
        </w:rPr>
        <w:t xml:space="preserve"> позиции «Объем финансирования за счет средств бюджета города Липецка с разбивкой по годам» цифры «</w:t>
      </w:r>
      <w:r w:rsidR="007B0628">
        <w:rPr>
          <w:sz w:val="28"/>
          <w:szCs w:val="28"/>
          <w:lang w:val="ru-RU"/>
        </w:rPr>
        <w:t>18717807,812</w:t>
      </w:r>
      <w:r w:rsidR="007B0628" w:rsidRPr="007B2D35">
        <w:rPr>
          <w:sz w:val="28"/>
          <w:szCs w:val="28"/>
          <w:lang w:val="ru-RU"/>
        </w:rPr>
        <w:t>» заменить цифрами «</w:t>
      </w:r>
      <w:r w:rsidR="007B0628">
        <w:rPr>
          <w:sz w:val="28"/>
          <w:szCs w:val="28"/>
          <w:lang w:val="ru-RU"/>
        </w:rPr>
        <w:t>18746935,603</w:t>
      </w:r>
      <w:r w:rsidR="007B0628" w:rsidRPr="007B2D35">
        <w:rPr>
          <w:sz w:val="28"/>
          <w:szCs w:val="28"/>
          <w:lang w:val="ru-RU"/>
        </w:rPr>
        <w:t>», цифры «</w:t>
      </w:r>
      <w:r w:rsidR="007B0628">
        <w:rPr>
          <w:sz w:val="28"/>
          <w:szCs w:val="28"/>
          <w:lang w:val="ru-RU"/>
        </w:rPr>
        <w:t>2313492,356</w:t>
      </w:r>
      <w:r w:rsidR="007B0628" w:rsidRPr="007B2D35">
        <w:rPr>
          <w:sz w:val="28"/>
          <w:szCs w:val="28"/>
          <w:lang w:val="ru-RU"/>
        </w:rPr>
        <w:t>» заменить цифрами «</w:t>
      </w:r>
      <w:r w:rsidR="007B0628">
        <w:rPr>
          <w:sz w:val="28"/>
          <w:szCs w:val="28"/>
          <w:lang w:val="ru-RU"/>
        </w:rPr>
        <w:t>2342620,147</w:t>
      </w:r>
      <w:r w:rsidR="007B0628" w:rsidRPr="007B2D35">
        <w:rPr>
          <w:sz w:val="28"/>
          <w:szCs w:val="28"/>
          <w:lang w:val="ru-RU"/>
        </w:rPr>
        <w:t>»</w:t>
      </w:r>
      <w:r w:rsidR="007B0628">
        <w:rPr>
          <w:sz w:val="28"/>
          <w:szCs w:val="28"/>
          <w:lang w:val="ru-RU"/>
        </w:rPr>
        <w:t>.</w:t>
      </w:r>
    </w:p>
    <w:p w:rsidR="007B0628" w:rsidRPr="007B2D35" w:rsidRDefault="007B0628" w:rsidP="007B0628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>1.2. В разделе 5. «Подпрограммы муниципальной программы» таблицу «Основные мероприятия и ведомственные целевые программы муниципальной программы города Липецка «Развитие образования города Липецка» изложить в следующей редакции:</w:t>
      </w:r>
    </w:p>
    <w:p w:rsidR="00112374" w:rsidRPr="007B2D35" w:rsidRDefault="00112374" w:rsidP="007B0628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  <w:sectPr w:rsidR="00112374" w:rsidRPr="007B2D35" w:rsidSect="006177CF">
          <w:headerReference w:type="default" r:id="rId9"/>
          <w:headerReference w:type="first" r:id="rId10"/>
          <w:pgSz w:w="11907" w:h="16840" w:code="9"/>
          <w:pgMar w:top="1021" w:right="567" w:bottom="1021" w:left="1588" w:header="510" w:footer="0" w:gutter="0"/>
          <w:cols w:space="720"/>
          <w:titlePg/>
          <w:docGrid w:linePitch="272"/>
        </w:sectPr>
      </w:pPr>
    </w:p>
    <w:p w:rsidR="00C76A4D" w:rsidRDefault="00112374" w:rsidP="0071578F">
      <w:pPr>
        <w:jc w:val="center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lastRenderedPageBreak/>
        <w:t xml:space="preserve"> </w:t>
      </w:r>
      <w:r w:rsidR="0071578F" w:rsidRPr="007B2D35">
        <w:rPr>
          <w:sz w:val="28"/>
          <w:szCs w:val="28"/>
          <w:lang w:val="ru-RU"/>
        </w:rPr>
        <w:t xml:space="preserve">«Основные мероприятия и ведомственные целевые программы муниципальной программы города Липецка </w:t>
      </w:r>
    </w:p>
    <w:p w:rsidR="0071578F" w:rsidRDefault="0071578F" w:rsidP="0071578F">
      <w:pPr>
        <w:jc w:val="center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>«Развитие образования города Липецка»</w:t>
      </w:r>
    </w:p>
    <w:p w:rsidR="000247EA" w:rsidRDefault="000247EA" w:rsidP="0071578F">
      <w:pPr>
        <w:jc w:val="center"/>
        <w:rPr>
          <w:sz w:val="28"/>
          <w:szCs w:val="28"/>
          <w:lang w:val="ru-RU"/>
        </w:rPr>
      </w:pPr>
    </w:p>
    <w:tbl>
      <w:tblPr>
        <w:tblW w:w="158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61"/>
        <w:gridCol w:w="1606"/>
        <w:gridCol w:w="928"/>
        <w:gridCol w:w="1202"/>
        <w:gridCol w:w="1213"/>
        <w:gridCol w:w="1208"/>
        <w:gridCol w:w="1207"/>
        <w:gridCol w:w="1208"/>
        <w:gridCol w:w="1208"/>
        <w:gridCol w:w="1208"/>
        <w:gridCol w:w="1185"/>
        <w:gridCol w:w="1275"/>
      </w:tblGrid>
      <w:tr w:rsidR="00D71B71" w:rsidRPr="00776182" w:rsidTr="00A05C1A">
        <w:trPr>
          <w:trHeight w:val="460"/>
        </w:trPr>
        <w:tc>
          <w:tcPr>
            <w:tcW w:w="567" w:type="dxa"/>
            <w:vMerge w:val="restart"/>
          </w:tcPr>
          <w:p w:rsidR="00D71B71" w:rsidRPr="00616D11" w:rsidRDefault="00D71B71" w:rsidP="00D71B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№№ п</w:t>
            </w:r>
            <w:r w:rsidRPr="00616D11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1861" w:type="dxa"/>
            <w:vMerge w:val="restart"/>
          </w:tcPr>
          <w:p w:rsidR="00D71B71" w:rsidRPr="00616D11" w:rsidRDefault="00D71B71" w:rsidP="00D71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1606" w:type="dxa"/>
            <w:vMerge w:val="restart"/>
          </w:tcPr>
          <w:p w:rsidR="00D71B71" w:rsidRPr="00616D11" w:rsidRDefault="00D71B71" w:rsidP="00D71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Ответственный исполнитель (соисполнитель)</w:t>
            </w:r>
          </w:p>
        </w:tc>
        <w:tc>
          <w:tcPr>
            <w:tcW w:w="928" w:type="dxa"/>
            <w:vMerge w:val="restart"/>
          </w:tcPr>
          <w:p w:rsidR="00D71B71" w:rsidRPr="00616D11" w:rsidRDefault="00D71B71" w:rsidP="00D71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Сроки исполнения</w:t>
            </w:r>
          </w:p>
        </w:tc>
        <w:tc>
          <w:tcPr>
            <w:tcW w:w="10914" w:type="dxa"/>
            <w:gridSpan w:val="9"/>
          </w:tcPr>
          <w:p w:rsidR="00D71B71" w:rsidRPr="00616D11" w:rsidRDefault="00D71B71" w:rsidP="00D71B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Объем финансирования из бюджета города (тыс. руб.)</w:t>
            </w:r>
          </w:p>
        </w:tc>
      </w:tr>
      <w:tr w:rsidR="00D71B71" w:rsidRPr="00B4273F" w:rsidTr="00A05C1A">
        <w:tc>
          <w:tcPr>
            <w:tcW w:w="567" w:type="dxa"/>
            <w:vMerge/>
          </w:tcPr>
          <w:p w:rsidR="00D71B71" w:rsidRPr="00D71B71" w:rsidRDefault="00D71B71" w:rsidP="00D71B71">
            <w:pPr>
              <w:spacing w:line="0" w:lineRule="atLeast"/>
              <w:rPr>
                <w:lang w:val="ru-RU"/>
              </w:rPr>
            </w:pPr>
          </w:p>
        </w:tc>
        <w:tc>
          <w:tcPr>
            <w:tcW w:w="1861" w:type="dxa"/>
            <w:vMerge/>
          </w:tcPr>
          <w:p w:rsidR="00D71B71" w:rsidRPr="00D71B71" w:rsidRDefault="00D71B71" w:rsidP="00D71B71">
            <w:pPr>
              <w:spacing w:line="0" w:lineRule="atLeast"/>
              <w:rPr>
                <w:lang w:val="ru-RU"/>
              </w:rPr>
            </w:pPr>
          </w:p>
        </w:tc>
        <w:tc>
          <w:tcPr>
            <w:tcW w:w="1606" w:type="dxa"/>
            <w:vMerge/>
          </w:tcPr>
          <w:p w:rsidR="00D71B71" w:rsidRPr="00D71B71" w:rsidRDefault="00D71B71" w:rsidP="00D71B71">
            <w:pPr>
              <w:spacing w:line="0" w:lineRule="atLeast"/>
              <w:rPr>
                <w:lang w:val="ru-RU"/>
              </w:rPr>
            </w:pPr>
          </w:p>
        </w:tc>
        <w:tc>
          <w:tcPr>
            <w:tcW w:w="928" w:type="dxa"/>
            <w:vMerge/>
          </w:tcPr>
          <w:p w:rsidR="00D71B71" w:rsidRPr="00D71B71" w:rsidRDefault="00D71B71" w:rsidP="00D71B71">
            <w:pPr>
              <w:spacing w:line="0" w:lineRule="atLeast"/>
              <w:rPr>
                <w:lang w:val="ru-RU"/>
              </w:rPr>
            </w:pPr>
          </w:p>
        </w:tc>
        <w:tc>
          <w:tcPr>
            <w:tcW w:w="1202" w:type="dxa"/>
          </w:tcPr>
          <w:p w:rsidR="00D71B71" w:rsidRPr="00616D11" w:rsidRDefault="00D71B71" w:rsidP="00D71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2017</w:t>
            </w:r>
          </w:p>
        </w:tc>
        <w:tc>
          <w:tcPr>
            <w:tcW w:w="1213" w:type="dxa"/>
          </w:tcPr>
          <w:p w:rsidR="00D71B71" w:rsidRPr="00616D11" w:rsidRDefault="00D71B71" w:rsidP="00D71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2018</w:t>
            </w:r>
          </w:p>
        </w:tc>
        <w:tc>
          <w:tcPr>
            <w:tcW w:w="1208" w:type="dxa"/>
          </w:tcPr>
          <w:p w:rsidR="00D71B71" w:rsidRPr="00616D11" w:rsidRDefault="00D71B71" w:rsidP="00D71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2019</w:t>
            </w:r>
          </w:p>
        </w:tc>
        <w:tc>
          <w:tcPr>
            <w:tcW w:w="1207" w:type="dxa"/>
          </w:tcPr>
          <w:p w:rsidR="00D71B71" w:rsidRPr="00616D11" w:rsidRDefault="00D71B71" w:rsidP="00D71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2020</w:t>
            </w:r>
          </w:p>
        </w:tc>
        <w:tc>
          <w:tcPr>
            <w:tcW w:w="1208" w:type="dxa"/>
          </w:tcPr>
          <w:p w:rsidR="00D71B71" w:rsidRPr="00616D11" w:rsidRDefault="00D71B71" w:rsidP="00D71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2021</w:t>
            </w:r>
          </w:p>
        </w:tc>
        <w:tc>
          <w:tcPr>
            <w:tcW w:w="1208" w:type="dxa"/>
          </w:tcPr>
          <w:p w:rsidR="00D71B71" w:rsidRPr="00616D11" w:rsidRDefault="00D71B71" w:rsidP="00D71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2022</w:t>
            </w:r>
          </w:p>
        </w:tc>
        <w:tc>
          <w:tcPr>
            <w:tcW w:w="1208" w:type="dxa"/>
          </w:tcPr>
          <w:p w:rsidR="00D71B71" w:rsidRPr="00616D11" w:rsidRDefault="00D71B71" w:rsidP="00D71B71">
            <w:pPr>
              <w:pStyle w:val="ConsPlusNormal"/>
              <w:ind w:right="-78"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2023</w:t>
            </w:r>
          </w:p>
        </w:tc>
        <w:tc>
          <w:tcPr>
            <w:tcW w:w="1185" w:type="dxa"/>
          </w:tcPr>
          <w:p w:rsidR="00D71B71" w:rsidRPr="00616D11" w:rsidRDefault="00D71B71" w:rsidP="00D71B71">
            <w:pPr>
              <w:pStyle w:val="ConsPlusNormal"/>
              <w:ind w:hanging="13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2024</w:t>
            </w:r>
          </w:p>
        </w:tc>
        <w:tc>
          <w:tcPr>
            <w:tcW w:w="1275" w:type="dxa"/>
          </w:tcPr>
          <w:p w:rsidR="00D71B71" w:rsidRPr="00616D11" w:rsidRDefault="00D71B71" w:rsidP="00D71B71">
            <w:pPr>
              <w:pStyle w:val="ConsPlusNormal"/>
              <w:ind w:firstLine="43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2025</w:t>
            </w:r>
          </w:p>
        </w:tc>
      </w:tr>
      <w:tr w:rsidR="000247EA" w:rsidRPr="00B4273F" w:rsidTr="000247EA">
        <w:trPr>
          <w:trHeight w:val="205"/>
        </w:trPr>
        <w:tc>
          <w:tcPr>
            <w:tcW w:w="567" w:type="dxa"/>
          </w:tcPr>
          <w:p w:rsidR="000247EA" w:rsidRPr="00D71B71" w:rsidRDefault="000247EA" w:rsidP="000247EA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1" w:type="dxa"/>
          </w:tcPr>
          <w:p w:rsidR="000247EA" w:rsidRPr="00D71B71" w:rsidRDefault="000247EA" w:rsidP="000247EA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606" w:type="dxa"/>
          </w:tcPr>
          <w:p w:rsidR="000247EA" w:rsidRPr="00D71B71" w:rsidRDefault="000247EA" w:rsidP="000247EA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28" w:type="dxa"/>
          </w:tcPr>
          <w:p w:rsidR="000247EA" w:rsidRPr="00D71B71" w:rsidRDefault="000247EA" w:rsidP="000247EA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202" w:type="dxa"/>
          </w:tcPr>
          <w:p w:rsidR="000247EA" w:rsidRPr="00616D11" w:rsidRDefault="000247EA" w:rsidP="0002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13" w:type="dxa"/>
          </w:tcPr>
          <w:p w:rsidR="000247EA" w:rsidRPr="00616D11" w:rsidRDefault="000247EA" w:rsidP="0002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208" w:type="dxa"/>
          </w:tcPr>
          <w:p w:rsidR="000247EA" w:rsidRPr="00616D11" w:rsidRDefault="000247EA" w:rsidP="0002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207" w:type="dxa"/>
          </w:tcPr>
          <w:p w:rsidR="000247EA" w:rsidRPr="00616D11" w:rsidRDefault="000247EA" w:rsidP="0002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208" w:type="dxa"/>
          </w:tcPr>
          <w:p w:rsidR="000247EA" w:rsidRPr="00616D11" w:rsidRDefault="000247EA" w:rsidP="0002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208" w:type="dxa"/>
          </w:tcPr>
          <w:p w:rsidR="000247EA" w:rsidRPr="00616D11" w:rsidRDefault="000247EA" w:rsidP="0002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08" w:type="dxa"/>
          </w:tcPr>
          <w:p w:rsidR="000247EA" w:rsidRPr="00616D11" w:rsidRDefault="000247EA" w:rsidP="000247EA">
            <w:pPr>
              <w:pStyle w:val="ConsPlusNormal"/>
              <w:ind w:right="-78" w:firstLine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185" w:type="dxa"/>
          </w:tcPr>
          <w:p w:rsidR="000247EA" w:rsidRPr="00616D11" w:rsidRDefault="000247EA" w:rsidP="000247EA">
            <w:pPr>
              <w:pStyle w:val="ConsPlusNormal"/>
              <w:ind w:hanging="1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275" w:type="dxa"/>
          </w:tcPr>
          <w:p w:rsidR="000247EA" w:rsidRDefault="000247EA" w:rsidP="000247EA">
            <w:pPr>
              <w:pStyle w:val="ConsPlusNormal"/>
              <w:ind w:firstLine="43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</w:tr>
      <w:tr w:rsidR="007A4F27" w:rsidRPr="00B4273F" w:rsidTr="00A05C1A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61" w:type="dxa"/>
          </w:tcPr>
          <w:p w:rsidR="007A4F27" w:rsidRPr="0020183D" w:rsidRDefault="007A4F27" w:rsidP="007A4F27">
            <w:pPr>
              <w:jc w:val="both"/>
              <w:rPr>
                <w:bCs/>
                <w:lang w:val="ru-RU"/>
              </w:rPr>
            </w:pPr>
            <w:r w:rsidRPr="0020183D">
              <w:rPr>
                <w:bCs/>
                <w:lang w:val="ru-RU"/>
              </w:rPr>
              <w:t xml:space="preserve">Муниципальная программа </w:t>
            </w:r>
          </w:p>
          <w:p w:rsidR="007A4F27" w:rsidRPr="0020183D" w:rsidRDefault="007A4F27" w:rsidP="007A4F2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20183D">
              <w:rPr>
                <w:rFonts w:ascii="Times New Roman" w:hAnsi="Times New Roman" w:cs="Times New Roman"/>
              </w:rPr>
              <w:t>«Развитие образования города Липецка»</w:t>
            </w:r>
          </w:p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  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 xml:space="preserve">Департамент образования, </w:t>
            </w:r>
          </w:p>
          <w:p w:rsidR="007A4F27" w:rsidRPr="0020183D" w:rsidRDefault="007A4F27" w:rsidP="007A4F27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 xml:space="preserve">администрация города Липецка, департамент </w:t>
            </w:r>
          </w:p>
          <w:p w:rsidR="007A4F27" w:rsidRPr="0020183D" w:rsidRDefault="007A4F27" w:rsidP="007A4F27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>градостроитель</w:t>
            </w:r>
            <w:r w:rsidR="00500BBC">
              <w:rPr>
                <w:lang w:val="ru-RU"/>
              </w:rPr>
              <w:t xml:space="preserve"> </w:t>
            </w:r>
            <w:proofErr w:type="spellStart"/>
            <w:r w:rsidRPr="0020183D">
              <w:rPr>
                <w:lang w:val="ru-RU"/>
              </w:rPr>
              <w:t>ства</w:t>
            </w:r>
            <w:proofErr w:type="spellEnd"/>
            <w:r w:rsidRPr="0020183D">
              <w:rPr>
                <w:lang w:val="ru-RU"/>
              </w:rPr>
              <w:t xml:space="preserve"> и архитектуры, департамент культуры и туризма, департамент по физической культуре и спорту, управление опеки (попечительства) и охраны прав детства 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bCs/>
                <w:lang w:val="ru-RU"/>
              </w:rPr>
            </w:pPr>
            <w:r w:rsidRPr="0020183D">
              <w:t>2017-202</w:t>
            </w:r>
            <w:r w:rsidRPr="0020183D">
              <w:rPr>
                <w:lang w:val="ru-RU"/>
              </w:rPr>
              <w:t>5</w:t>
            </w:r>
          </w:p>
        </w:tc>
        <w:tc>
          <w:tcPr>
            <w:tcW w:w="1202" w:type="dxa"/>
            <w:tcBorders>
              <w:right w:val="single" w:sz="4" w:space="0" w:color="auto"/>
            </w:tcBorders>
          </w:tcPr>
          <w:p w:rsidR="007A4F27" w:rsidRPr="0020183D" w:rsidRDefault="007A4F27" w:rsidP="007A4F27">
            <w:pPr>
              <w:jc w:val="center"/>
            </w:pPr>
            <w:r w:rsidRPr="0020183D">
              <w:t>2017316,443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1972358,06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27" w:rsidRPr="0020183D" w:rsidRDefault="007A4F27" w:rsidP="007A4F27">
            <w:pPr>
              <w:jc w:val="center"/>
            </w:pPr>
            <w:r w:rsidRPr="0020183D">
              <w:t>2113489</w:t>
            </w:r>
            <w:r w:rsidRPr="0020183D">
              <w:rPr>
                <w:lang w:val="ru-RU"/>
              </w:rPr>
              <w:t>,</w:t>
            </w:r>
            <w:r w:rsidRPr="0020183D">
              <w:t>777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2004586,761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2321488,779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27" w:rsidRPr="0020183D" w:rsidRDefault="007B0628" w:rsidP="007A4F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2342620,147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27" w:rsidRPr="0020183D" w:rsidRDefault="007A4F27" w:rsidP="007A4F27">
            <w:pPr>
              <w:rPr>
                <w:lang w:val="ru-RU"/>
              </w:rPr>
            </w:pPr>
            <w:r>
              <w:rPr>
                <w:lang w:val="ru-RU"/>
              </w:rPr>
              <w:t>1974909,48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2000083,078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2000083,078</w:t>
            </w:r>
          </w:p>
        </w:tc>
      </w:tr>
      <w:tr w:rsidR="007A4F27" w:rsidRPr="00B4273F" w:rsidTr="00A05C1A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861" w:type="dxa"/>
          </w:tcPr>
          <w:p w:rsidR="007A4F27" w:rsidRPr="0020183D" w:rsidRDefault="007A4F27" w:rsidP="007A4F27">
            <w:pPr>
              <w:rPr>
                <w:bCs/>
                <w:lang w:val="ru-RU"/>
              </w:rPr>
            </w:pPr>
            <w:r w:rsidRPr="0020183D">
              <w:rPr>
                <w:bCs/>
                <w:lang w:val="ru-RU"/>
              </w:rPr>
              <w:t xml:space="preserve">Подпрограмма 1 </w:t>
            </w:r>
            <w:r w:rsidRPr="0020183D">
              <w:rPr>
                <w:lang w:val="ru-RU"/>
              </w:rPr>
              <w:t>«Повышение доступности и качества услуг в системе общего образования»</w:t>
            </w:r>
            <w:r w:rsidRPr="0020183D">
              <w:rPr>
                <w:bCs/>
                <w:lang w:val="ru-RU"/>
              </w:rPr>
              <w:t xml:space="preserve"> 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>Департамент образования, департамент градостроитель</w:t>
            </w:r>
            <w:r w:rsidR="00500BBC">
              <w:rPr>
                <w:lang w:val="ru-RU"/>
              </w:rPr>
              <w:t xml:space="preserve"> </w:t>
            </w:r>
            <w:proofErr w:type="spellStart"/>
            <w:r w:rsidRPr="0020183D">
              <w:rPr>
                <w:lang w:val="ru-RU"/>
              </w:rPr>
              <w:t>ства</w:t>
            </w:r>
            <w:proofErr w:type="spellEnd"/>
            <w:r w:rsidRPr="0020183D">
              <w:rPr>
                <w:lang w:val="ru-RU"/>
              </w:rPr>
              <w:t xml:space="preserve"> и архитектуры, управление опеки (попечительства) </w:t>
            </w:r>
            <w:r w:rsidRPr="0020183D">
              <w:rPr>
                <w:lang w:val="ru-RU"/>
              </w:rPr>
              <w:lastRenderedPageBreak/>
              <w:t xml:space="preserve">и охраны прав детства </w:t>
            </w:r>
          </w:p>
        </w:tc>
        <w:tc>
          <w:tcPr>
            <w:tcW w:w="928" w:type="dxa"/>
          </w:tcPr>
          <w:p w:rsidR="007A4F27" w:rsidRPr="0020183D" w:rsidRDefault="007A4F27" w:rsidP="007A4F27">
            <w:r w:rsidRPr="0020183D">
              <w:lastRenderedPageBreak/>
              <w:t>2017-2025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</w:pPr>
            <w:r w:rsidRPr="0020183D">
              <w:t>1154235,5</w:t>
            </w:r>
          </w:p>
        </w:tc>
        <w:tc>
          <w:tcPr>
            <w:tcW w:w="1213" w:type="dxa"/>
            <w:tcBorders>
              <w:top w:val="single" w:sz="4" w:space="0" w:color="auto"/>
            </w:tcBorders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1135440,393</w:t>
            </w:r>
          </w:p>
        </w:tc>
        <w:tc>
          <w:tcPr>
            <w:tcW w:w="1208" w:type="dxa"/>
            <w:tcBorders>
              <w:top w:val="single" w:sz="4" w:space="0" w:color="auto"/>
            </w:tcBorders>
          </w:tcPr>
          <w:p w:rsidR="007A4F27" w:rsidRPr="0020183D" w:rsidRDefault="007A4F27" w:rsidP="007A4F27">
            <w:pPr>
              <w:jc w:val="center"/>
            </w:pPr>
            <w:r w:rsidRPr="0020183D">
              <w:rPr>
                <w:lang w:val="ru-RU"/>
              </w:rPr>
              <w:t>1215567,551</w:t>
            </w:r>
          </w:p>
        </w:tc>
        <w:tc>
          <w:tcPr>
            <w:tcW w:w="1207" w:type="dxa"/>
            <w:tcBorders>
              <w:top w:val="single" w:sz="4" w:space="0" w:color="auto"/>
            </w:tcBorders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1244971,376</w:t>
            </w:r>
          </w:p>
        </w:tc>
        <w:tc>
          <w:tcPr>
            <w:tcW w:w="1208" w:type="dxa"/>
            <w:tcBorders>
              <w:top w:val="single" w:sz="4" w:space="0" w:color="auto"/>
            </w:tcBorders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1496182,591</w:t>
            </w:r>
          </w:p>
        </w:tc>
        <w:tc>
          <w:tcPr>
            <w:tcW w:w="1208" w:type="dxa"/>
            <w:tcBorders>
              <w:top w:val="single" w:sz="4" w:space="0" w:color="auto"/>
            </w:tcBorders>
          </w:tcPr>
          <w:p w:rsidR="007A4F27" w:rsidRPr="0020183D" w:rsidRDefault="007B0628" w:rsidP="007A4F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1442883,02</w:t>
            </w:r>
          </w:p>
        </w:tc>
        <w:tc>
          <w:tcPr>
            <w:tcW w:w="1208" w:type="dxa"/>
            <w:tcBorders>
              <w:top w:val="single" w:sz="4" w:space="0" w:color="auto"/>
            </w:tcBorders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1166760,039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1168120,049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1168120,049</w:t>
            </w:r>
          </w:p>
        </w:tc>
      </w:tr>
      <w:tr w:rsidR="007A4F27" w:rsidRPr="00B4273F" w:rsidTr="00A05C1A">
        <w:trPr>
          <w:trHeight w:val="300"/>
        </w:trPr>
        <w:tc>
          <w:tcPr>
            <w:tcW w:w="567" w:type="dxa"/>
            <w:vMerge w:val="restart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.1</w:t>
            </w:r>
          </w:p>
        </w:tc>
        <w:tc>
          <w:tcPr>
            <w:tcW w:w="1861" w:type="dxa"/>
            <w:vMerge w:val="restart"/>
          </w:tcPr>
          <w:p w:rsidR="007A4F27" w:rsidRPr="0020183D" w:rsidRDefault="007A4F27" w:rsidP="007A4F27">
            <w:pPr>
              <w:rPr>
                <w:iCs/>
                <w:lang w:val="ru-RU"/>
              </w:rPr>
            </w:pPr>
            <w:r w:rsidRPr="0020183D">
              <w:rPr>
                <w:iCs/>
                <w:lang w:val="ru-RU"/>
              </w:rPr>
              <w:t>Основное мероприятие 1 подпрограммы 1: Развитие дошкольного образования</w:t>
            </w:r>
          </w:p>
        </w:tc>
        <w:tc>
          <w:tcPr>
            <w:tcW w:w="1606" w:type="dxa"/>
          </w:tcPr>
          <w:p w:rsidR="007A4F27" w:rsidRPr="0020183D" w:rsidRDefault="007A4F27" w:rsidP="007A4F27"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</w:p>
        </w:tc>
        <w:tc>
          <w:tcPr>
            <w:tcW w:w="928" w:type="dxa"/>
          </w:tcPr>
          <w:p w:rsidR="007A4F27" w:rsidRPr="0020183D" w:rsidRDefault="007A4F27" w:rsidP="007A4F27">
            <w:r w:rsidRPr="0020183D">
              <w:t>2017-2025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</w:pPr>
            <w:r w:rsidRPr="0020183D">
              <w:t>535616,5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540156,55</w:t>
            </w:r>
          </w:p>
          <w:p w:rsidR="007A4F27" w:rsidRPr="0020183D" w:rsidRDefault="007A4F27" w:rsidP="007A4F27">
            <w:pPr>
              <w:jc w:val="center"/>
            </w:pP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580261,062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555568,035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618410,986</w:t>
            </w:r>
          </w:p>
        </w:tc>
        <w:tc>
          <w:tcPr>
            <w:tcW w:w="1208" w:type="dxa"/>
          </w:tcPr>
          <w:p w:rsidR="007A4F27" w:rsidRPr="0020183D" w:rsidRDefault="007B0628" w:rsidP="007A4F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597481,8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598312,0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598999,961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598999,961</w:t>
            </w:r>
          </w:p>
        </w:tc>
      </w:tr>
      <w:tr w:rsidR="007A4F27" w:rsidRPr="00B4273F" w:rsidTr="00A05C1A">
        <w:tc>
          <w:tcPr>
            <w:tcW w:w="567" w:type="dxa"/>
            <w:vMerge/>
          </w:tcPr>
          <w:p w:rsidR="007A4F27" w:rsidRPr="00616D11" w:rsidRDefault="007A4F27" w:rsidP="007A4F27">
            <w:pPr>
              <w:spacing w:line="0" w:lineRule="atLeast"/>
            </w:pPr>
          </w:p>
        </w:tc>
        <w:tc>
          <w:tcPr>
            <w:tcW w:w="1861" w:type="dxa"/>
            <w:vMerge/>
          </w:tcPr>
          <w:p w:rsidR="007A4F27" w:rsidRPr="0020183D" w:rsidRDefault="007A4F27" w:rsidP="007A4F27">
            <w:pPr>
              <w:spacing w:line="0" w:lineRule="atLeast"/>
            </w:pPr>
          </w:p>
        </w:tc>
        <w:tc>
          <w:tcPr>
            <w:tcW w:w="1606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градостроитель</w:t>
            </w:r>
            <w:r w:rsidR="00500B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ства</w:t>
            </w:r>
            <w:proofErr w:type="spellEnd"/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 и архитектуры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32,7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A4F27" w:rsidRPr="00B4273F" w:rsidTr="00A05C1A">
        <w:tc>
          <w:tcPr>
            <w:tcW w:w="567" w:type="dxa"/>
            <w:vMerge w:val="restart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.2</w:t>
            </w:r>
          </w:p>
        </w:tc>
        <w:tc>
          <w:tcPr>
            <w:tcW w:w="1861" w:type="dxa"/>
            <w:vMerge w:val="restart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2 </w:t>
            </w:r>
            <w:r w:rsidRPr="0020183D">
              <w:rPr>
                <w:iCs/>
                <w:lang w:val="ru-RU"/>
              </w:rPr>
              <w:t xml:space="preserve">подпрограммы 1: </w:t>
            </w:r>
            <w:r w:rsidRPr="0020183D">
              <w:rPr>
                <w:lang w:val="ru-RU"/>
              </w:rPr>
              <w:t>Развитие начального, основного, среднего общего образования</w:t>
            </w:r>
          </w:p>
          <w:p w:rsidR="007A4F27" w:rsidRPr="0020183D" w:rsidRDefault="007A4F27" w:rsidP="007A4F27">
            <w:pPr>
              <w:rPr>
                <w:i/>
                <w:iCs/>
                <w:lang w:val="ru-RU"/>
              </w:rPr>
            </w:pPr>
          </w:p>
        </w:tc>
        <w:tc>
          <w:tcPr>
            <w:tcW w:w="1606" w:type="dxa"/>
          </w:tcPr>
          <w:p w:rsidR="007A4F27" w:rsidRPr="0020183D" w:rsidRDefault="007A4F27" w:rsidP="007A4F27"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  <w:r w:rsidRPr="0020183D">
              <w:t xml:space="preserve"> </w:t>
            </w:r>
          </w:p>
        </w:tc>
        <w:tc>
          <w:tcPr>
            <w:tcW w:w="928" w:type="dxa"/>
          </w:tcPr>
          <w:p w:rsidR="007A4F27" w:rsidRPr="0020183D" w:rsidRDefault="007A4F27" w:rsidP="007A4F27">
            <w:r w:rsidRPr="0020183D">
              <w:t>2017-2025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</w:pPr>
            <w:r w:rsidRPr="0020183D">
              <w:t>386643,3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435355,143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502649,78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534716,422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576744,827</w:t>
            </w:r>
          </w:p>
        </w:tc>
        <w:tc>
          <w:tcPr>
            <w:tcW w:w="1208" w:type="dxa"/>
          </w:tcPr>
          <w:p w:rsidR="007A4F27" w:rsidRPr="0020183D" w:rsidRDefault="007B0628" w:rsidP="007A4F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581795,19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565418,139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565984,188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565984,188</w:t>
            </w:r>
          </w:p>
        </w:tc>
      </w:tr>
      <w:tr w:rsidR="007A4F27" w:rsidRPr="00B4273F" w:rsidTr="00574BBC">
        <w:tc>
          <w:tcPr>
            <w:tcW w:w="567" w:type="dxa"/>
            <w:vMerge/>
          </w:tcPr>
          <w:p w:rsidR="007A4F27" w:rsidRPr="00616D11" w:rsidRDefault="007A4F27" w:rsidP="007A4F27">
            <w:pPr>
              <w:spacing w:line="0" w:lineRule="atLeast"/>
            </w:pPr>
          </w:p>
        </w:tc>
        <w:tc>
          <w:tcPr>
            <w:tcW w:w="1861" w:type="dxa"/>
            <w:vMerge/>
            <w:vAlign w:val="center"/>
          </w:tcPr>
          <w:p w:rsidR="007A4F27" w:rsidRPr="0020183D" w:rsidRDefault="007A4F27" w:rsidP="007A4F27">
            <w:pPr>
              <w:spacing w:line="0" w:lineRule="atLeast"/>
            </w:pPr>
          </w:p>
        </w:tc>
        <w:tc>
          <w:tcPr>
            <w:tcW w:w="1606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градостроитель</w:t>
            </w:r>
            <w:r w:rsidR="00500B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ства</w:t>
            </w:r>
            <w:proofErr w:type="spellEnd"/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 и архитектуры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2018-2022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1000,1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2315,8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84,3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270,35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50,1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A4F27" w:rsidRPr="00B4273F" w:rsidTr="00A05C1A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.3</w:t>
            </w:r>
          </w:p>
        </w:tc>
        <w:tc>
          <w:tcPr>
            <w:tcW w:w="1861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3 </w:t>
            </w:r>
            <w:r w:rsidRPr="0020183D">
              <w:rPr>
                <w:iCs/>
                <w:lang w:val="ru-RU"/>
              </w:rPr>
              <w:t xml:space="preserve">подпрограммы 1: </w:t>
            </w:r>
            <w:r w:rsidRPr="0020183D">
              <w:rPr>
                <w:lang w:val="ru-RU"/>
              </w:rPr>
              <w:t>Модернизация инфраструктуры общего образования</w:t>
            </w:r>
          </w:p>
        </w:tc>
        <w:tc>
          <w:tcPr>
            <w:tcW w:w="1606" w:type="dxa"/>
          </w:tcPr>
          <w:p w:rsidR="007A4F27" w:rsidRPr="00500BBC" w:rsidRDefault="007A4F27" w:rsidP="007A4F27">
            <w:pPr>
              <w:jc w:val="both"/>
              <w:rPr>
                <w:lang w:val="ru-RU"/>
              </w:rPr>
            </w:pPr>
            <w:r w:rsidRPr="00500BBC">
              <w:rPr>
                <w:lang w:val="ru-RU"/>
              </w:rPr>
              <w:t xml:space="preserve">Департамент </w:t>
            </w:r>
          </w:p>
          <w:p w:rsidR="007A4F27" w:rsidRPr="00500BBC" w:rsidRDefault="006041CA" w:rsidP="007A4F27">
            <w:pPr>
              <w:rPr>
                <w:lang w:val="ru-RU"/>
              </w:rPr>
            </w:pPr>
            <w:r>
              <w:rPr>
                <w:lang w:val="ru-RU"/>
              </w:rPr>
              <w:t>г</w:t>
            </w:r>
            <w:r w:rsidR="007A4F27" w:rsidRPr="00500BBC">
              <w:rPr>
                <w:lang w:val="ru-RU"/>
              </w:rPr>
              <w:t>радостроитель</w:t>
            </w:r>
            <w:r w:rsidR="00500BBC">
              <w:rPr>
                <w:lang w:val="ru-RU"/>
              </w:rPr>
              <w:t xml:space="preserve"> </w:t>
            </w:r>
            <w:proofErr w:type="spellStart"/>
            <w:r w:rsidR="007A4F27" w:rsidRPr="00500BBC">
              <w:rPr>
                <w:lang w:val="ru-RU"/>
              </w:rPr>
              <w:t>ства</w:t>
            </w:r>
            <w:proofErr w:type="spellEnd"/>
            <w:r w:rsidR="007A4F27" w:rsidRPr="00500BBC">
              <w:rPr>
                <w:lang w:val="ru-RU"/>
              </w:rPr>
              <w:t xml:space="preserve"> и архитектуры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t>2018-202</w:t>
            </w:r>
            <w:r w:rsidRPr="0020183D">
              <w:rPr>
                <w:lang w:val="ru-RU"/>
              </w:rPr>
              <w:t>0</w:t>
            </w:r>
          </w:p>
          <w:p w:rsidR="007A4F27" w:rsidRPr="0020183D" w:rsidRDefault="007A4F27" w:rsidP="007A4F27">
            <w:pPr>
              <w:jc w:val="center"/>
            </w:pP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  <w:p w:rsidR="007A4F27" w:rsidRPr="0020183D" w:rsidRDefault="007A4F27" w:rsidP="007A4F27">
            <w:pPr>
              <w:jc w:val="center"/>
            </w:pPr>
          </w:p>
          <w:p w:rsidR="007A4F27" w:rsidRPr="0020183D" w:rsidRDefault="007A4F27" w:rsidP="007A4F27">
            <w:pPr>
              <w:jc w:val="center"/>
            </w:pPr>
          </w:p>
        </w:tc>
        <w:tc>
          <w:tcPr>
            <w:tcW w:w="1213" w:type="dxa"/>
          </w:tcPr>
          <w:p w:rsidR="007A4F27" w:rsidRPr="0020183D" w:rsidRDefault="007A4F27" w:rsidP="007A4F27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27369,2</w:t>
            </w:r>
          </w:p>
          <w:p w:rsidR="007A4F27" w:rsidRPr="0020183D" w:rsidRDefault="007A4F27" w:rsidP="007A4F27">
            <w:pPr>
              <w:autoSpaceDE w:val="0"/>
              <w:autoSpaceDN w:val="0"/>
              <w:adjustRightInd w:val="0"/>
              <w:jc w:val="center"/>
            </w:pPr>
          </w:p>
          <w:p w:rsidR="007A4F27" w:rsidRPr="0020183D" w:rsidRDefault="007A4F27" w:rsidP="007A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3619,945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88648,265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</w:tr>
      <w:tr w:rsidR="007A4F27" w:rsidRPr="00B4273F" w:rsidTr="00A05C1A">
        <w:tc>
          <w:tcPr>
            <w:tcW w:w="567" w:type="dxa"/>
            <w:vMerge w:val="restart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.4</w:t>
            </w:r>
          </w:p>
        </w:tc>
        <w:tc>
          <w:tcPr>
            <w:tcW w:w="1861" w:type="dxa"/>
            <w:vMerge w:val="restart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4 </w:t>
            </w:r>
            <w:r w:rsidRPr="0020183D">
              <w:rPr>
                <w:iCs/>
                <w:lang w:val="ru-RU"/>
              </w:rPr>
              <w:t xml:space="preserve">подпрограммы 1: </w:t>
            </w:r>
            <w:r w:rsidRPr="0020183D">
              <w:rPr>
                <w:lang w:val="ru-RU"/>
              </w:rPr>
              <w:t>Осуществление социальной поддержки отдельных категорий граждан</w:t>
            </w:r>
          </w:p>
        </w:tc>
        <w:tc>
          <w:tcPr>
            <w:tcW w:w="1606" w:type="dxa"/>
          </w:tcPr>
          <w:p w:rsidR="007A4F27" w:rsidRPr="0020183D" w:rsidRDefault="007A4F27" w:rsidP="007A4F27"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</w:p>
        </w:tc>
        <w:tc>
          <w:tcPr>
            <w:tcW w:w="928" w:type="dxa"/>
          </w:tcPr>
          <w:p w:rsidR="007A4F27" w:rsidRPr="0020183D" w:rsidRDefault="007A4F27" w:rsidP="007A4F27">
            <w:r w:rsidRPr="0020183D">
              <w:t>2017-2025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</w:tr>
      <w:tr w:rsidR="007A4F27" w:rsidRPr="00B4273F" w:rsidTr="00574BBC">
        <w:tc>
          <w:tcPr>
            <w:tcW w:w="567" w:type="dxa"/>
            <w:vMerge/>
          </w:tcPr>
          <w:p w:rsidR="007A4F27" w:rsidRPr="00616D11" w:rsidRDefault="007A4F27" w:rsidP="007A4F27">
            <w:pPr>
              <w:spacing w:line="0" w:lineRule="atLeast"/>
            </w:pPr>
          </w:p>
        </w:tc>
        <w:tc>
          <w:tcPr>
            <w:tcW w:w="1861" w:type="dxa"/>
            <w:vMerge/>
            <w:vAlign w:val="center"/>
          </w:tcPr>
          <w:p w:rsidR="007A4F27" w:rsidRPr="0020183D" w:rsidRDefault="007A4F27" w:rsidP="007A4F27">
            <w:pPr>
              <w:spacing w:line="0" w:lineRule="atLeast"/>
            </w:pPr>
          </w:p>
        </w:tc>
        <w:tc>
          <w:tcPr>
            <w:tcW w:w="1606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Управление опеки (попечительства) и охраны прав детства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2017-2025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A4F27" w:rsidRPr="00B4273F" w:rsidTr="00A05C1A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.5</w:t>
            </w:r>
          </w:p>
        </w:tc>
        <w:tc>
          <w:tcPr>
            <w:tcW w:w="1861" w:type="dxa"/>
          </w:tcPr>
          <w:p w:rsidR="007A4F27" w:rsidRPr="0020183D" w:rsidRDefault="007A4F27" w:rsidP="007A4F27">
            <w:pPr>
              <w:rPr>
                <w:i/>
                <w:iCs/>
                <w:lang w:val="ru-RU"/>
              </w:rPr>
            </w:pPr>
            <w:r w:rsidRPr="0020183D">
              <w:rPr>
                <w:lang w:val="ru-RU"/>
              </w:rPr>
              <w:t xml:space="preserve">Ведомственная целевая программа «Ресурсное обеспечение и развитие системы </w:t>
            </w:r>
            <w:r w:rsidRPr="0020183D">
              <w:rPr>
                <w:lang w:val="ru-RU"/>
              </w:rPr>
              <w:lastRenderedPageBreak/>
              <w:t>общего образования города Липецка»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lastRenderedPageBreak/>
              <w:t>Департамент образования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2017-2025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118197,1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96866,375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48571,287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46723,85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118697,571</w:t>
            </w:r>
          </w:p>
        </w:tc>
        <w:tc>
          <w:tcPr>
            <w:tcW w:w="1208" w:type="dxa"/>
          </w:tcPr>
          <w:p w:rsidR="007A4F27" w:rsidRPr="0020183D" w:rsidRDefault="007B0628" w:rsidP="007A4F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180989,737</w:t>
            </w:r>
          </w:p>
          <w:p w:rsidR="007A4F27" w:rsidRPr="0020183D" w:rsidRDefault="007A4F27" w:rsidP="007A4F27">
            <w:pPr>
              <w:jc w:val="center"/>
              <w:rPr>
                <w:lang w:val="ru-RU"/>
              </w:rPr>
            </w:pPr>
          </w:p>
          <w:p w:rsidR="007A4F27" w:rsidRPr="0020183D" w:rsidRDefault="007A4F27" w:rsidP="007A4F27">
            <w:pPr>
              <w:jc w:val="center"/>
              <w:rPr>
                <w:lang w:val="ru-RU"/>
              </w:rPr>
            </w:pPr>
          </w:p>
          <w:p w:rsidR="007A4F27" w:rsidRPr="0020183D" w:rsidRDefault="007A4F27" w:rsidP="007A4F27">
            <w:pPr>
              <w:jc w:val="center"/>
              <w:rPr>
                <w:lang w:val="ru-RU"/>
              </w:rPr>
            </w:pPr>
          </w:p>
          <w:p w:rsidR="007A4F27" w:rsidRPr="0020183D" w:rsidRDefault="007A4F27" w:rsidP="007A4F27">
            <w:pPr>
              <w:jc w:val="center"/>
              <w:rPr>
                <w:lang w:val="ru-RU"/>
              </w:rPr>
            </w:pPr>
          </w:p>
          <w:p w:rsidR="007A4F27" w:rsidRPr="0020183D" w:rsidRDefault="007A4F27" w:rsidP="007A4F27">
            <w:pPr>
              <w:jc w:val="center"/>
              <w:rPr>
                <w:lang w:val="ru-RU"/>
              </w:rPr>
            </w:pP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3029,9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3135,9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3135,9</w:t>
            </w:r>
          </w:p>
        </w:tc>
      </w:tr>
      <w:tr w:rsidR="007A4F27" w:rsidRPr="00B4273F" w:rsidTr="00A05C1A">
        <w:tc>
          <w:tcPr>
            <w:tcW w:w="567" w:type="dxa"/>
            <w:vMerge w:val="restart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.6</w:t>
            </w:r>
          </w:p>
        </w:tc>
        <w:tc>
          <w:tcPr>
            <w:tcW w:w="1861" w:type="dxa"/>
            <w:vMerge w:val="restart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Основное мероприятие 5</w:t>
            </w:r>
            <w:r w:rsidRPr="0020183D">
              <w:rPr>
                <w:iCs/>
                <w:lang w:val="ru-RU"/>
              </w:rPr>
              <w:t xml:space="preserve"> подпрограммы 1: </w:t>
            </w:r>
            <w:r w:rsidRPr="0020183D">
              <w:rPr>
                <w:lang w:val="ru-RU"/>
              </w:rPr>
              <w:t>Совершенствование инфраструктуры общеобразовательных учреждений и учреждений дошкольного образования путем строительства и реконструкции</w:t>
            </w:r>
          </w:p>
        </w:tc>
        <w:tc>
          <w:tcPr>
            <w:tcW w:w="1606" w:type="dxa"/>
          </w:tcPr>
          <w:p w:rsidR="007A4F27" w:rsidRPr="00500BBC" w:rsidRDefault="007A4F27" w:rsidP="007A4F27">
            <w:pPr>
              <w:jc w:val="both"/>
              <w:rPr>
                <w:lang w:val="ru-RU"/>
              </w:rPr>
            </w:pPr>
            <w:r w:rsidRPr="00500BBC">
              <w:rPr>
                <w:lang w:val="ru-RU"/>
              </w:rPr>
              <w:t xml:space="preserve">Департамент </w:t>
            </w:r>
          </w:p>
          <w:p w:rsidR="007A4F27" w:rsidRPr="00500BBC" w:rsidRDefault="0049377D" w:rsidP="007A4F27">
            <w:pPr>
              <w:rPr>
                <w:lang w:val="ru-RU"/>
              </w:rPr>
            </w:pPr>
            <w:r>
              <w:rPr>
                <w:lang w:val="ru-RU"/>
              </w:rPr>
              <w:t>г</w:t>
            </w:r>
            <w:r w:rsidR="007A4F27" w:rsidRPr="00500BBC">
              <w:rPr>
                <w:lang w:val="ru-RU"/>
              </w:rPr>
              <w:t>радостроитель</w:t>
            </w:r>
            <w:r w:rsidR="00500BBC">
              <w:rPr>
                <w:lang w:val="ru-RU"/>
              </w:rPr>
              <w:t xml:space="preserve"> </w:t>
            </w:r>
            <w:proofErr w:type="spellStart"/>
            <w:r w:rsidR="007A4F27" w:rsidRPr="00500BBC">
              <w:rPr>
                <w:lang w:val="ru-RU"/>
              </w:rPr>
              <w:t>ства</w:t>
            </w:r>
            <w:proofErr w:type="spellEnd"/>
            <w:r w:rsidR="007A4F27" w:rsidRPr="00500BBC">
              <w:rPr>
                <w:lang w:val="ru-RU"/>
              </w:rPr>
              <w:t xml:space="preserve"> и архитектуры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t>2017-202</w:t>
            </w:r>
            <w:r w:rsidRPr="0020183D">
              <w:rPr>
                <w:lang w:val="ru-RU"/>
              </w:rPr>
              <w:t>2</w:t>
            </w:r>
          </w:p>
          <w:p w:rsidR="007A4F27" w:rsidRPr="0020183D" w:rsidRDefault="007A4F27" w:rsidP="007A4F27">
            <w:pPr>
              <w:jc w:val="center"/>
            </w:pP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</w:pPr>
            <w:r w:rsidRPr="0020183D">
              <w:t>110478,6</w:t>
            </w:r>
          </w:p>
          <w:p w:rsidR="007A4F27" w:rsidRPr="0020183D" w:rsidRDefault="007A4F27" w:rsidP="007A4F27">
            <w:pPr>
              <w:jc w:val="center"/>
            </w:pPr>
          </w:p>
          <w:p w:rsidR="007A4F27" w:rsidRPr="0020183D" w:rsidRDefault="007A4F27" w:rsidP="007A4F27">
            <w:pPr>
              <w:jc w:val="center"/>
            </w:pPr>
          </w:p>
        </w:tc>
        <w:tc>
          <w:tcPr>
            <w:tcW w:w="1213" w:type="dxa"/>
          </w:tcPr>
          <w:p w:rsidR="007A4F27" w:rsidRPr="0020183D" w:rsidRDefault="007A4F27" w:rsidP="007A4F27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34693,025</w:t>
            </w:r>
          </w:p>
          <w:p w:rsidR="007A4F27" w:rsidRPr="0020183D" w:rsidRDefault="007A4F27" w:rsidP="007A4F27">
            <w:pPr>
              <w:autoSpaceDE w:val="0"/>
              <w:autoSpaceDN w:val="0"/>
              <w:adjustRightInd w:val="0"/>
              <w:jc w:val="center"/>
            </w:pPr>
          </w:p>
          <w:p w:rsidR="007A4F27" w:rsidRPr="0020183D" w:rsidRDefault="007A4F27" w:rsidP="007A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13738,953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5065,3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57862,29</w:t>
            </w:r>
          </w:p>
        </w:tc>
        <w:tc>
          <w:tcPr>
            <w:tcW w:w="1208" w:type="dxa"/>
          </w:tcPr>
          <w:p w:rsidR="007A4F27" w:rsidRPr="0020183D" w:rsidRDefault="007B0628" w:rsidP="007A4F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82533,493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</w:tr>
      <w:tr w:rsidR="007A4F27" w:rsidRPr="00B4273F" w:rsidTr="00574BBC">
        <w:tc>
          <w:tcPr>
            <w:tcW w:w="567" w:type="dxa"/>
            <w:vMerge/>
          </w:tcPr>
          <w:p w:rsidR="007A4F27" w:rsidRPr="00616D11" w:rsidRDefault="007A4F27" w:rsidP="007A4F27">
            <w:pPr>
              <w:spacing w:line="0" w:lineRule="atLeast"/>
            </w:pPr>
          </w:p>
        </w:tc>
        <w:tc>
          <w:tcPr>
            <w:tcW w:w="1861" w:type="dxa"/>
            <w:vMerge/>
            <w:vAlign w:val="center"/>
          </w:tcPr>
          <w:p w:rsidR="007A4F27" w:rsidRPr="0020183D" w:rsidRDefault="007A4F27" w:rsidP="007A4F27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928" w:type="dxa"/>
          </w:tcPr>
          <w:p w:rsidR="007A4F27" w:rsidRPr="0020183D" w:rsidRDefault="007A4F27" w:rsidP="007A4F27">
            <w:r w:rsidRPr="0020183D">
              <w:t>2017-2025</w:t>
            </w:r>
          </w:p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</w:pPr>
            <w:r w:rsidRPr="0020183D">
              <w:t>3300,0</w:t>
            </w:r>
          </w:p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</w:tcPr>
          <w:p w:rsidR="007A4F27" w:rsidRPr="0020183D" w:rsidRDefault="007A4F27" w:rsidP="007A4F27">
            <w:pPr>
              <w:autoSpaceDE w:val="0"/>
              <w:autoSpaceDN w:val="0"/>
              <w:adjustRightInd w:val="0"/>
              <w:jc w:val="center"/>
            </w:pPr>
            <w:r w:rsidRPr="0020183D">
              <w:t>0</w:t>
            </w:r>
          </w:p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A4F27" w:rsidRPr="00B4273F" w:rsidTr="00574BBC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.7</w:t>
            </w:r>
          </w:p>
        </w:tc>
        <w:tc>
          <w:tcPr>
            <w:tcW w:w="1861" w:type="dxa"/>
            <w:vAlign w:val="center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6 </w:t>
            </w:r>
            <w:r w:rsidRPr="0020183D">
              <w:rPr>
                <w:iCs/>
                <w:lang w:val="ru-RU"/>
              </w:rPr>
              <w:t xml:space="preserve">подпрограммы 1: </w:t>
            </w:r>
            <w:r w:rsidRPr="0020183D">
              <w:rPr>
                <w:lang w:val="ru-RU"/>
              </w:rPr>
              <w:t>Мероприятия по созданию дополнительных мест для детей в возрасте от 1,5 до 3 лет в образовательных организациях, осуществляющих образовательную деятельность по программам дошкольного образования</w:t>
            </w:r>
          </w:p>
        </w:tc>
        <w:tc>
          <w:tcPr>
            <w:tcW w:w="1606" w:type="dxa"/>
          </w:tcPr>
          <w:p w:rsidR="007A4F27" w:rsidRPr="00500BBC" w:rsidRDefault="007A4F27" w:rsidP="007A4F27">
            <w:pPr>
              <w:jc w:val="both"/>
              <w:rPr>
                <w:lang w:val="ru-RU"/>
              </w:rPr>
            </w:pPr>
            <w:r w:rsidRPr="00500BBC">
              <w:rPr>
                <w:lang w:val="ru-RU"/>
              </w:rPr>
              <w:t xml:space="preserve">Департамент </w:t>
            </w:r>
          </w:p>
          <w:p w:rsidR="007A4F27" w:rsidRPr="0020183D" w:rsidRDefault="0049377D" w:rsidP="007A4F27">
            <w:pPr>
              <w:rPr>
                <w:lang w:val="ru-RU"/>
              </w:rPr>
            </w:pPr>
            <w:r>
              <w:rPr>
                <w:lang w:val="ru-RU"/>
              </w:rPr>
              <w:t>г</w:t>
            </w:r>
            <w:r w:rsidR="007A4F27" w:rsidRPr="00500BBC">
              <w:rPr>
                <w:lang w:val="ru-RU"/>
              </w:rPr>
              <w:t>радостроитель</w:t>
            </w:r>
            <w:r w:rsidR="00500BBC">
              <w:rPr>
                <w:lang w:val="ru-RU"/>
              </w:rPr>
              <w:t xml:space="preserve"> </w:t>
            </w:r>
            <w:proofErr w:type="spellStart"/>
            <w:r w:rsidR="007A4F27" w:rsidRPr="00500BBC">
              <w:rPr>
                <w:lang w:val="ru-RU"/>
              </w:rPr>
              <w:t>ства</w:t>
            </w:r>
            <w:proofErr w:type="spellEnd"/>
            <w:r w:rsidR="007A4F27" w:rsidRPr="00500BBC">
              <w:rPr>
                <w:lang w:val="ru-RU"/>
              </w:rPr>
              <w:t xml:space="preserve"> и архитектуры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2020-2021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692,6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120673,203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7A4F27" w:rsidRPr="00B4273F" w:rsidTr="00574BBC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.8</w:t>
            </w:r>
          </w:p>
        </w:tc>
        <w:tc>
          <w:tcPr>
            <w:tcW w:w="1861" w:type="dxa"/>
            <w:vAlign w:val="center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7 </w:t>
            </w:r>
            <w:r w:rsidRPr="0020183D">
              <w:rPr>
                <w:iCs/>
                <w:lang w:val="ru-RU"/>
              </w:rPr>
              <w:t xml:space="preserve">подпрограммы 1: </w:t>
            </w:r>
            <w:r w:rsidRPr="0020183D">
              <w:rPr>
                <w:lang w:val="ru-RU"/>
              </w:rPr>
              <w:t>Приобретение автотранспорта для подвоза детей в общеобразовательные организации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</w:pPr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2019-2020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5514,119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7,65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7A4F27" w:rsidRPr="00B4273F" w:rsidTr="00574BBC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.9</w:t>
            </w:r>
          </w:p>
        </w:tc>
        <w:tc>
          <w:tcPr>
            <w:tcW w:w="1861" w:type="dxa"/>
            <w:vAlign w:val="center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Основное мероприятие 8 подпрограммы 1: 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</w:pPr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</w:p>
        </w:tc>
        <w:tc>
          <w:tcPr>
            <w:tcW w:w="928" w:type="dxa"/>
          </w:tcPr>
          <w:p w:rsidR="007A4F27" w:rsidRPr="00DA2727" w:rsidRDefault="007A4F27" w:rsidP="007A4F27">
            <w:pPr>
              <w:rPr>
                <w:lang w:val="ru-RU"/>
              </w:rPr>
            </w:pPr>
            <w:r w:rsidRPr="00DA2727">
              <w:rPr>
                <w:lang w:val="ru-RU"/>
              </w:rPr>
              <w:t>2020-202</w:t>
            </w:r>
            <w:r w:rsidR="00DA2727" w:rsidRPr="00DA2727">
              <w:rPr>
                <w:lang w:val="ru-RU"/>
              </w:rPr>
              <w:t>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7A4F27" w:rsidRPr="00B4273F" w:rsidTr="00574BBC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.10</w:t>
            </w:r>
          </w:p>
        </w:tc>
        <w:tc>
          <w:tcPr>
            <w:tcW w:w="1861" w:type="dxa"/>
            <w:vAlign w:val="center"/>
          </w:tcPr>
          <w:p w:rsidR="00576D05" w:rsidRPr="007B2D35" w:rsidRDefault="00576D05" w:rsidP="00576D05">
            <w:pPr>
              <w:rPr>
                <w:lang w:val="ru-RU"/>
              </w:rPr>
            </w:pPr>
            <w:r w:rsidRPr="007B2D35">
              <w:rPr>
                <w:lang w:val="ru-RU"/>
              </w:rPr>
              <w:t>Основное мероприятие 9 подпрограммы 1:</w:t>
            </w:r>
          </w:p>
          <w:p w:rsidR="007A4F27" w:rsidRPr="0020183D" w:rsidRDefault="00576D05" w:rsidP="00E31873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Обеспечение выплат ежемесячного денежного вознаграждения за классное руководство педагогическим работникам </w:t>
            </w:r>
            <w:r w:rsidR="00E31873">
              <w:rPr>
                <w:lang w:val="ru-RU"/>
              </w:rPr>
              <w:t xml:space="preserve">государственных образовательных организаций и </w:t>
            </w:r>
            <w:r w:rsidRPr="007B2D35">
              <w:rPr>
                <w:lang w:val="ru-RU"/>
              </w:rPr>
              <w:t>муниципальных образовательных организаций, реализующих образовательные программы начального общего</w:t>
            </w:r>
            <w:r w:rsidR="00E31873">
              <w:rPr>
                <w:lang w:val="ru-RU"/>
              </w:rPr>
              <w:t xml:space="preserve"> образования</w:t>
            </w:r>
            <w:r w:rsidRPr="007B2D35">
              <w:rPr>
                <w:lang w:val="ru-RU"/>
              </w:rPr>
              <w:t>,</w:t>
            </w:r>
            <w:r w:rsidR="00E31873">
              <w:rPr>
                <w:lang w:val="ru-RU"/>
              </w:rPr>
              <w:t xml:space="preserve"> образовательные программы</w:t>
            </w:r>
            <w:r w:rsidRPr="007B2D35">
              <w:rPr>
                <w:lang w:val="ru-RU"/>
              </w:rPr>
              <w:t xml:space="preserve"> основного общего образования,</w:t>
            </w:r>
            <w:r w:rsidR="00E31873">
              <w:rPr>
                <w:lang w:val="ru-RU"/>
              </w:rPr>
              <w:t xml:space="preserve"> образовательные </w:t>
            </w:r>
            <w:r w:rsidR="00E31873">
              <w:rPr>
                <w:lang w:val="ru-RU"/>
              </w:rPr>
              <w:lastRenderedPageBreak/>
              <w:t>программы среднего общего образования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</w:pPr>
            <w:proofErr w:type="spellStart"/>
            <w:r w:rsidRPr="0020183D">
              <w:lastRenderedPageBreak/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</w:p>
        </w:tc>
        <w:tc>
          <w:tcPr>
            <w:tcW w:w="928" w:type="dxa"/>
          </w:tcPr>
          <w:p w:rsidR="007A4F27" w:rsidRPr="00DA2727" w:rsidRDefault="007A4F27" w:rsidP="00DA2727">
            <w:pPr>
              <w:rPr>
                <w:lang w:val="ru-RU"/>
              </w:rPr>
            </w:pPr>
            <w:r w:rsidRPr="00DA2727">
              <w:rPr>
                <w:lang w:val="ru-RU"/>
              </w:rPr>
              <w:t>2020-202</w:t>
            </w:r>
            <w:r w:rsidR="00DA2727" w:rsidRPr="00DA2727">
              <w:rPr>
                <w:lang w:val="ru-RU"/>
              </w:rPr>
              <w:t>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7A4F27" w:rsidRPr="00B4273F" w:rsidTr="00A05C1A">
        <w:tc>
          <w:tcPr>
            <w:tcW w:w="567" w:type="dxa"/>
            <w:vMerge w:val="restart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.11</w:t>
            </w:r>
          </w:p>
        </w:tc>
        <w:tc>
          <w:tcPr>
            <w:tcW w:w="1861" w:type="dxa"/>
            <w:vMerge w:val="restart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Региональный проект «Содействие занятости» </w:t>
            </w:r>
          </w:p>
        </w:tc>
        <w:tc>
          <w:tcPr>
            <w:tcW w:w="1606" w:type="dxa"/>
          </w:tcPr>
          <w:p w:rsidR="007A4F27" w:rsidRPr="00500BBC" w:rsidRDefault="007A4F27" w:rsidP="007A4F27">
            <w:pPr>
              <w:jc w:val="both"/>
              <w:rPr>
                <w:lang w:val="ru-RU"/>
              </w:rPr>
            </w:pPr>
            <w:r w:rsidRPr="00500BBC">
              <w:rPr>
                <w:lang w:val="ru-RU"/>
              </w:rPr>
              <w:t xml:space="preserve">Департамент </w:t>
            </w:r>
          </w:p>
          <w:p w:rsidR="007A4F27" w:rsidRPr="0020183D" w:rsidRDefault="0049377D" w:rsidP="007A4F2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г</w:t>
            </w:r>
            <w:r w:rsidR="007A4F27" w:rsidRPr="00500BBC">
              <w:rPr>
                <w:lang w:val="ru-RU"/>
              </w:rPr>
              <w:t>радостроитель</w:t>
            </w:r>
            <w:r w:rsidR="00500BBC">
              <w:rPr>
                <w:lang w:val="ru-RU"/>
              </w:rPr>
              <w:t xml:space="preserve"> </w:t>
            </w:r>
            <w:proofErr w:type="spellStart"/>
            <w:r w:rsidR="007A4F27" w:rsidRPr="00500BBC">
              <w:rPr>
                <w:lang w:val="ru-RU"/>
              </w:rPr>
              <w:t>ства</w:t>
            </w:r>
            <w:proofErr w:type="spellEnd"/>
            <w:r w:rsidR="007A4F27" w:rsidRPr="00500BBC">
              <w:rPr>
                <w:lang w:val="ru-RU"/>
              </w:rPr>
              <w:t xml:space="preserve"> и архитектуры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2019-2021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47677,405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6976,019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3523,364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7A4F27" w:rsidRPr="00B4273F" w:rsidTr="00574BBC">
        <w:tc>
          <w:tcPr>
            <w:tcW w:w="567" w:type="dxa"/>
            <w:vMerge/>
          </w:tcPr>
          <w:p w:rsidR="007A4F27" w:rsidRPr="00616D11" w:rsidRDefault="007A4F27" w:rsidP="007A4F27">
            <w:pPr>
              <w:spacing w:line="0" w:lineRule="atLeast"/>
            </w:pPr>
          </w:p>
        </w:tc>
        <w:tc>
          <w:tcPr>
            <w:tcW w:w="1861" w:type="dxa"/>
            <w:vMerge/>
            <w:vAlign w:val="center"/>
          </w:tcPr>
          <w:p w:rsidR="007A4F27" w:rsidRPr="0020183D" w:rsidRDefault="007A4F27" w:rsidP="007A4F27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2020-2022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A4F27" w:rsidRPr="00B4273F" w:rsidTr="00A05C1A">
        <w:tc>
          <w:tcPr>
            <w:tcW w:w="567" w:type="dxa"/>
            <w:vMerge w:val="restart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.12</w:t>
            </w:r>
          </w:p>
        </w:tc>
        <w:tc>
          <w:tcPr>
            <w:tcW w:w="1861" w:type="dxa"/>
            <w:vMerge w:val="restart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Региональный проект «Современная школа»</w:t>
            </w:r>
          </w:p>
        </w:tc>
        <w:tc>
          <w:tcPr>
            <w:tcW w:w="1606" w:type="dxa"/>
          </w:tcPr>
          <w:p w:rsidR="007A4F27" w:rsidRPr="00500BBC" w:rsidRDefault="007A4F27" w:rsidP="007A4F27">
            <w:pPr>
              <w:jc w:val="both"/>
              <w:rPr>
                <w:lang w:val="ru-RU"/>
              </w:rPr>
            </w:pPr>
            <w:r w:rsidRPr="00500BBC">
              <w:rPr>
                <w:lang w:val="ru-RU"/>
              </w:rPr>
              <w:t xml:space="preserve">Департамент </w:t>
            </w:r>
          </w:p>
          <w:p w:rsidR="007A4F27" w:rsidRPr="0020183D" w:rsidRDefault="0049377D" w:rsidP="007A4F2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г</w:t>
            </w:r>
            <w:r w:rsidR="007A4F27" w:rsidRPr="00500BBC">
              <w:rPr>
                <w:lang w:val="ru-RU"/>
              </w:rPr>
              <w:t>радостроитель</w:t>
            </w:r>
            <w:r w:rsidR="00500BBC">
              <w:rPr>
                <w:lang w:val="ru-RU"/>
              </w:rPr>
              <w:t xml:space="preserve"> </w:t>
            </w:r>
            <w:proofErr w:type="spellStart"/>
            <w:r w:rsidR="007A4F27" w:rsidRPr="00500BBC">
              <w:rPr>
                <w:lang w:val="ru-RU"/>
              </w:rPr>
              <w:t>ства</w:t>
            </w:r>
            <w:proofErr w:type="spellEnd"/>
            <w:r w:rsidR="007A4F27" w:rsidRPr="00500BBC">
              <w:rPr>
                <w:lang w:val="ru-RU"/>
              </w:rPr>
              <w:t xml:space="preserve"> и архитектуры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2019-2020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9887,853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6488,935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7A4F27" w:rsidRPr="00B4273F" w:rsidTr="00574BBC">
        <w:tc>
          <w:tcPr>
            <w:tcW w:w="567" w:type="dxa"/>
            <w:vMerge/>
          </w:tcPr>
          <w:p w:rsidR="007A4F27" w:rsidRPr="00616D11" w:rsidRDefault="007A4F27" w:rsidP="007A4F27">
            <w:pPr>
              <w:spacing w:line="0" w:lineRule="atLeast"/>
            </w:pPr>
          </w:p>
        </w:tc>
        <w:tc>
          <w:tcPr>
            <w:tcW w:w="1861" w:type="dxa"/>
            <w:vMerge/>
            <w:vAlign w:val="center"/>
          </w:tcPr>
          <w:p w:rsidR="007A4F27" w:rsidRPr="0020183D" w:rsidRDefault="007A4F27" w:rsidP="007A4F27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1331,347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A4F27" w:rsidRPr="00B4273F" w:rsidTr="00574BBC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.13</w:t>
            </w:r>
          </w:p>
        </w:tc>
        <w:tc>
          <w:tcPr>
            <w:tcW w:w="1861" w:type="dxa"/>
            <w:vAlign w:val="center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Региональный проект «Учитель будущего»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  <w:rPr>
                <w:lang w:val="ru-RU"/>
              </w:rPr>
            </w:pPr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2019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7A4F27" w:rsidRPr="00B4273F" w:rsidTr="00A05C1A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616D11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861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bCs/>
                <w:lang w:val="ru-RU"/>
              </w:rPr>
              <w:t xml:space="preserve">Подпрограмма 2 </w:t>
            </w:r>
            <w:r w:rsidRPr="0020183D">
              <w:rPr>
                <w:lang w:val="ru-RU"/>
              </w:rPr>
              <w:t xml:space="preserve">«Повышение доступности и качества услуг в системе дополнительного образования» 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>Департамент образования, департамент градостроитель</w:t>
            </w:r>
            <w:r w:rsidR="00500BBC">
              <w:rPr>
                <w:lang w:val="ru-RU"/>
              </w:rPr>
              <w:t xml:space="preserve"> </w:t>
            </w:r>
            <w:proofErr w:type="spellStart"/>
            <w:r w:rsidRPr="0020183D">
              <w:rPr>
                <w:lang w:val="ru-RU"/>
              </w:rPr>
              <w:t>ства</w:t>
            </w:r>
            <w:proofErr w:type="spellEnd"/>
            <w:r w:rsidRPr="0020183D">
              <w:rPr>
                <w:lang w:val="ru-RU"/>
              </w:rPr>
              <w:t xml:space="preserve"> и архитектуры, департамент культуры и туризма, </w:t>
            </w:r>
          </w:p>
          <w:p w:rsidR="007A4F27" w:rsidRPr="0020183D" w:rsidRDefault="007A4F27" w:rsidP="007A4F27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928" w:type="dxa"/>
          </w:tcPr>
          <w:p w:rsidR="007A4F27" w:rsidRPr="0020183D" w:rsidRDefault="007A4F27" w:rsidP="007A4F27">
            <w:r w:rsidRPr="0020183D">
              <w:t>2017-2025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</w:pPr>
            <w:r w:rsidRPr="0020183D">
              <w:t>741257,743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708643,142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759997,006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616024,739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690359,294</w:t>
            </w:r>
          </w:p>
        </w:tc>
        <w:tc>
          <w:tcPr>
            <w:tcW w:w="1208" w:type="dxa"/>
          </w:tcPr>
          <w:p w:rsidR="007A4F27" w:rsidRPr="0020183D" w:rsidRDefault="007B0628" w:rsidP="007A4F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752162,716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700360,257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700727,215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700727,215</w:t>
            </w:r>
          </w:p>
        </w:tc>
      </w:tr>
      <w:tr w:rsidR="007A4F27" w:rsidRPr="00B4273F" w:rsidTr="00A05C1A">
        <w:tc>
          <w:tcPr>
            <w:tcW w:w="567" w:type="dxa"/>
            <w:vMerge w:val="restart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616D11">
              <w:rPr>
                <w:rFonts w:ascii="Times New Roman" w:hAnsi="Times New Roman" w:cs="Times New Roman"/>
                <w:sz w:val="20"/>
              </w:rPr>
              <w:t>.1</w:t>
            </w:r>
          </w:p>
        </w:tc>
        <w:tc>
          <w:tcPr>
            <w:tcW w:w="1861" w:type="dxa"/>
            <w:vMerge w:val="restart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1 </w:t>
            </w:r>
            <w:r w:rsidRPr="0020183D">
              <w:rPr>
                <w:iCs/>
                <w:lang w:val="ru-RU"/>
              </w:rPr>
              <w:t xml:space="preserve">подпрограммы 2: </w:t>
            </w:r>
            <w:r w:rsidRPr="0020183D">
              <w:rPr>
                <w:lang w:val="ru-RU"/>
              </w:rPr>
              <w:lastRenderedPageBreak/>
              <w:t>Развитие дополнительного образования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</w:pPr>
            <w:proofErr w:type="spellStart"/>
            <w:r w:rsidRPr="0020183D">
              <w:lastRenderedPageBreak/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  <w:r w:rsidRPr="0020183D">
              <w:t xml:space="preserve"> </w:t>
            </w:r>
          </w:p>
        </w:tc>
        <w:tc>
          <w:tcPr>
            <w:tcW w:w="928" w:type="dxa"/>
          </w:tcPr>
          <w:p w:rsidR="007A4F27" w:rsidRPr="0020183D" w:rsidRDefault="007A4F27" w:rsidP="007A4F27">
            <w:r w:rsidRPr="0020183D">
              <w:t>2017-2025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</w:pPr>
            <w:r w:rsidRPr="0020183D">
              <w:t>177347,8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195911,2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214312,975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232192,7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267300,125</w:t>
            </w:r>
          </w:p>
        </w:tc>
        <w:tc>
          <w:tcPr>
            <w:tcW w:w="1208" w:type="dxa"/>
          </w:tcPr>
          <w:p w:rsidR="007A4F27" w:rsidRPr="0020183D" w:rsidRDefault="000E2AD1" w:rsidP="007A4F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279435,7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283092,025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283360,025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283360,025</w:t>
            </w:r>
          </w:p>
        </w:tc>
      </w:tr>
      <w:tr w:rsidR="007A4F27" w:rsidRPr="00B4273F" w:rsidTr="00574BBC">
        <w:tc>
          <w:tcPr>
            <w:tcW w:w="567" w:type="dxa"/>
            <w:vMerge/>
          </w:tcPr>
          <w:p w:rsidR="007A4F27" w:rsidRPr="00616D11" w:rsidRDefault="007A4F27" w:rsidP="007A4F27">
            <w:pPr>
              <w:spacing w:line="0" w:lineRule="atLeast"/>
            </w:pPr>
          </w:p>
        </w:tc>
        <w:tc>
          <w:tcPr>
            <w:tcW w:w="1861" w:type="dxa"/>
            <w:vMerge/>
            <w:vAlign w:val="center"/>
          </w:tcPr>
          <w:p w:rsidR="007A4F27" w:rsidRPr="0020183D" w:rsidRDefault="007A4F27" w:rsidP="007A4F27">
            <w:pPr>
              <w:spacing w:line="0" w:lineRule="atLeast"/>
            </w:pPr>
          </w:p>
        </w:tc>
        <w:tc>
          <w:tcPr>
            <w:tcW w:w="1606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</w:t>
            </w:r>
            <w:r w:rsidRPr="002018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культуры и туризма 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2017-</w:t>
            </w:r>
            <w:r w:rsidRPr="002018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228702,0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256193,7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284022,479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307226,836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333440,278</w:t>
            </w:r>
          </w:p>
        </w:tc>
        <w:tc>
          <w:tcPr>
            <w:tcW w:w="1208" w:type="dxa"/>
          </w:tcPr>
          <w:p w:rsidR="007A4F27" w:rsidRPr="0020183D" w:rsidRDefault="000E2AD1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377230,127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339030,322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339020,38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339020,38</w:t>
            </w:r>
          </w:p>
        </w:tc>
      </w:tr>
      <w:tr w:rsidR="007A4F27" w:rsidRPr="00B4273F" w:rsidTr="00E31873">
        <w:trPr>
          <w:trHeight w:val="913"/>
        </w:trPr>
        <w:tc>
          <w:tcPr>
            <w:tcW w:w="567" w:type="dxa"/>
            <w:vMerge/>
          </w:tcPr>
          <w:p w:rsidR="007A4F27" w:rsidRPr="00616D11" w:rsidRDefault="007A4F27" w:rsidP="007A4F27">
            <w:pPr>
              <w:spacing w:line="0" w:lineRule="atLeast"/>
            </w:pPr>
          </w:p>
        </w:tc>
        <w:tc>
          <w:tcPr>
            <w:tcW w:w="1861" w:type="dxa"/>
            <w:vMerge/>
            <w:vAlign w:val="center"/>
          </w:tcPr>
          <w:p w:rsidR="007A4F27" w:rsidRPr="0020183D" w:rsidRDefault="007A4F27" w:rsidP="007A4F27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по физической культуре и спорту 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2017-2025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253678,7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220294,244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170328,515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65917,96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71935,5</w:t>
            </w:r>
          </w:p>
        </w:tc>
        <w:tc>
          <w:tcPr>
            <w:tcW w:w="1208" w:type="dxa"/>
          </w:tcPr>
          <w:p w:rsidR="007A4F27" w:rsidRPr="0020183D" w:rsidRDefault="000E2AD1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74750,18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70613,21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70613,21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70613,21</w:t>
            </w:r>
          </w:p>
        </w:tc>
      </w:tr>
      <w:tr w:rsidR="007A4F27" w:rsidRPr="00B4273F" w:rsidTr="00A05C1A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616D11">
              <w:rPr>
                <w:rFonts w:ascii="Times New Roman" w:hAnsi="Times New Roman" w:cs="Times New Roman"/>
                <w:sz w:val="20"/>
              </w:rPr>
              <w:t>.2</w:t>
            </w:r>
          </w:p>
        </w:tc>
        <w:tc>
          <w:tcPr>
            <w:tcW w:w="1861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Ведомственная целевая программа «Ресурсное обеспечение программ дополнительного образования в сфере интеллектуального и творческого развития детей города Липецка»</w:t>
            </w:r>
          </w:p>
        </w:tc>
        <w:tc>
          <w:tcPr>
            <w:tcW w:w="1606" w:type="dxa"/>
          </w:tcPr>
          <w:p w:rsidR="007A4F27" w:rsidRPr="0020183D" w:rsidRDefault="007A4F27" w:rsidP="007A4F27"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  <w:r w:rsidRPr="0020183D">
              <w:t xml:space="preserve"> </w:t>
            </w:r>
          </w:p>
        </w:tc>
        <w:tc>
          <w:tcPr>
            <w:tcW w:w="928" w:type="dxa"/>
          </w:tcPr>
          <w:p w:rsidR="007A4F27" w:rsidRPr="0020183D" w:rsidRDefault="007A4F27" w:rsidP="007A4F27">
            <w:r w:rsidRPr="0020183D">
              <w:t>2017-2025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</w:pPr>
            <w:r w:rsidRPr="0020183D">
              <w:t>6140,8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8319,2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4870,0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3078,3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7224,656</w:t>
            </w:r>
          </w:p>
        </w:tc>
        <w:tc>
          <w:tcPr>
            <w:tcW w:w="1208" w:type="dxa"/>
          </w:tcPr>
          <w:p w:rsidR="007A4F27" w:rsidRPr="0020183D" w:rsidRDefault="007B0628" w:rsidP="007A4F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3732,9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2538,5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2647,4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2647,4</w:t>
            </w:r>
          </w:p>
        </w:tc>
      </w:tr>
      <w:tr w:rsidR="007A4F27" w:rsidRPr="00B4273F" w:rsidTr="00A05C1A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616D11">
              <w:rPr>
                <w:rFonts w:ascii="Times New Roman" w:hAnsi="Times New Roman" w:cs="Times New Roman"/>
                <w:sz w:val="20"/>
              </w:rPr>
              <w:t>.3</w:t>
            </w:r>
          </w:p>
        </w:tc>
        <w:tc>
          <w:tcPr>
            <w:tcW w:w="1861" w:type="dxa"/>
          </w:tcPr>
          <w:p w:rsidR="007A4F27" w:rsidRPr="0020183D" w:rsidRDefault="007A4F27" w:rsidP="007A4F2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 xml:space="preserve">Ведомственная целевая программа </w:t>
            </w:r>
          </w:p>
          <w:p w:rsidR="007A4F27" w:rsidRPr="0020183D" w:rsidRDefault="007A4F27" w:rsidP="007A4F2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>«Ресурсное обеспечение программ дополнительного образования в сфере культуры и искусства города Липецка»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</w:pPr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культуры</w:t>
            </w:r>
            <w:proofErr w:type="spellEnd"/>
            <w:r w:rsidRPr="0020183D">
              <w:t xml:space="preserve"> и </w:t>
            </w:r>
            <w:proofErr w:type="spellStart"/>
            <w:r w:rsidRPr="0020183D">
              <w:t>туризма</w:t>
            </w:r>
            <w:proofErr w:type="spellEnd"/>
            <w:r w:rsidRPr="0020183D">
              <w:t xml:space="preserve"> </w:t>
            </w:r>
          </w:p>
        </w:tc>
        <w:tc>
          <w:tcPr>
            <w:tcW w:w="928" w:type="dxa"/>
          </w:tcPr>
          <w:p w:rsidR="007A4F27" w:rsidRPr="0020183D" w:rsidRDefault="007A4F27" w:rsidP="007A4F27">
            <w:r w:rsidRPr="0020183D">
              <w:t>2017-2025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</w:pPr>
            <w:r w:rsidRPr="0020183D">
              <w:t>4696,0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8648,1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17750,2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1476,659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3504,463</w:t>
            </w:r>
          </w:p>
        </w:tc>
        <w:tc>
          <w:tcPr>
            <w:tcW w:w="1208" w:type="dxa"/>
          </w:tcPr>
          <w:p w:rsidR="007A4F27" w:rsidRPr="0020183D" w:rsidRDefault="007B0628" w:rsidP="007A4F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6420,469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1170,0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1170,0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1170,0</w:t>
            </w:r>
          </w:p>
        </w:tc>
      </w:tr>
      <w:tr w:rsidR="007A4F27" w:rsidRPr="00B4273F" w:rsidTr="00574BBC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616D11">
              <w:rPr>
                <w:rFonts w:ascii="Times New Roman" w:hAnsi="Times New Roman" w:cs="Times New Roman"/>
                <w:sz w:val="20"/>
              </w:rPr>
              <w:t>.4</w:t>
            </w:r>
          </w:p>
        </w:tc>
        <w:tc>
          <w:tcPr>
            <w:tcW w:w="1861" w:type="dxa"/>
            <w:vAlign w:val="center"/>
          </w:tcPr>
          <w:p w:rsidR="007A4F27" w:rsidRPr="0020183D" w:rsidRDefault="007A4F27" w:rsidP="007A4F2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 xml:space="preserve">Ведомственная целевая программа  </w:t>
            </w:r>
          </w:p>
          <w:p w:rsidR="007A4F27" w:rsidRPr="0020183D" w:rsidRDefault="007A4F27" w:rsidP="007A4F2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>«Ресурсное обеспечение программ дополнительного образования в сфере физической культуры и спорта города Липецка»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928" w:type="dxa"/>
          </w:tcPr>
          <w:p w:rsidR="007A4F27" w:rsidRPr="0020183D" w:rsidRDefault="007A4F27" w:rsidP="007A4F27">
            <w:r w:rsidRPr="0020183D">
              <w:t>2017-2025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</w:pPr>
            <w:r w:rsidRPr="0020183D">
              <w:t>70692,443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13326,698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14144,237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3274,984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6249,711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4601,2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3916,2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3916,2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3916,2</w:t>
            </w:r>
          </w:p>
        </w:tc>
      </w:tr>
      <w:tr w:rsidR="007A4F27" w:rsidRPr="00B4273F" w:rsidTr="00574BBC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0"/>
              </w:rPr>
              <w:t>2.</w:t>
            </w:r>
            <w:r w:rsidRPr="00616D1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861" w:type="dxa"/>
            <w:vAlign w:val="center"/>
          </w:tcPr>
          <w:p w:rsidR="007A4F27" w:rsidRPr="0020183D" w:rsidRDefault="007A4F27" w:rsidP="007A4F2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2 </w:t>
            </w:r>
            <w:r w:rsidRPr="0020183D">
              <w:rPr>
                <w:iCs/>
                <w:lang w:val="ru-RU"/>
              </w:rPr>
              <w:t xml:space="preserve">подпрограммы 2: </w:t>
            </w:r>
            <w:r w:rsidRPr="0020183D">
              <w:rPr>
                <w:lang w:val="ru-RU"/>
              </w:rPr>
              <w:t>Совершенствование инфраструктуры учреждений дополнительного образования путем строительства и реконструкции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  <w:rPr>
                <w:lang w:val="ru-RU"/>
              </w:rPr>
            </w:pPr>
            <w:r w:rsidRPr="00500BBC">
              <w:rPr>
                <w:lang w:val="ru-RU"/>
              </w:rPr>
              <w:t>Департамент градостроитель</w:t>
            </w:r>
            <w:r w:rsidR="00500BBC">
              <w:rPr>
                <w:lang w:val="ru-RU"/>
              </w:rPr>
              <w:t xml:space="preserve"> </w:t>
            </w:r>
            <w:proofErr w:type="spellStart"/>
            <w:r w:rsidRPr="00500BBC">
              <w:rPr>
                <w:lang w:val="ru-RU"/>
              </w:rPr>
              <w:t>ства</w:t>
            </w:r>
            <w:proofErr w:type="spellEnd"/>
            <w:r w:rsidRPr="00500BBC">
              <w:rPr>
                <w:lang w:val="ru-RU"/>
              </w:rPr>
              <w:t xml:space="preserve"> и архитектуры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t>2018-202</w:t>
            </w:r>
            <w:r w:rsidRPr="0020183D">
              <w:rPr>
                <w:lang w:val="ru-RU"/>
              </w:rPr>
              <w:t>0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</w:pPr>
            <w:r w:rsidRPr="0020183D">
              <w:t>5950,0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53918,6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2857,3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</w:tr>
      <w:tr w:rsidR="007A4F27" w:rsidRPr="00B4273F" w:rsidTr="00574BBC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616D11">
              <w:rPr>
                <w:rFonts w:ascii="Times New Roman" w:hAnsi="Times New Roman" w:cs="Times New Roman"/>
                <w:sz w:val="20"/>
              </w:rPr>
              <w:t>.6</w:t>
            </w:r>
          </w:p>
        </w:tc>
        <w:tc>
          <w:tcPr>
            <w:tcW w:w="1861" w:type="dxa"/>
            <w:vAlign w:val="center"/>
          </w:tcPr>
          <w:p w:rsidR="007A4F27" w:rsidRPr="0020183D" w:rsidRDefault="007A4F27" w:rsidP="007A4F2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>Региональный проект «Учитель будущего»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  <w:rPr>
                <w:lang w:val="ru-RU"/>
              </w:rPr>
            </w:pPr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2019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7A4F27" w:rsidRPr="00B4273F" w:rsidTr="00A05C1A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616D11">
              <w:rPr>
                <w:rFonts w:ascii="Times New Roman" w:hAnsi="Times New Roman" w:cs="Times New Roman"/>
                <w:sz w:val="20"/>
              </w:rPr>
              <w:t>.7</w:t>
            </w:r>
          </w:p>
        </w:tc>
        <w:tc>
          <w:tcPr>
            <w:tcW w:w="1861" w:type="dxa"/>
          </w:tcPr>
          <w:p w:rsidR="007A4F27" w:rsidRPr="0020183D" w:rsidRDefault="007A4F27" w:rsidP="007A4F2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>Региональный проект «Спорт – норма жизни»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  <w:rPr>
                <w:lang w:val="ru-RU"/>
              </w:rPr>
            </w:pPr>
            <w:r w:rsidRPr="00500BBC">
              <w:rPr>
                <w:lang w:val="ru-RU"/>
              </w:rPr>
              <w:t>Департамент градостроитель</w:t>
            </w:r>
            <w:r w:rsidR="00500BBC">
              <w:rPr>
                <w:lang w:val="ru-RU"/>
              </w:rPr>
              <w:t xml:space="preserve"> </w:t>
            </w:r>
            <w:proofErr w:type="spellStart"/>
            <w:r w:rsidRPr="00500BBC">
              <w:rPr>
                <w:lang w:val="ru-RU"/>
              </w:rPr>
              <w:t>ства</w:t>
            </w:r>
            <w:proofErr w:type="spellEnd"/>
            <w:r w:rsidRPr="00500BBC">
              <w:rPr>
                <w:lang w:val="ru-RU"/>
              </w:rPr>
              <w:t xml:space="preserve"> и архитектуры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2019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650,0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7A4F27" w:rsidRPr="00B4273F" w:rsidTr="00A05C1A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616D11">
              <w:rPr>
                <w:rFonts w:ascii="Times New Roman" w:hAnsi="Times New Roman" w:cs="Times New Roman"/>
                <w:sz w:val="20"/>
              </w:rPr>
              <w:t>.8</w:t>
            </w:r>
          </w:p>
        </w:tc>
        <w:tc>
          <w:tcPr>
            <w:tcW w:w="1861" w:type="dxa"/>
          </w:tcPr>
          <w:p w:rsidR="007A4F27" w:rsidRPr="0020183D" w:rsidRDefault="007A4F27" w:rsidP="007A4F2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>Региональный проект «Культурная среда»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</w:pPr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культуры</w:t>
            </w:r>
            <w:proofErr w:type="spellEnd"/>
            <w:r w:rsidRPr="0020183D">
              <w:t xml:space="preserve"> и </w:t>
            </w:r>
            <w:proofErr w:type="spellStart"/>
            <w:r w:rsidRPr="0020183D">
              <w:t>туризма</w:t>
            </w:r>
            <w:proofErr w:type="spellEnd"/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2021-2022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704,561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5992,14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7A4F27" w:rsidRPr="00B4273F" w:rsidTr="00A05C1A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3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  <w:r w:rsidRPr="00616D11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861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bCs/>
                <w:lang w:val="ru-RU"/>
              </w:rPr>
              <w:t xml:space="preserve">Подпрограмма 3 </w:t>
            </w:r>
            <w:r w:rsidRPr="0020183D">
              <w:rPr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 xml:space="preserve">Департамент образования, департамент по физической культуре и спорту, департамент культуры и туризма </w:t>
            </w:r>
          </w:p>
        </w:tc>
        <w:tc>
          <w:tcPr>
            <w:tcW w:w="928" w:type="dxa"/>
          </w:tcPr>
          <w:p w:rsidR="007A4F27" w:rsidRPr="0020183D" w:rsidRDefault="007A4F27" w:rsidP="007A4F27">
            <w:r w:rsidRPr="0020183D">
              <w:t>2017-2025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</w:pPr>
            <w:r w:rsidRPr="0020183D">
              <w:t>36866,0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37478,9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36743,87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27068,846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28160,802</w:t>
            </w:r>
          </w:p>
        </w:tc>
        <w:tc>
          <w:tcPr>
            <w:tcW w:w="1208" w:type="dxa"/>
          </w:tcPr>
          <w:p w:rsidR="007A4F27" w:rsidRPr="0020183D" w:rsidRDefault="007B0628" w:rsidP="007A4F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29656,275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28106,275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28106,275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28106,275</w:t>
            </w:r>
          </w:p>
        </w:tc>
      </w:tr>
      <w:tr w:rsidR="007A4F27" w:rsidRPr="00B4273F" w:rsidTr="00A05C1A">
        <w:tc>
          <w:tcPr>
            <w:tcW w:w="567" w:type="dxa"/>
            <w:vMerge w:val="restart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3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  <w:r w:rsidRPr="00616D11">
              <w:rPr>
                <w:rFonts w:ascii="Times New Roman" w:hAnsi="Times New Roman" w:cs="Times New Roman"/>
                <w:sz w:val="20"/>
              </w:rPr>
              <w:t>.1</w:t>
            </w:r>
          </w:p>
        </w:tc>
        <w:tc>
          <w:tcPr>
            <w:tcW w:w="1861" w:type="dxa"/>
            <w:vMerge w:val="restart"/>
          </w:tcPr>
          <w:p w:rsidR="007A4F27" w:rsidRPr="0020183D" w:rsidRDefault="007A4F27" w:rsidP="00E31873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1 </w:t>
            </w:r>
            <w:r w:rsidRPr="0020183D">
              <w:rPr>
                <w:iCs/>
                <w:lang w:val="ru-RU"/>
              </w:rPr>
              <w:t xml:space="preserve">подпрограммы 3: </w:t>
            </w:r>
            <w:r w:rsidRPr="0020183D">
              <w:rPr>
                <w:lang w:val="ru-RU"/>
              </w:rPr>
              <w:t xml:space="preserve">Совершенствование форм организации отдыха детей и </w:t>
            </w:r>
            <w:r w:rsidRPr="0020183D">
              <w:rPr>
                <w:lang w:val="ru-RU"/>
              </w:rPr>
              <w:lastRenderedPageBreak/>
              <w:t>трудоустройства несовершеннолетних</w:t>
            </w:r>
          </w:p>
        </w:tc>
        <w:tc>
          <w:tcPr>
            <w:tcW w:w="1606" w:type="dxa"/>
          </w:tcPr>
          <w:p w:rsidR="007A4F27" w:rsidRPr="0020183D" w:rsidRDefault="007A4F27" w:rsidP="007A4F27">
            <w:proofErr w:type="spellStart"/>
            <w:r w:rsidRPr="0020183D">
              <w:lastRenderedPageBreak/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</w:p>
        </w:tc>
        <w:tc>
          <w:tcPr>
            <w:tcW w:w="928" w:type="dxa"/>
          </w:tcPr>
          <w:p w:rsidR="007A4F27" w:rsidRPr="0020183D" w:rsidRDefault="007A4F27" w:rsidP="007A4F27">
            <w:r w:rsidRPr="0020183D">
              <w:t>2017-2025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</w:pPr>
            <w:r w:rsidRPr="0020183D">
              <w:t>15000,0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</w:pPr>
            <w:r w:rsidRPr="0020183D">
              <w:t>16921,2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</w:pPr>
            <w:r w:rsidRPr="0020183D">
              <w:t>16921,2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12919,55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15324,532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17396,775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17396,775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17396,775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17396,775</w:t>
            </w:r>
          </w:p>
        </w:tc>
      </w:tr>
      <w:tr w:rsidR="007A4F27" w:rsidRPr="00B4273F" w:rsidTr="00574BBC">
        <w:tc>
          <w:tcPr>
            <w:tcW w:w="567" w:type="dxa"/>
            <w:vMerge/>
          </w:tcPr>
          <w:p w:rsidR="007A4F27" w:rsidRPr="00616D11" w:rsidRDefault="007A4F27" w:rsidP="007A4F27">
            <w:pPr>
              <w:spacing w:line="0" w:lineRule="atLeast"/>
            </w:pPr>
          </w:p>
        </w:tc>
        <w:tc>
          <w:tcPr>
            <w:tcW w:w="1861" w:type="dxa"/>
            <w:vMerge/>
            <w:vAlign w:val="center"/>
          </w:tcPr>
          <w:p w:rsidR="007A4F27" w:rsidRPr="0020183D" w:rsidRDefault="007A4F27" w:rsidP="007A4F27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по физической культуре и спорту  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2017-20</w:t>
            </w:r>
            <w:r w:rsidR="0049377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4161,0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4322,4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4396,17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1549,296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2616,27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2709,5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2709,5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2709,5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2709,5</w:t>
            </w:r>
          </w:p>
        </w:tc>
      </w:tr>
      <w:tr w:rsidR="007A4F27" w:rsidRPr="00B4273F" w:rsidTr="00574BBC">
        <w:tc>
          <w:tcPr>
            <w:tcW w:w="567" w:type="dxa"/>
            <w:vMerge/>
          </w:tcPr>
          <w:p w:rsidR="007A4F27" w:rsidRPr="00616D11" w:rsidRDefault="007A4F27" w:rsidP="007A4F27">
            <w:pPr>
              <w:spacing w:line="0" w:lineRule="atLeast"/>
            </w:pPr>
          </w:p>
        </w:tc>
        <w:tc>
          <w:tcPr>
            <w:tcW w:w="1861" w:type="dxa"/>
            <w:vMerge/>
            <w:vAlign w:val="center"/>
          </w:tcPr>
          <w:p w:rsidR="007A4F27" w:rsidRPr="0020183D" w:rsidRDefault="007A4F27" w:rsidP="007A4F27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культуры и туризма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2018-2022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A4F27" w:rsidRPr="00B4273F" w:rsidTr="00A05C1A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3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  <w:r w:rsidRPr="00616D11">
              <w:rPr>
                <w:rFonts w:ascii="Times New Roman" w:hAnsi="Times New Roman" w:cs="Times New Roman"/>
                <w:sz w:val="20"/>
              </w:rPr>
              <w:t>.2</w:t>
            </w:r>
          </w:p>
        </w:tc>
        <w:tc>
          <w:tcPr>
            <w:tcW w:w="1861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2 </w:t>
            </w:r>
            <w:r w:rsidRPr="0020183D">
              <w:rPr>
                <w:iCs/>
                <w:lang w:val="ru-RU"/>
              </w:rPr>
              <w:t xml:space="preserve">подпрограммы 3: </w:t>
            </w:r>
            <w:r w:rsidRPr="0020183D">
              <w:rPr>
                <w:lang w:val="ru-RU"/>
              </w:rPr>
              <w:t>Обеспечение условий для организации отдыха детей в загородных лагерях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</w:pPr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  <w:r w:rsidRPr="0020183D">
              <w:t xml:space="preserve"> </w:t>
            </w:r>
          </w:p>
        </w:tc>
        <w:tc>
          <w:tcPr>
            <w:tcW w:w="928" w:type="dxa"/>
          </w:tcPr>
          <w:p w:rsidR="007A4F27" w:rsidRPr="0020183D" w:rsidRDefault="007A4F27" w:rsidP="007A4F27">
            <w:r w:rsidRPr="0020183D">
              <w:t>2017-2025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</w:pPr>
            <w:r w:rsidRPr="0020183D">
              <w:t>17705,0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16155,3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15426,5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12600,0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10220,0</w:t>
            </w:r>
          </w:p>
        </w:tc>
        <w:tc>
          <w:tcPr>
            <w:tcW w:w="1208" w:type="dxa"/>
          </w:tcPr>
          <w:p w:rsidR="007A4F27" w:rsidRPr="0020183D" w:rsidRDefault="007B0628" w:rsidP="007A4F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9250,0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8000,0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8000,0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8000,0</w:t>
            </w:r>
          </w:p>
        </w:tc>
      </w:tr>
      <w:tr w:rsidR="007A4F27" w:rsidRPr="00B4273F" w:rsidTr="00A05C1A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616D11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861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Подпрограмма 4 «Обеспечение устойчивого функционирования и развития системы образования города Липецка»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 xml:space="preserve">Департамент образования, </w:t>
            </w:r>
          </w:p>
          <w:p w:rsidR="007A4F27" w:rsidRPr="0020183D" w:rsidRDefault="007A4F27" w:rsidP="007A4F27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>администрация города Липецка, департамент градостроитель</w:t>
            </w:r>
            <w:r w:rsidR="00500BBC">
              <w:rPr>
                <w:lang w:val="ru-RU"/>
              </w:rPr>
              <w:t xml:space="preserve"> </w:t>
            </w:r>
            <w:proofErr w:type="spellStart"/>
            <w:r w:rsidRPr="0020183D">
              <w:rPr>
                <w:lang w:val="ru-RU"/>
              </w:rPr>
              <w:t>ства</w:t>
            </w:r>
            <w:proofErr w:type="spellEnd"/>
            <w:r w:rsidRPr="0020183D">
              <w:rPr>
                <w:lang w:val="ru-RU"/>
              </w:rPr>
              <w:t xml:space="preserve"> и архитектуры, департамент культуры и туризма, департамент по физической культуре и спорту  </w:t>
            </w:r>
          </w:p>
        </w:tc>
        <w:tc>
          <w:tcPr>
            <w:tcW w:w="928" w:type="dxa"/>
          </w:tcPr>
          <w:p w:rsidR="007A4F27" w:rsidRPr="0020183D" w:rsidRDefault="007A4F27" w:rsidP="007A4F27">
            <w:r w:rsidRPr="0020183D">
              <w:t>2017-2025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</w:pPr>
            <w:r w:rsidRPr="0020183D">
              <w:t>84957,2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</w:pPr>
            <w:r w:rsidRPr="0020183D">
              <w:t>90795,625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101181,35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116521,8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106786,092</w:t>
            </w:r>
          </w:p>
        </w:tc>
        <w:tc>
          <w:tcPr>
            <w:tcW w:w="1208" w:type="dxa"/>
          </w:tcPr>
          <w:p w:rsidR="007A4F27" w:rsidRPr="0020183D" w:rsidRDefault="007B0628" w:rsidP="007A4F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117918,136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79682,909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103129,539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103129,539</w:t>
            </w:r>
          </w:p>
        </w:tc>
      </w:tr>
      <w:tr w:rsidR="007A4F27" w:rsidRPr="00B4273F" w:rsidTr="00A05C1A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616D11">
              <w:rPr>
                <w:rFonts w:ascii="Times New Roman" w:hAnsi="Times New Roman" w:cs="Times New Roman"/>
                <w:sz w:val="20"/>
              </w:rPr>
              <w:t>.1</w:t>
            </w:r>
          </w:p>
        </w:tc>
        <w:tc>
          <w:tcPr>
            <w:tcW w:w="1861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1 </w:t>
            </w:r>
            <w:r w:rsidRPr="0020183D">
              <w:rPr>
                <w:iCs/>
                <w:lang w:val="ru-RU"/>
              </w:rPr>
              <w:t xml:space="preserve">подпрограммы 4: </w:t>
            </w:r>
            <w:r w:rsidRPr="0020183D">
              <w:rPr>
                <w:lang w:val="ru-RU"/>
              </w:rPr>
              <w:t>Совершенствование управления системой образования города Липецка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</w:pPr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  <w:r w:rsidRPr="0020183D">
              <w:t xml:space="preserve">, </w:t>
            </w:r>
          </w:p>
          <w:p w:rsidR="007A4F27" w:rsidRPr="0020183D" w:rsidRDefault="007A4F27" w:rsidP="007A4F27">
            <w:pPr>
              <w:jc w:val="both"/>
            </w:pPr>
            <w:proofErr w:type="spellStart"/>
            <w:r w:rsidRPr="0020183D">
              <w:t>администрация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города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Липецка</w:t>
            </w:r>
            <w:proofErr w:type="spellEnd"/>
            <w:r w:rsidRPr="0020183D">
              <w:t xml:space="preserve"> </w:t>
            </w:r>
          </w:p>
          <w:p w:rsidR="007A4F27" w:rsidRPr="0020183D" w:rsidRDefault="007A4F27" w:rsidP="007A4F27">
            <w:pPr>
              <w:jc w:val="both"/>
            </w:pPr>
          </w:p>
        </w:tc>
        <w:tc>
          <w:tcPr>
            <w:tcW w:w="928" w:type="dxa"/>
          </w:tcPr>
          <w:p w:rsidR="007A4F27" w:rsidRPr="0020183D" w:rsidRDefault="007A4F27" w:rsidP="007A4F27">
            <w:r w:rsidRPr="0020183D">
              <w:t>2017-2025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</w:pPr>
            <w:r w:rsidRPr="0020183D">
              <w:t>84957,2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</w:pPr>
            <w:r w:rsidRPr="0020183D">
              <w:t>90795,625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101181,35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98780,4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103574,988</w:t>
            </w:r>
          </w:p>
        </w:tc>
        <w:tc>
          <w:tcPr>
            <w:tcW w:w="1208" w:type="dxa"/>
          </w:tcPr>
          <w:p w:rsidR="007A4F27" w:rsidRPr="0020183D" w:rsidRDefault="007B0628" w:rsidP="007A4F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105876,847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78307,0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102307,0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102307,0</w:t>
            </w:r>
          </w:p>
        </w:tc>
      </w:tr>
      <w:tr w:rsidR="007A4F27" w:rsidRPr="00B4273F" w:rsidTr="00A05C1A">
        <w:tc>
          <w:tcPr>
            <w:tcW w:w="567" w:type="dxa"/>
            <w:vMerge w:val="restart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616D11">
              <w:rPr>
                <w:rFonts w:ascii="Times New Roman" w:hAnsi="Times New Roman" w:cs="Times New Roman"/>
                <w:sz w:val="20"/>
              </w:rPr>
              <w:t>.2</w:t>
            </w:r>
          </w:p>
        </w:tc>
        <w:tc>
          <w:tcPr>
            <w:tcW w:w="1861" w:type="dxa"/>
            <w:vMerge w:val="restart"/>
          </w:tcPr>
          <w:p w:rsidR="007A4F27" w:rsidRPr="0020183D" w:rsidRDefault="007A4F27" w:rsidP="007A4F2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2 </w:t>
            </w:r>
            <w:r w:rsidRPr="0020183D">
              <w:rPr>
                <w:bCs/>
                <w:lang w:val="ru-RU"/>
              </w:rPr>
              <w:t xml:space="preserve">подпрограммы 4: Реализация </w:t>
            </w:r>
            <w:r w:rsidRPr="0020183D">
              <w:rPr>
                <w:bCs/>
                <w:lang w:val="ru-RU"/>
              </w:rPr>
              <w:lastRenderedPageBreak/>
              <w:t>мероприятий, направленных на повышение квалификации педагогических работников муниципальных образовательных организаций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lastRenderedPageBreak/>
              <w:t>Департамент образования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2020-2025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5209,7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246,564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247,871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238,213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112,539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112,539</w:t>
            </w:r>
          </w:p>
        </w:tc>
      </w:tr>
      <w:tr w:rsidR="007A4F27" w:rsidRPr="00B4273F" w:rsidTr="00A05C1A">
        <w:tc>
          <w:tcPr>
            <w:tcW w:w="567" w:type="dxa"/>
            <w:vMerge/>
          </w:tcPr>
          <w:p w:rsidR="007A4F27" w:rsidRPr="00616D11" w:rsidRDefault="007A4F27" w:rsidP="007A4F27">
            <w:pPr>
              <w:spacing w:line="0" w:lineRule="atLeast"/>
            </w:pPr>
          </w:p>
        </w:tc>
        <w:tc>
          <w:tcPr>
            <w:tcW w:w="1861" w:type="dxa"/>
            <w:vMerge/>
          </w:tcPr>
          <w:p w:rsidR="007A4F27" w:rsidRPr="0020183D" w:rsidRDefault="007A4F27" w:rsidP="007A4F27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по </w:t>
            </w:r>
            <w:r w:rsidRPr="002018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физической культуре и спорту  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2021-</w:t>
            </w:r>
            <w:r w:rsidRPr="002018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21,07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110,0</w:t>
            </w:r>
          </w:p>
        </w:tc>
      </w:tr>
      <w:tr w:rsidR="007A4F27" w:rsidRPr="00B4273F" w:rsidTr="00A05C1A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4.3</w:t>
            </w:r>
          </w:p>
        </w:tc>
        <w:tc>
          <w:tcPr>
            <w:tcW w:w="1861" w:type="dxa"/>
          </w:tcPr>
          <w:p w:rsidR="007A4F27" w:rsidRPr="0020183D" w:rsidRDefault="007A4F27" w:rsidP="007A4F2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3 </w:t>
            </w:r>
            <w:r w:rsidRPr="0020183D">
              <w:rPr>
                <w:bCs/>
                <w:lang w:val="ru-RU"/>
              </w:rPr>
              <w:t>подпрограммы 4: Реализация мероприятий, направленных на выполнение требований антитеррористической защищенности образовательных организаций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>Департамент образования</w:t>
            </w:r>
          </w:p>
        </w:tc>
        <w:tc>
          <w:tcPr>
            <w:tcW w:w="928" w:type="dxa"/>
          </w:tcPr>
          <w:p w:rsidR="007A4F27" w:rsidRPr="0020183D" w:rsidRDefault="007A4F27" w:rsidP="0049377D">
            <w:pPr>
              <w:rPr>
                <w:lang w:val="ru-RU"/>
              </w:rPr>
            </w:pPr>
            <w:r w:rsidRPr="0020183D">
              <w:rPr>
                <w:lang w:val="ru-RU"/>
              </w:rPr>
              <w:t>2020-202</w:t>
            </w:r>
            <w:r w:rsidR="0049377D">
              <w:rPr>
                <w:lang w:val="ru-RU"/>
              </w:rPr>
              <w:t>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1620,0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1821,27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7A4F27" w:rsidRPr="00B4273F" w:rsidTr="00A05C1A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616D11">
              <w:rPr>
                <w:rFonts w:ascii="Times New Roman" w:hAnsi="Times New Roman" w:cs="Times New Roman"/>
                <w:sz w:val="20"/>
              </w:rPr>
              <w:t>.4</w:t>
            </w:r>
          </w:p>
        </w:tc>
        <w:tc>
          <w:tcPr>
            <w:tcW w:w="1861" w:type="dxa"/>
          </w:tcPr>
          <w:p w:rsidR="007A4F27" w:rsidRPr="0020183D" w:rsidRDefault="007A4F27" w:rsidP="007A4F2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4 </w:t>
            </w:r>
            <w:r w:rsidRPr="0020183D">
              <w:rPr>
                <w:bCs/>
                <w:lang w:val="ru-RU"/>
              </w:rPr>
              <w:t>подпрограммы 4: Реализация мероприятий, направленных на создание условий для инклюзивного образования детей-инвалидов в дошкольных образовательных организациях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>Департамент образования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2020-2025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1200,0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570,0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380,0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440,653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300,0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300,0</w:t>
            </w:r>
          </w:p>
        </w:tc>
      </w:tr>
      <w:tr w:rsidR="007A4F27" w:rsidRPr="00B4273F" w:rsidTr="00A05C1A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616D11">
              <w:rPr>
                <w:rFonts w:ascii="Times New Roman" w:hAnsi="Times New Roman" w:cs="Times New Roman"/>
                <w:sz w:val="20"/>
              </w:rPr>
              <w:t>.5</w:t>
            </w:r>
          </w:p>
        </w:tc>
        <w:tc>
          <w:tcPr>
            <w:tcW w:w="1861" w:type="dxa"/>
          </w:tcPr>
          <w:p w:rsidR="007A4F27" w:rsidRPr="0020183D" w:rsidRDefault="007A4F27" w:rsidP="007A4F2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5 </w:t>
            </w:r>
            <w:r w:rsidRPr="0020183D">
              <w:rPr>
                <w:bCs/>
                <w:lang w:val="ru-RU"/>
              </w:rPr>
              <w:t xml:space="preserve">подпрограммы 4: Реализация мероприятий, </w:t>
            </w:r>
            <w:r w:rsidRPr="0020183D">
              <w:rPr>
                <w:bCs/>
                <w:lang w:val="ru-RU"/>
              </w:rPr>
              <w:lastRenderedPageBreak/>
              <w:t xml:space="preserve">направленных на создание   в общеобразовательных организациях условий для инклюзивного образования детей-инвалидов, в том числе создание универсальной </w:t>
            </w:r>
            <w:proofErr w:type="spellStart"/>
            <w:r w:rsidRPr="0020183D">
              <w:rPr>
                <w:bCs/>
                <w:lang w:val="ru-RU"/>
              </w:rPr>
              <w:t>безбарьерной</w:t>
            </w:r>
            <w:proofErr w:type="spellEnd"/>
            <w:r w:rsidRPr="0020183D">
              <w:rPr>
                <w:bCs/>
                <w:lang w:val="ru-RU"/>
              </w:rPr>
              <w:t xml:space="preserve"> среды для беспрепятственного доступа и оснащение общеобразовательных организаций специальным, в том числе учебным, реабилитационным, компьютерным, оборудованием и автотранспортом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lastRenderedPageBreak/>
              <w:t>Департамент образования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2020-2025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1500,0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552,2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1010,0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587,043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300,0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300,0</w:t>
            </w:r>
          </w:p>
        </w:tc>
      </w:tr>
      <w:tr w:rsidR="007A4F27" w:rsidRPr="00B4273F" w:rsidTr="00A05C1A">
        <w:tc>
          <w:tcPr>
            <w:tcW w:w="567" w:type="dxa"/>
            <w:vMerge w:val="restart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616D11">
              <w:rPr>
                <w:rFonts w:ascii="Times New Roman" w:hAnsi="Times New Roman" w:cs="Times New Roman"/>
                <w:sz w:val="20"/>
              </w:rPr>
              <w:t>.6</w:t>
            </w:r>
          </w:p>
        </w:tc>
        <w:tc>
          <w:tcPr>
            <w:tcW w:w="1861" w:type="dxa"/>
            <w:vMerge w:val="restart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6 </w:t>
            </w:r>
            <w:r w:rsidRPr="0020183D">
              <w:rPr>
                <w:bCs/>
                <w:lang w:val="ru-RU"/>
              </w:rPr>
              <w:t>подпрограммы 4: Реализация мероприятий, направленных на осуществление капитального ремонта и бюджетных инвестиций в объекты муниципальной собственности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>Департамент образования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2020-2022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8211,7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3447,517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7A4F27" w:rsidRPr="00B4273F" w:rsidTr="00A05C1A">
        <w:tc>
          <w:tcPr>
            <w:tcW w:w="567" w:type="dxa"/>
            <w:vMerge/>
          </w:tcPr>
          <w:p w:rsidR="007A4F27" w:rsidRPr="00616D11" w:rsidRDefault="007A4F27" w:rsidP="007A4F27">
            <w:pPr>
              <w:spacing w:line="0" w:lineRule="atLeast"/>
            </w:pPr>
          </w:p>
        </w:tc>
        <w:tc>
          <w:tcPr>
            <w:tcW w:w="1861" w:type="dxa"/>
            <w:vMerge/>
          </w:tcPr>
          <w:p w:rsidR="007A4F27" w:rsidRPr="0020183D" w:rsidRDefault="007A4F27" w:rsidP="007A4F27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градостроитель</w:t>
            </w:r>
            <w:r w:rsidR="00500B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ства</w:t>
            </w:r>
            <w:proofErr w:type="spellEnd"/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 и архитектуры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A4F27" w:rsidRPr="00B4273F" w:rsidTr="00A05C1A">
        <w:tc>
          <w:tcPr>
            <w:tcW w:w="567" w:type="dxa"/>
            <w:vMerge/>
          </w:tcPr>
          <w:p w:rsidR="007A4F27" w:rsidRPr="00616D11" w:rsidRDefault="007A4F27" w:rsidP="007A4F27">
            <w:pPr>
              <w:spacing w:line="0" w:lineRule="atLeast"/>
            </w:pPr>
          </w:p>
        </w:tc>
        <w:tc>
          <w:tcPr>
            <w:tcW w:w="1861" w:type="dxa"/>
            <w:vMerge/>
          </w:tcPr>
          <w:p w:rsidR="007A4F27" w:rsidRPr="0020183D" w:rsidRDefault="007A4F27" w:rsidP="007A4F27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культуры и туризма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A4F27" w:rsidRPr="00B4273F" w:rsidTr="00A05C1A">
        <w:tc>
          <w:tcPr>
            <w:tcW w:w="567" w:type="dxa"/>
            <w:vMerge/>
          </w:tcPr>
          <w:p w:rsidR="007A4F27" w:rsidRPr="00616D11" w:rsidRDefault="007A4F27" w:rsidP="007A4F27">
            <w:pPr>
              <w:spacing w:line="0" w:lineRule="atLeast"/>
            </w:pPr>
          </w:p>
        </w:tc>
        <w:tc>
          <w:tcPr>
            <w:tcW w:w="1861" w:type="dxa"/>
            <w:vMerge/>
          </w:tcPr>
          <w:p w:rsidR="007A4F27" w:rsidRPr="0020183D" w:rsidRDefault="007A4F27" w:rsidP="007A4F27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по физической культуре и спорту  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A4F27" w:rsidRPr="00B4273F" w:rsidTr="00A05C1A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616D11">
              <w:rPr>
                <w:rFonts w:ascii="Times New Roman" w:hAnsi="Times New Roman" w:cs="Times New Roman"/>
                <w:sz w:val="20"/>
              </w:rPr>
              <w:t>.7</w:t>
            </w:r>
          </w:p>
        </w:tc>
        <w:tc>
          <w:tcPr>
            <w:tcW w:w="1861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7 </w:t>
            </w:r>
            <w:r w:rsidRPr="0020183D">
              <w:rPr>
                <w:bCs/>
                <w:lang w:val="ru-RU"/>
              </w:rPr>
              <w:t xml:space="preserve">подпрограммы 4: </w:t>
            </w:r>
            <w:r w:rsidRPr="0020183D">
              <w:rPr>
                <w:lang w:val="ru-RU"/>
              </w:rPr>
              <w:t>Реализация мероприятий, направленных на модернизацию муниципальных детских школ искусств по видам искусств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>Департамент культуры и туризма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2022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7A4F27" w:rsidRPr="00B4273F" w:rsidTr="00A05C1A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616D11">
              <w:rPr>
                <w:rFonts w:ascii="Times New Roman" w:hAnsi="Times New Roman" w:cs="Times New Roman"/>
                <w:sz w:val="20"/>
              </w:rPr>
              <w:t>.8</w:t>
            </w:r>
          </w:p>
        </w:tc>
        <w:tc>
          <w:tcPr>
            <w:tcW w:w="1861" w:type="dxa"/>
          </w:tcPr>
          <w:p w:rsidR="007A4F27" w:rsidRPr="0020183D" w:rsidRDefault="007A4F27" w:rsidP="007A4F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8 </w:t>
            </w:r>
            <w:r w:rsidRPr="0020183D">
              <w:rPr>
                <w:rFonts w:ascii="Times New Roman" w:hAnsi="Times New Roman" w:cs="Times New Roman"/>
                <w:bCs/>
                <w:sz w:val="20"/>
                <w:szCs w:val="20"/>
              </w:rPr>
              <w:t>подпрограммы 4:</w:t>
            </w:r>
          </w:p>
          <w:p w:rsidR="007A4F27" w:rsidRPr="0020183D" w:rsidRDefault="007A4F27" w:rsidP="007A4F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Реализация мероприятий, направленных на выполнение требований пожарной безопасности образовательных организаций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2022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6845,901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7A4F27" w:rsidRPr="00CE169B" w:rsidTr="00A05C1A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44.9</w:t>
            </w:r>
          </w:p>
        </w:tc>
        <w:tc>
          <w:tcPr>
            <w:tcW w:w="1861" w:type="dxa"/>
          </w:tcPr>
          <w:p w:rsidR="007A4F27" w:rsidRPr="0020183D" w:rsidRDefault="007A4F27" w:rsidP="007A4F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9 подпрограммы 4: Реализация мероприятий, направленных на модернизацию школьных систем образования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2023-2025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</w:tbl>
    <w:p w:rsidR="0071578F" w:rsidRDefault="0071578F" w:rsidP="0071578F">
      <w:pPr>
        <w:ind w:firstLine="720"/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».</w:t>
      </w:r>
    </w:p>
    <w:p w:rsidR="00697A84" w:rsidRDefault="00697A84" w:rsidP="00DF504B">
      <w:pPr>
        <w:ind w:firstLine="720"/>
        <w:jc w:val="both"/>
        <w:rPr>
          <w:sz w:val="28"/>
          <w:szCs w:val="28"/>
          <w:lang w:val="ru-RU"/>
        </w:rPr>
      </w:pPr>
    </w:p>
    <w:p w:rsidR="00396FDB" w:rsidRDefault="00DF504B" w:rsidP="00697A84">
      <w:pPr>
        <w:ind w:firstLine="720"/>
        <w:jc w:val="both"/>
        <w:rPr>
          <w:sz w:val="28"/>
          <w:szCs w:val="28"/>
          <w:lang w:val="ru-RU"/>
        </w:rPr>
      </w:pPr>
      <w:r w:rsidRPr="00A1443D">
        <w:rPr>
          <w:sz w:val="28"/>
          <w:szCs w:val="28"/>
          <w:lang w:val="ru-RU"/>
        </w:rPr>
        <w:t>1.</w:t>
      </w:r>
      <w:r w:rsidR="00652F97">
        <w:rPr>
          <w:sz w:val="28"/>
          <w:szCs w:val="28"/>
          <w:lang w:val="ru-RU"/>
        </w:rPr>
        <w:t>3</w:t>
      </w:r>
      <w:r w:rsidRPr="00A1443D">
        <w:rPr>
          <w:sz w:val="28"/>
          <w:szCs w:val="28"/>
          <w:lang w:val="ru-RU"/>
        </w:rPr>
        <w:t>. В разделе 6. «Ресурсное обеспечение муниципальной программы» таблицу «Прогнозная оценка расходов по источникам ресурсного обеспечения на реализацию муниципальной программы «Развитие образования города Липецка» изложить в следующей редакции:</w:t>
      </w:r>
    </w:p>
    <w:p w:rsidR="00DF504B" w:rsidRPr="00A1443D" w:rsidRDefault="00DF504B" w:rsidP="00697A84">
      <w:pPr>
        <w:ind w:firstLine="720"/>
        <w:jc w:val="both"/>
        <w:rPr>
          <w:sz w:val="28"/>
          <w:szCs w:val="28"/>
          <w:lang w:val="ru-RU"/>
        </w:rPr>
      </w:pPr>
      <w:r w:rsidRPr="00A1443D">
        <w:rPr>
          <w:sz w:val="28"/>
          <w:szCs w:val="28"/>
          <w:lang w:val="ru-RU"/>
        </w:rPr>
        <w:lastRenderedPageBreak/>
        <w:t>«Прогнозная оценка расходов по источникам ресурсного обеспечения на реализацию муниципальной программы</w:t>
      </w:r>
    </w:p>
    <w:p w:rsidR="000247EA" w:rsidRDefault="00DF504B" w:rsidP="00BB65B1">
      <w:pPr>
        <w:ind w:firstLine="284"/>
        <w:jc w:val="center"/>
        <w:rPr>
          <w:sz w:val="28"/>
          <w:szCs w:val="28"/>
          <w:lang w:val="ru-RU"/>
        </w:rPr>
      </w:pPr>
      <w:r w:rsidRPr="00A1443D">
        <w:rPr>
          <w:sz w:val="28"/>
          <w:szCs w:val="28"/>
          <w:lang w:val="ru-RU"/>
        </w:rPr>
        <w:t xml:space="preserve"> «Развитие образования города Липецка»</w:t>
      </w:r>
    </w:p>
    <w:tbl>
      <w:tblPr>
        <w:tblW w:w="15734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3"/>
        <w:gridCol w:w="1559"/>
        <w:gridCol w:w="1275"/>
        <w:gridCol w:w="1276"/>
        <w:gridCol w:w="1275"/>
        <w:gridCol w:w="1276"/>
        <w:gridCol w:w="1276"/>
        <w:gridCol w:w="1276"/>
        <w:gridCol w:w="1275"/>
        <w:gridCol w:w="1560"/>
        <w:gridCol w:w="1276"/>
      </w:tblGrid>
      <w:tr w:rsidR="0070381E" w:rsidRPr="00A1443D" w:rsidTr="00B4153B">
        <w:trPr>
          <w:trHeight w:val="38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E" w:rsidRPr="00A1443D" w:rsidRDefault="0070381E" w:rsidP="00406274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E" w:rsidRPr="00A1443D" w:rsidRDefault="0070381E" w:rsidP="00406274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Наименование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E" w:rsidRPr="00A1443D" w:rsidRDefault="0070381E" w:rsidP="00406274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Источники ресурсного обеспечения</w:t>
            </w:r>
          </w:p>
        </w:tc>
        <w:tc>
          <w:tcPr>
            <w:tcW w:w="117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>
            <w:pPr>
              <w:jc w:val="center"/>
              <w:rPr>
                <w:lang w:val="ru-RU"/>
              </w:rPr>
            </w:pPr>
            <w:proofErr w:type="spellStart"/>
            <w:r w:rsidRPr="00A1443D">
              <w:rPr>
                <w:lang w:val="ru-RU"/>
              </w:rPr>
              <w:t>Расх</w:t>
            </w:r>
            <w:r w:rsidRPr="00A1443D">
              <w:t>оды</w:t>
            </w:r>
            <w:proofErr w:type="spellEnd"/>
            <w:r w:rsidRPr="00A1443D">
              <w:t xml:space="preserve"> (</w:t>
            </w:r>
            <w:proofErr w:type="spellStart"/>
            <w:r w:rsidRPr="00A1443D">
              <w:t>тыс</w:t>
            </w:r>
            <w:proofErr w:type="spellEnd"/>
            <w:r w:rsidRPr="00A1443D">
              <w:t xml:space="preserve">. </w:t>
            </w:r>
            <w:proofErr w:type="spellStart"/>
            <w:r w:rsidRPr="00A1443D">
              <w:t>руб</w:t>
            </w:r>
            <w:proofErr w:type="spellEnd"/>
            <w:r w:rsidRPr="00A1443D">
              <w:t>.)</w:t>
            </w:r>
          </w:p>
        </w:tc>
      </w:tr>
      <w:tr w:rsidR="0070381E" w:rsidRPr="00A1443D" w:rsidTr="00B4153B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>
            <w:pPr>
              <w:jc w:val="center"/>
            </w:pPr>
            <w:r w:rsidRPr="00A1443D">
              <w:t>2017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>
            <w:pPr>
              <w:jc w:val="center"/>
            </w:pPr>
            <w:r w:rsidRPr="00A1443D">
              <w:t>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>
            <w:pPr>
              <w:jc w:val="center"/>
            </w:pPr>
            <w:r w:rsidRPr="00A1443D">
              <w:t>2019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>
            <w:pPr>
              <w:jc w:val="center"/>
            </w:pPr>
            <w:r w:rsidRPr="00A1443D">
              <w:t>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>
            <w:pPr>
              <w:jc w:val="center"/>
            </w:pPr>
            <w:r w:rsidRPr="00A1443D">
              <w:t>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>
            <w:pPr>
              <w:jc w:val="center"/>
            </w:pPr>
            <w:r w:rsidRPr="00A1443D">
              <w:t>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1E" w:rsidRPr="00A1443D" w:rsidRDefault="0070381E" w:rsidP="00406274">
            <w:pPr>
              <w:jc w:val="center"/>
            </w:pPr>
            <w:r w:rsidRPr="00A1443D">
              <w:t>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1E" w:rsidRPr="00A1443D" w:rsidRDefault="0070381E" w:rsidP="00406274">
            <w:pPr>
              <w:jc w:val="center"/>
            </w:pPr>
            <w:r w:rsidRPr="00A1443D">
              <w:t>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81E" w:rsidRPr="0070381E" w:rsidRDefault="0070381E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</w:tc>
      </w:tr>
      <w:tr w:rsidR="0070381E" w:rsidRPr="00A1443D" w:rsidTr="00B4153B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E" w:rsidRPr="00A1443D" w:rsidRDefault="0070381E" w:rsidP="00406274">
            <w:pPr>
              <w:jc w:val="center"/>
            </w:pPr>
            <w:r w:rsidRPr="00A1443D"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E" w:rsidRPr="00A1443D" w:rsidRDefault="0070381E" w:rsidP="00406274">
            <w:pPr>
              <w:jc w:val="center"/>
            </w:pPr>
            <w:r w:rsidRPr="00A1443D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E" w:rsidRPr="00A1443D" w:rsidRDefault="0070381E" w:rsidP="00406274">
            <w:pPr>
              <w:jc w:val="center"/>
            </w:pPr>
            <w:r w:rsidRPr="00A1443D"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>
            <w:pPr>
              <w:jc w:val="center"/>
            </w:pPr>
            <w:r w:rsidRPr="00A1443D"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>
            <w:pPr>
              <w:jc w:val="center"/>
            </w:pPr>
            <w:r w:rsidRPr="00A1443D"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>
            <w:pPr>
              <w:jc w:val="center"/>
            </w:pPr>
            <w:r w:rsidRPr="00A1443D"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>
            <w:pPr>
              <w:jc w:val="center"/>
            </w:pPr>
            <w:r w:rsidRPr="00A1443D"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>
            <w:pPr>
              <w:jc w:val="center"/>
            </w:pPr>
            <w:r w:rsidRPr="00A1443D"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>
            <w:pPr>
              <w:jc w:val="center"/>
            </w:pPr>
            <w:r w:rsidRPr="00A1443D"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81E" w:rsidRPr="00A1443D" w:rsidRDefault="0070381E" w:rsidP="00406274">
            <w:pPr>
              <w:jc w:val="center"/>
            </w:pPr>
            <w:r w:rsidRPr="00A1443D"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81E" w:rsidRPr="00A1443D" w:rsidRDefault="0070381E" w:rsidP="00406274">
            <w:pPr>
              <w:jc w:val="center"/>
            </w:pPr>
            <w:r w:rsidRPr="00A1443D"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81E" w:rsidRPr="0070381E" w:rsidRDefault="0070381E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1.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Pr>
              <w:rPr>
                <w:lang w:val="ru-RU"/>
              </w:rPr>
            </w:pPr>
            <w:r w:rsidRPr="00A1443D">
              <w:rPr>
                <w:lang w:val="ru-RU"/>
              </w:rPr>
              <w:t>Муниципальная программа «Развитие образования города Липецка»</w:t>
            </w:r>
          </w:p>
          <w:p w:rsidR="0072737C" w:rsidRPr="00A1443D" w:rsidRDefault="0072737C" w:rsidP="0072737C">
            <w:pPr>
              <w:rPr>
                <w:lang w:val="ru-RU"/>
              </w:rPr>
            </w:pPr>
            <w:r w:rsidRPr="00A1443D">
              <w:rPr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Всего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6002188,152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7049997,077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8504028,455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7821440</w:t>
            </w:r>
            <w:r w:rsidRPr="00A1443D">
              <w:t>,19</w:t>
            </w:r>
            <w:r w:rsidRPr="00A1443D">
              <w:rPr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8572556,803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636A59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9241278,172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8374283,71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8406804,454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8406804,454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федеральный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440,695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512017,915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</w:pPr>
            <w:r w:rsidRPr="00A1443D">
              <w:rPr>
                <w:lang w:val="ru-RU"/>
              </w:rPr>
              <w:t>772864,2</w:t>
            </w:r>
            <w:r w:rsidRPr="00A1443D">
              <w:t>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693079,175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460660,119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652F97" w:rsidP="00C863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471592,</w:t>
            </w:r>
            <w:r w:rsidR="00C863CC">
              <w:rPr>
                <w:lang w:val="ru-RU"/>
              </w:rPr>
              <w:t>106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356416,331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366653,01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366653,01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областной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3245610,014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3787221,102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4650718,304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t>4574381,25</w:t>
            </w:r>
            <w:r w:rsidRPr="00A1443D">
              <w:rPr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4884866,705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652F97" w:rsidP="00C863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5525326,9</w:t>
            </w:r>
            <w:r w:rsidR="00C863CC">
              <w:rPr>
                <w:lang w:val="ru-RU"/>
              </w:rPr>
              <w:t>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5131957,899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5129068,366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5129068,366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бюджет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города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2017316,443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1972358,06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2113489,777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2004586,761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2321488,779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652F97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2342620,147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1974909,48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2000083,078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2000083,078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Pr>
              <w:rPr>
                <w:lang w:val="ru-RU"/>
              </w:rPr>
            </w:pPr>
            <w:r w:rsidRPr="00A1443D">
              <w:rPr>
                <w:lang w:val="ru-RU"/>
              </w:rPr>
              <w:t xml:space="preserve">средства бюджетов государственных </w:t>
            </w:r>
          </w:p>
          <w:p w:rsidR="0072737C" w:rsidRPr="00A1443D" w:rsidRDefault="0072737C" w:rsidP="0072737C">
            <w:pPr>
              <w:rPr>
                <w:lang w:val="ru-RU"/>
              </w:rPr>
            </w:pPr>
            <w:r w:rsidRPr="00A1443D">
              <w:rPr>
                <w:lang w:val="ru-RU"/>
              </w:rPr>
              <w:t>внебюджетных фондов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652F97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средства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внебюджетных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источников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738821,0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778400,0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966956,128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549393,0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905541,2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636A59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901739,0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911000,0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911000,0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911000,0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2.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Pr>
              <w:rPr>
                <w:lang w:val="ru-RU"/>
              </w:rPr>
            </w:pPr>
            <w:r w:rsidRPr="00A1443D">
              <w:rPr>
                <w:lang w:val="ru-RU"/>
              </w:rPr>
              <w:t>Подпрограмма 1</w:t>
            </w:r>
          </w:p>
          <w:p w:rsidR="0072737C" w:rsidRPr="00A1443D" w:rsidRDefault="0072737C" w:rsidP="0072737C">
            <w:pPr>
              <w:rPr>
                <w:lang w:val="ru-RU"/>
              </w:rPr>
            </w:pPr>
            <w:r w:rsidRPr="00A1443D">
              <w:rPr>
                <w:lang w:val="ru-RU"/>
              </w:rPr>
              <w:t>«Повышение доступности и качества услуг в системе общего образования»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Всего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5058770,914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6117201,835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7423254,603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</w:pPr>
            <w:r w:rsidRPr="00A1443D">
              <w:t>6989139,851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7613457,805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636A59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7863011,216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7518478,499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7525836,432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7525836,432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федеральный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283,562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511977,4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746864,246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693079,175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444257,95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636A59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353170,492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356416,331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366653,01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366653,01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областной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3244251,852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3769784,042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4575293,254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</w:pPr>
            <w:r w:rsidRPr="00A1443D">
              <w:t>4531089,3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4823017,264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636A59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5216957,704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5125302,129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5121063,373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5121063,373</w:t>
            </w:r>
          </w:p>
        </w:tc>
      </w:tr>
      <w:tr w:rsidR="0072737C" w:rsidRPr="00A1443D" w:rsidTr="00B4153B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бюджет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города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1154235,5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1135440,393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1215567,551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1244971,376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1496182,591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37C" w:rsidRPr="00A1443D" w:rsidRDefault="00636A59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1442883,02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1166760,039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1168120,049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1168120,049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Pr>
              <w:rPr>
                <w:lang w:val="ru-RU"/>
              </w:rPr>
            </w:pPr>
            <w:r w:rsidRPr="00A1443D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636A59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средства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внебюджетных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источников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660000,0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700000,0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885529,552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520000,0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850000,0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636A59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850000,0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870000,0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870000,0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870000,0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3.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Pr>
              <w:rPr>
                <w:lang w:val="ru-RU"/>
              </w:rPr>
            </w:pPr>
            <w:r w:rsidRPr="00A1443D">
              <w:rPr>
                <w:lang w:val="ru-RU"/>
              </w:rPr>
              <w:t xml:space="preserve">Подпрограмма 2 </w:t>
            </w:r>
          </w:p>
          <w:p w:rsidR="0072737C" w:rsidRPr="00A1443D" w:rsidRDefault="0072737C" w:rsidP="0072737C">
            <w:pPr>
              <w:rPr>
                <w:lang w:val="ru-RU"/>
              </w:rPr>
            </w:pPr>
            <w:r w:rsidRPr="00A1443D">
              <w:rPr>
                <w:lang w:val="ru-RU"/>
              </w:rPr>
              <w:t xml:space="preserve">«Повышение доступности и качества услуг в системе </w:t>
            </w:r>
            <w:r w:rsidRPr="00A1443D">
              <w:rPr>
                <w:lang w:val="ru-RU"/>
              </w:rPr>
              <w:lastRenderedPageBreak/>
              <w:t>дополнительного образования»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lastRenderedPageBreak/>
              <w:t>Всего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800705,649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780224,442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913633,357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636186,739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738340,084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636A59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976660,976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725360,257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725727,215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725727,215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федеральный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157,133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40,515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26000,0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16402,169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636A59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118421,6</w:t>
            </w:r>
            <w:r w:rsidR="00C863CC">
              <w:rPr>
                <w:lang w:val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областной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1145,773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16140,785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74310,475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6378,621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636A59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80697,6</w:t>
            </w:r>
            <w:r w:rsidR="00C863CC">
              <w:rPr>
                <w:lang w:val="ru-RU"/>
              </w:rPr>
              <w:t>4</w:t>
            </w:r>
            <w:r>
              <w:rPr>
                <w:lang w:val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бюджет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города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741257,743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708643,142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759997,006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616024,739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690359,294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636A59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752162,716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700360,257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700727,215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700727,215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Pr>
              <w:rPr>
                <w:lang w:val="ru-RU"/>
              </w:rPr>
            </w:pPr>
            <w:r w:rsidRPr="00A1443D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636A59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средства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внебюджетных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источников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58145,0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55400,0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rPr>
                <w:lang w:val="ru-RU"/>
              </w:rPr>
              <w:t>53325,876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20162,0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25200,0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636A59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25379,0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25000,0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4.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Pr>
              <w:rPr>
                <w:lang w:val="ru-RU"/>
              </w:rPr>
            </w:pPr>
            <w:r w:rsidRPr="00A1443D">
              <w:rPr>
                <w:lang w:val="ru-RU"/>
              </w:rPr>
              <w:t>Подпрограмма 3</w:t>
            </w:r>
          </w:p>
          <w:p w:rsidR="0072737C" w:rsidRPr="00A1443D" w:rsidRDefault="0072737C" w:rsidP="0072737C">
            <w:pPr>
              <w:rPr>
                <w:lang w:val="ru-RU"/>
              </w:rPr>
            </w:pPr>
            <w:r w:rsidRPr="00A1443D">
              <w:rPr>
                <w:lang w:val="ru-RU"/>
              </w:rPr>
              <w:t>«</w:t>
            </w:r>
            <w:proofErr w:type="spellStart"/>
            <w:r w:rsidRPr="00A1443D">
              <w:rPr>
                <w:lang w:val="ru-RU"/>
              </w:rPr>
              <w:t>Совершенствова</w:t>
            </w:r>
            <w:r>
              <w:rPr>
                <w:lang w:val="ru-RU"/>
              </w:rPr>
              <w:t>-</w:t>
            </w:r>
            <w:r w:rsidRPr="00A1443D">
              <w:rPr>
                <w:lang w:val="ru-RU"/>
              </w:rPr>
              <w:t>ние</w:t>
            </w:r>
            <w:proofErr w:type="spellEnd"/>
            <w:r w:rsidRPr="00A1443D">
              <w:rPr>
                <w:lang w:val="ru-RU"/>
              </w:rPr>
              <w:t xml:space="preserve"> организации отдыха и создание условий для занятости детей в каникулярное время»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Всего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57542,0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60478,9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64844,57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36299,846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58502,002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636A59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56016,275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44106,275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44106,275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44106,275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федеральный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636A59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областной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636A59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бюджет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города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36866,0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37478,9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36743,87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27068,846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28160,802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636A59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29656,275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28106,275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28106,275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28106,275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Pr>
              <w:rPr>
                <w:lang w:val="ru-RU"/>
              </w:rPr>
            </w:pPr>
            <w:r w:rsidRPr="00A1443D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636A59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средства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внебюджетных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источников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20676,0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23000,0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28100,7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9231,0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30341,2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636A59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26360,0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16000,0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5.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Pr>
              <w:rPr>
                <w:lang w:val="ru-RU"/>
              </w:rPr>
            </w:pPr>
            <w:r w:rsidRPr="00A1443D">
              <w:rPr>
                <w:lang w:val="ru-RU"/>
              </w:rPr>
              <w:t xml:space="preserve">Подпрограмма 4 «Обеспечение устойчивого </w:t>
            </w:r>
            <w:proofErr w:type="spellStart"/>
            <w:r w:rsidRPr="00A1443D">
              <w:rPr>
                <w:lang w:val="ru-RU"/>
              </w:rPr>
              <w:t>функционирова-ния</w:t>
            </w:r>
            <w:proofErr w:type="spellEnd"/>
            <w:r w:rsidRPr="00A1443D">
              <w:rPr>
                <w:lang w:val="ru-RU"/>
              </w:rPr>
              <w:t xml:space="preserve"> и развития системы образования города Липецка»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Всего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85169,589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92091,9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102295,925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159813,758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162256,912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636A59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345589,705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86338,679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111134,532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111134,532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федеральный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636A59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областной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212,389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1296,275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1114,575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43291,958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55470,82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636A59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227671,569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6655,77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8004,993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8004,993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бюджет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города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84957,2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90795,625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101181,35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116521,8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106786,092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636A59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117918,136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79682,909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103129,539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103129,539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Pr>
              <w:rPr>
                <w:lang w:val="ru-RU"/>
              </w:rPr>
            </w:pPr>
            <w:r w:rsidRPr="00A1443D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средства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внебюджетных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источников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</w:tr>
    </w:tbl>
    <w:p w:rsidR="004C3877" w:rsidRDefault="0012153C" w:rsidP="00E31873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 w:rsidRPr="00A1443D">
        <w:rPr>
          <w:sz w:val="28"/>
          <w:szCs w:val="28"/>
          <w:lang w:val="ru-RU"/>
        </w:rPr>
        <w:t>»</w:t>
      </w:r>
      <w:r w:rsidR="00476061" w:rsidRPr="00A1443D">
        <w:rPr>
          <w:sz w:val="28"/>
          <w:szCs w:val="28"/>
          <w:lang w:val="ru-RU"/>
        </w:rPr>
        <w:t>.</w:t>
      </w:r>
    </w:p>
    <w:p w:rsidR="00370AD8" w:rsidRPr="00A1443D" w:rsidRDefault="00370AD8" w:rsidP="00A55A7D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  <w:sectPr w:rsidR="00370AD8" w:rsidRPr="00A1443D" w:rsidSect="00ED6897">
          <w:headerReference w:type="default" r:id="rId11"/>
          <w:pgSz w:w="16840" w:h="11907" w:orient="landscape" w:code="9"/>
          <w:pgMar w:top="1418" w:right="1134" w:bottom="567" w:left="1134" w:header="397" w:footer="0" w:gutter="0"/>
          <w:cols w:space="720"/>
          <w:docGrid w:linePitch="272"/>
        </w:sectPr>
      </w:pPr>
    </w:p>
    <w:p w:rsidR="004775B0" w:rsidRDefault="004775B0" w:rsidP="006F71B3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sz w:val="29"/>
          <w:szCs w:val="29"/>
          <w:lang w:val="ru-RU"/>
        </w:rPr>
      </w:pPr>
    </w:p>
    <w:p w:rsidR="006F71B3" w:rsidRPr="00C94184" w:rsidRDefault="00C94184" w:rsidP="006F71B3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sz w:val="29"/>
          <w:szCs w:val="29"/>
          <w:lang w:val="ru-RU"/>
        </w:rPr>
      </w:pPr>
      <w:r w:rsidRPr="00C94184">
        <w:rPr>
          <w:sz w:val="29"/>
          <w:szCs w:val="29"/>
          <w:lang w:val="ru-RU"/>
        </w:rPr>
        <w:t xml:space="preserve">2. </w:t>
      </w:r>
      <w:r w:rsidR="006F71B3" w:rsidRPr="00C94184">
        <w:rPr>
          <w:sz w:val="29"/>
          <w:szCs w:val="29"/>
          <w:lang w:val="ru-RU"/>
        </w:rPr>
        <w:t>В приложении № 1 к муниципальной программе «Развитие образования города Липецка»</w:t>
      </w:r>
      <w:r w:rsidR="006F71B3" w:rsidRPr="00C94184">
        <w:rPr>
          <w:bCs/>
          <w:sz w:val="29"/>
          <w:szCs w:val="29"/>
          <w:lang w:val="ru-RU"/>
        </w:rPr>
        <w:t>:</w:t>
      </w:r>
    </w:p>
    <w:p w:rsidR="006F71B3" w:rsidRPr="00C94184" w:rsidRDefault="006F71B3" w:rsidP="00C94184">
      <w:pPr>
        <w:autoSpaceDE w:val="0"/>
        <w:autoSpaceDN w:val="0"/>
        <w:adjustRightInd w:val="0"/>
        <w:ind w:firstLine="540"/>
        <w:jc w:val="both"/>
        <w:rPr>
          <w:sz w:val="29"/>
          <w:szCs w:val="29"/>
          <w:lang w:val="ru-RU"/>
        </w:rPr>
      </w:pPr>
      <w:r w:rsidRPr="00C94184">
        <w:rPr>
          <w:bCs/>
          <w:sz w:val="29"/>
          <w:szCs w:val="29"/>
          <w:lang w:val="ru-RU"/>
        </w:rPr>
        <w:t xml:space="preserve">2.1. </w:t>
      </w:r>
      <w:r w:rsidRPr="00C94184">
        <w:rPr>
          <w:sz w:val="29"/>
          <w:szCs w:val="29"/>
          <w:lang w:val="ru-RU"/>
        </w:rPr>
        <w:t>В разделе 1. «</w:t>
      </w:r>
      <w:r w:rsidRPr="00C94184">
        <w:rPr>
          <w:bCs/>
          <w:sz w:val="29"/>
          <w:szCs w:val="29"/>
          <w:lang w:val="ru-RU"/>
        </w:rPr>
        <w:t xml:space="preserve">Паспорт </w:t>
      </w:r>
      <w:r w:rsidRPr="00C94184">
        <w:rPr>
          <w:sz w:val="29"/>
          <w:szCs w:val="29"/>
          <w:lang w:val="ru-RU"/>
        </w:rPr>
        <w:t>подпрограммы 1</w:t>
      </w:r>
      <w:r w:rsidRPr="00C94184">
        <w:rPr>
          <w:bCs/>
          <w:sz w:val="29"/>
          <w:szCs w:val="29"/>
          <w:lang w:val="ru-RU"/>
        </w:rPr>
        <w:t xml:space="preserve"> </w:t>
      </w:r>
      <w:r w:rsidRPr="00C94184">
        <w:rPr>
          <w:sz w:val="29"/>
          <w:szCs w:val="29"/>
          <w:lang w:val="ru-RU"/>
        </w:rPr>
        <w:t>«Повышение доступности и качества услуг в системе общего образования» в позиции «Объем финансирования за счет средств бюджета города Липецка с разбивкой по годам» цифры «</w:t>
      </w:r>
      <w:r w:rsidR="00C94184" w:rsidRPr="00C94184">
        <w:rPr>
          <w:sz w:val="29"/>
          <w:szCs w:val="29"/>
          <w:lang w:val="ru-RU"/>
        </w:rPr>
        <w:t>11187431,539</w:t>
      </w:r>
      <w:r w:rsidRPr="00C94184">
        <w:rPr>
          <w:sz w:val="29"/>
          <w:szCs w:val="29"/>
          <w:lang w:val="ru-RU"/>
        </w:rPr>
        <w:t>» заменить цифрами «</w:t>
      </w:r>
      <w:r w:rsidR="00C94184" w:rsidRPr="00C94184">
        <w:rPr>
          <w:sz w:val="29"/>
          <w:szCs w:val="29"/>
          <w:lang w:val="ru-RU"/>
        </w:rPr>
        <w:t>11192280,568</w:t>
      </w:r>
      <w:r w:rsidRPr="00C94184">
        <w:rPr>
          <w:sz w:val="29"/>
          <w:szCs w:val="29"/>
          <w:lang w:val="ru-RU"/>
        </w:rPr>
        <w:t>», цифры «</w:t>
      </w:r>
      <w:r w:rsidR="00C94184" w:rsidRPr="00C94184">
        <w:rPr>
          <w:sz w:val="29"/>
          <w:szCs w:val="29"/>
          <w:lang w:val="ru-RU"/>
        </w:rPr>
        <w:t>1438033,991»</w:t>
      </w:r>
      <w:r w:rsidRPr="00C94184">
        <w:rPr>
          <w:sz w:val="29"/>
          <w:szCs w:val="29"/>
          <w:lang w:val="ru-RU"/>
        </w:rPr>
        <w:t xml:space="preserve"> заменить цифрами «</w:t>
      </w:r>
      <w:r w:rsidR="00C94184" w:rsidRPr="00C94184">
        <w:rPr>
          <w:sz w:val="29"/>
          <w:szCs w:val="29"/>
          <w:lang w:val="ru-RU"/>
        </w:rPr>
        <w:t>1442883,02</w:t>
      </w:r>
      <w:r w:rsidRPr="00C94184">
        <w:rPr>
          <w:sz w:val="29"/>
          <w:szCs w:val="29"/>
          <w:lang w:val="ru-RU"/>
        </w:rPr>
        <w:t>»;</w:t>
      </w:r>
    </w:p>
    <w:p w:rsidR="006F71B3" w:rsidRDefault="006F71B3" w:rsidP="006F71B3">
      <w:pPr>
        <w:autoSpaceDE w:val="0"/>
        <w:autoSpaceDN w:val="0"/>
        <w:adjustRightInd w:val="0"/>
        <w:ind w:firstLine="540"/>
        <w:jc w:val="both"/>
        <w:rPr>
          <w:sz w:val="29"/>
          <w:szCs w:val="29"/>
          <w:lang w:val="ru-RU"/>
        </w:rPr>
      </w:pPr>
      <w:r w:rsidRPr="00C94184">
        <w:rPr>
          <w:sz w:val="29"/>
          <w:szCs w:val="29"/>
          <w:lang w:val="ru-RU"/>
        </w:rPr>
        <w:t>2.2. В разделе 6. «Р</w:t>
      </w:r>
      <w:r w:rsidRPr="00C94184">
        <w:rPr>
          <w:bCs/>
          <w:sz w:val="29"/>
          <w:szCs w:val="29"/>
          <w:lang w:val="ru-RU"/>
        </w:rPr>
        <w:t xml:space="preserve">есурсное обеспечение подпрограммы 1» </w:t>
      </w:r>
      <w:r w:rsidRPr="00C94184">
        <w:rPr>
          <w:sz w:val="29"/>
          <w:szCs w:val="29"/>
          <w:lang w:val="ru-RU"/>
        </w:rPr>
        <w:t xml:space="preserve">цифры </w:t>
      </w:r>
      <w:r w:rsidR="00C94184" w:rsidRPr="00C94184">
        <w:rPr>
          <w:sz w:val="29"/>
          <w:szCs w:val="29"/>
          <w:lang w:val="ru-RU"/>
        </w:rPr>
        <w:t>«11187431,539» заменить цифрами «11192280,568», цифры «1438033,991» заменить цифрами «1442883,02</w:t>
      </w:r>
      <w:r w:rsidRPr="00C94184">
        <w:rPr>
          <w:sz w:val="29"/>
          <w:szCs w:val="29"/>
          <w:lang w:val="ru-RU"/>
        </w:rPr>
        <w:t>».</w:t>
      </w:r>
    </w:p>
    <w:p w:rsidR="004775B0" w:rsidRPr="00C94184" w:rsidRDefault="004775B0" w:rsidP="006F71B3">
      <w:pPr>
        <w:autoSpaceDE w:val="0"/>
        <w:autoSpaceDN w:val="0"/>
        <w:adjustRightInd w:val="0"/>
        <w:ind w:firstLine="540"/>
        <w:jc w:val="both"/>
        <w:rPr>
          <w:sz w:val="29"/>
          <w:szCs w:val="29"/>
          <w:lang w:val="ru-RU"/>
        </w:rPr>
      </w:pPr>
    </w:p>
    <w:p w:rsidR="006F71B3" w:rsidRPr="00C94184" w:rsidRDefault="006F71B3" w:rsidP="006F71B3">
      <w:pPr>
        <w:tabs>
          <w:tab w:val="left" w:pos="567"/>
          <w:tab w:val="left" w:pos="851"/>
        </w:tabs>
        <w:autoSpaceDE w:val="0"/>
        <w:autoSpaceDN w:val="0"/>
        <w:adjustRightInd w:val="0"/>
        <w:spacing w:line="242" w:lineRule="auto"/>
        <w:ind w:firstLine="540"/>
        <w:jc w:val="both"/>
        <w:rPr>
          <w:bCs/>
          <w:sz w:val="29"/>
          <w:szCs w:val="29"/>
          <w:lang w:val="ru-RU"/>
        </w:rPr>
      </w:pPr>
      <w:r w:rsidRPr="00C94184">
        <w:rPr>
          <w:sz w:val="29"/>
          <w:szCs w:val="29"/>
          <w:lang w:val="ru-RU"/>
        </w:rPr>
        <w:t>3. В приложении № 2 к муниципальной программе «Развитие образования города Липецка»</w:t>
      </w:r>
      <w:r w:rsidRPr="00C94184">
        <w:rPr>
          <w:bCs/>
          <w:sz w:val="29"/>
          <w:szCs w:val="29"/>
          <w:lang w:val="ru-RU"/>
        </w:rPr>
        <w:t>:</w:t>
      </w:r>
    </w:p>
    <w:p w:rsidR="006F71B3" w:rsidRPr="00C94184" w:rsidRDefault="006F71B3" w:rsidP="00B76CCE">
      <w:pPr>
        <w:autoSpaceDE w:val="0"/>
        <w:autoSpaceDN w:val="0"/>
        <w:adjustRightInd w:val="0"/>
        <w:ind w:firstLine="540"/>
        <w:jc w:val="both"/>
        <w:rPr>
          <w:sz w:val="29"/>
          <w:szCs w:val="29"/>
          <w:lang w:val="ru-RU"/>
        </w:rPr>
      </w:pPr>
      <w:r w:rsidRPr="00C94184">
        <w:rPr>
          <w:sz w:val="29"/>
          <w:szCs w:val="29"/>
          <w:lang w:val="ru-RU"/>
        </w:rPr>
        <w:t>3.1. В разделе 1. «</w:t>
      </w:r>
      <w:r w:rsidRPr="00C94184">
        <w:rPr>
          <w:bCs/>
          <w:sz w:val="29"/>
          <w:szCs w:val="29"/>
          <w:lang w:val="ru-RU"/>
        </w:rPr>
        <w:t xml:space="preserve">Паспорт </w:t>
      </w:r>
      <w:r w:rsidRPr="00C94184">
        <w:rPr>
          <w:sz w:val="29"/>
          <w:szCs w:val="29"/>
          <w:lang w:val="ru-RU"/>
        </w:rPr>
        <w:t>подпрограммы 2</w:t>
      </w:r>
      <w:r w:rsidRPr="00C94184">
        <w:rPr>
          <w:bCs/>
          <w:sz w:val="29"/>
          <w:szCs w:val="29"/>
          <w:lang w:val="ru-RU"/>
        </w:rPr>
        <w:t xml:space="preserve"> </w:t>
      </w:r>
      <w:r w:rsidRPr="00C94184">
        <w:rPr>
          <w:sz w:val="29"/>
          <w:szCs w:val="29"/>
          <w:lang w:val="ru-RU"/>
        </w:rPr>
        <w:t>«Повышение доступности и качества услуг в системе дополнительного образования» в позиции «Объем финансирования за счет средств бюджета города Липецка с разбивкой по годам» цифры «</w:t>
      </w:r>
      <w:r w:rsidR="00C94184" w:rsidRPr="00C94184">
        <w:rPr>
          <w:sz w:val="29"/>
          <w:szCs w:val="29"/>
          <w:lang w:val="ru-RU"/>
        </w:rPr>
        <w:t>6339590,412</w:t>
      </w:r>
      <w:r w:rsidRPr="00C94184">
        <w:rPr>
          <w:sz w:val="29"/>
          <w:szCs w:val="29"/>
          <w:lang w:val="ru-RU"/>
        </w:rPr>
        <w:t>» заменить цифрами «</w:t>
      </w:r>
      <w:r w:rsidR="00C94184" w:rsidRPr="00C94184">
        <w:rPr>
          <w:sz w:val="29"/>
          <w:szCs w:val="29"/>
          <w:lang w:val="ru-RU"/>
        </w:rPr>
        <w:t>6370259,327</w:t>
      </w:r>
      <w:r w:rsidRPr="00C94184">
        <w:rPr>
          <w:sz w:val="29"/>
          <w:szCs w:val="29"/>
          <w:lang w:val="ru-RU"/>
        </w:rPr>
        <w:t>», цифры «</w:t>
      </w:r>
      <w:r w:rsidR="00C94184" w:rsidRPr="00C94184">
        <w:rPr>
          <w:sz w:val="29"/>
          <w:szCs w:val="29"/>
          <w:lang w:val="ru-RU"/>
        </w:rPr>
        <w:t>721493,801</w:t>
      </w:r>
      <w:r w:rsidRPr="00C94184">
        <w:rPr>
          <w:sz w:val="29"/>
          <w:szCs w:val="29"/>
          <w:lang w:val="ru-RU"/>
        </w:rPr>
        <w:t>» заменить цифрами «</w:t>
      </w:r>
      <w:r w:rsidR="00C94184" w:rsidRPr="00C94184">
        <w:rPr>
          <w:sz w:val="29"/>
          <w:szCs w:val="29"/>
          <w:lang w:val="ru-RU"/>
        </w:rPr>
        <w:t>752162,716</w:t>
      </w:r>
      <w:r w:rsidRPr="00C94184">
        <w:rPr>
          <w:sz w:val="29"/>
          <w:szCs w:val="29"/>
          <w:lang w:val="ru-RU"/>
        </w:rPr>
        <w:t xml:space="preserve">»;  </w:t>
      </w:r>
    </w:p>
    <w:p w:rsidR="006F71B3" w:rsidRDefault="006F71B3" w:rsidP="006F71B3">
      <w:pPr>
        <w:autoSpaceDE w:val="0"/>
        <w:autoSpaceDN w:val="0"/>
        <w:adjustRightInd w:val="0"/>
        <w:ind w:firstLine="540"/>
        <w:jc w:val="both"/>
        <w:rPr>
          <w:sz w:val="29"/>
          <w:szCs w:val="29"/>
          <w:lang w:val="ru-RU"/>
        </w:rPr>
      </w:pPr>
      <w:r w:rsidRPr="00C94184">
        <w:rPr>
          <w:sz w:val="29"/>
          <w:szCs w:val="29"/>
          <w:lang w:val="ru-RU"/>
        </w:rPr>
        <w:t>3.2. В разделе 6. «Ресурсное обеспечение подпрограммы 2» цифры «</w:t>
      </w:r>
      <w:r w:rsidR="00C94184" w:rsidRPr="00C94184">
        <w:rPr>
          <w:sz w:val="29"/>
          <w:szCs w:val="29"/>
          <w:lang w:val="ru-RU"/>
        </w:rPr>
        <w:t>6339590,412» заменить цифрами «6370259,327», цифры «721493,801» заменить цифрами «752162,716</w:t>
      </w:r>
      <w:r w:rsidRPr="00C94184">
        <w:rPr>
          <w:sz w:val="29"/>
          <w:szCs w:val="29"/>
          <w:lang w:val="ru-RU"/>
        </w:rPr>
        <w:t xml:space="preserve">». </w:t>
      </w:r>
    </w:p>
    <w:p w:rsidR="004775B0" w:rsidRPr="00C94184" w:rsidRDefault="004775B0" w:rsidP="006F71B3">
      <w:pPr>
        <w:autoSpaceDE w:val="0"/>
        <w:autoSpaceDN w:val="0"/>
        <w:adjustRightInd w:val="0"/>
        <w:ind w:firstLine="540"/>
        <w:jc w:val="both"/>
        <w:rPr>
          <w:sz w:val="29"/>
          <w:szCs w:val="29"/>
          <w:lang w:val="ru-RU"/>
        </w:rPr>
      </w:pPr>
    </w:p>
    <w:p w:rsidR="006F71B3" w:rsidRPr="00C94184" w:rsidRDefault="006F71B3" w:rsidP="006F71B3">
      <w:pPr>
        <w:autoSpaceDE w:val="0"/>
        <w:autoSpaceDN w:val="0"/>
        <w:adjustRightInd w:val="0"/>
        <w:spacing w:line="242" w:lineRule="auto"/>
        <w:ind w:firstLine="540"/>
        <w:jc w:val="both"/>
        <w:rPr>
          <w:bCs/>
          <w:sz w:val="29"/>
          <w:szCs w:val="29"/>
          <w:lang w:val="ru-RU"/>
        </w:rPr>
      </w:pPr>
      <w:r w:rsidRPr="00C94184">
        <w:rPr>
          <w:sz w:val="29"/>
          <w:szCs w:val="29"/>
          <w:lang w:val="ru-RU"/>
        </w:rPr>
        <w:t>4. В приложении № 3 к муниципальной программе «Развитие образования города Липецка»</w:t>
      </w:r>
      <w:r w:rsidRPr="00C94184">
        <w:rPr>
          <w:bCs/>
          <w:sz w:val="29"/>
          <w:szCs w:val="29"/>
          <w:lang w:val="ru-RU"/>
        </w:rPr>
        <w:t>:</w:t>
      </w:r>
    </w:p>
    <w:p w:rsidR="006F71B3" w:rsidRPr="00C94184" w:rsidRDefault="006F71B3" w:rsidP="00B76CCE">
      <w:pPr>
        <w:autoSpaceDE w:val="0"/>
        <w:autoSpaceDN w:val="0"/>
        <w:adjustRightInd w:val="0"/>
        <w:ind w:firstLine="540"/>
        <w:jc w:val="both"/>
        <w:rPr>
          <w:sz w:val="29"/>
          <w:szCs w:val="29"/>
          <w:lang w:val="ru-RU"/>
        </w:rPr>
      </w:pPr>
      <w:r w:rsidRPr="00C94184">
        <w:rPr>
          <w:sz w:val="29"/>
          <w:szCs w:val="29"/>
          <w:lang w:val="ru-RU"/>
        </w:rPr>
        <w:t>4.1. В разделе 1. «</w:t>
      </w:r>
      <w:r w:rsidRPr="00C94184">
        <w:rPr>
          <w:bCs/>
          <w:sz w:val="29"/>
          <w:szCs w:val="29"/>
          <w:lang w:val="ru-RU"/>
        </w:rPr>
        <w:t xml:space="preserve">Паспорт </w:t>
      </w:r>
      <w:r w:rsidRPr="00C94184">
        <w:rPr>
          <w:sz w:val="29"/>
          <w:szCs w:val="29"/>
          <w:lang w:val="ru-RU"/>
        </w:rPr>
        <w:t>подпрограммы 3</w:t>
      </w:r>
      <w:r w:rsidRPr="00C94184">
        <w:rPr>
          <w:bCs/>
          <w:sz w:val="29"/>
          <w:szCs w:val="29"/>
          <w:lang w:val="ru-RU"/>
        </w:rPr>
        <w:t xml:space="preserve"> </w:t>
      </w:r>
      <w:r w:rsidRPr="00C94184">
        <w:rPr>
          <w:sz w:val="29"/>
          <w:szCs w:val="29"/>
          <w:lang w:val="ru-RU"/>
        </w:rPr>
        <w:t>«Совершенствование организации отдыха и создание условий для занятости детей в каникулярное время» в позиции «Объем финансирования за счет средств бюджета города Липецка с разбивкой по годам» цифры «</w:t>
      </w:r>
      <w:r w:rsidR="00C94184" w:rsidRPr="00C94184">
        <w:rPr>
          <w:sz w:val="29"/>
          <w:szCs w:val="29"/>
          <w:lang w:val="ru-RU"/>
        </w:rPr>
        <w:t>281093,518</w:t>
      </w:r>
      <w:r w:rsidRPr="00C94184">
        <w:rPr>
          <w:sz w:val="29"/>
          <w:szCs w:val="29"/>
          <w:lang w:val="ru-RU"/>
        </w:rPr>
        <w:t>» заменить цифрами «</w:t>
      </w:r>
      <w:r w:rsidR="00C94184" w:rsidRPr="00C94184">
        <w:rPr>
          <w:sz w:val="29"/>
          <w:szCs w:val="29"/>
          <w:lang w:val="ru-RU"/>
        </w:rPr>
        <w:t>280293,518</w:t>
      </w:r>
      <w:r w:rsidRPr="00C94184">
        <w:rPr>
          <w:sz w:val="29"/>
          <w:szCs w:val="29"/>
          <w:lang w:val="ru-RU"/>
        </w:rPr>
        <w:t>», цифры «30</w:t>
      </w:r>
      <w:r w:rsidR="00C94184" w:rsidRPr="00C94184">
        <w:rPr>
          <w:sz w:val="29"/>
          <w:szCs w:val="29"/>
          <w:lang w:val="ru-RU"/>
        </w:rPr>
        <w:t>456</w:t>
      </w:r>
      <w:r w:rsidRPr="00C94184">
        <w:rPr>
          <w:sz w:val="29"/>
          <w:szCs w:val="29"/>
          <w:lang w:val="ru-RU"/>
        </w:rPr>
        <w:t>,275» заменить цифрами «</w:t>
      </w:r>
      <w:r w:rsidR="00C94184" w:rsidRPr="00C94184">
        <w:rPr>
          <w:sz w:val="29"/>
          <w:szCs w:val="29"/>
          <w:lang w:val="ru-RU"/>
        </w:rPr>
        <w:t>296</w:t>
      </w:r>
      <w:r w:rsidRPr="00C94184">
        <w:rPr>
          <w:sz w:val="29"/>
          <w:szCs w:val="29"/>
          <w:lang w:val="ru-RU"/>
        </w:rPr>
        <w:t xml:space="preserve">56,275»;  </w:t>
      </w:r>
    </w:p>
    <w:p w:rsidR="006F71B3" w:rsidRDefault="006F71B3" w:rsidP="006F71B3">
      <w:pPr>
        <w:ind w:firstLine="540"/>
        <w:jc w:val="both"/>
        <w:rPr>
          <w:sz w:val="29"/>
          <w:szCs w:val="29"/>
          <w:lang w:val="ru-RU"/>
        </w:rPr>
      </w:pPr>
      <w:r w:rsidRPr="00C94184">
        <w:rPr>
          <w:sz w:val="29"/>
          <w:szCs w:val="29"/>
          <w:lang w:val="ru-RU"/>
        </w:rPr>
        <w:t>4.2. В разделе 6. «Р</w:t>
      </w:r>
      <w:r w:rsidRPr="00C94184">
        <w:rPr>
          <w:bCs/>
          <w:sz w:val="29"/>
          <w:szCs w:val="29"/>
          <w:lang w:val="ru-RU"/>
        </w:rPr>
        <w:t>есурсное обеспечение подпрограммы 3»</w:t>
      </w:r>
      <w:r w:rsidRPr="00C94184">
        <w:rPr>
          <w:sz w:val="29"/>
          <w:szCs w:val="29"/>
          <w:lang w:val="ru-RU"/>
        </w:rPr>
        <w:t xml:space="preserve"> цифры «</w:t>
      </w:r>
      <w:r w:rsidR="00C94184" w:rsidRPr="00C94184">
        <w:rPr>
          <w:sz w:val="29"/>
          <w:szCs w:val="29"/>
          <w:lang w:val="ru-RU"/>
        </w:rPr>
        <w:t>281093,518» заменить цифрами «280293,518», цифры «30456,275» заменить цифрами «29656,275</w:t>
      </w:r>
      <w:r w:rsidRPr="00C94184">
        <w:rPr>
          <w:sz w:val="29"/>
          <w:szCs w:val="29"/>
          <w:lang w:val="ru-RU"/>
        </w:rPr>
        <w:t>».</w:t>
      </w:r>
    </w:p>
    <w:p w:rsidR="004775B0" w:rsidRPr="00C94184" w:rsidRDefault="004775B0" w:rsidP="006F71B3">
      <w:pPr>
        <w:ind w:firstLine="540"/>
        <w:jc w:val="both"/>
        <w:rPr>
          <w:sz w:val="29"/>
          <w:szCs w:val="29"/>
          <w:lang w:val="ru-RU"/>
        </w:rPr>
      </w:pPr>
    </w:p>
    <w:p w:rsidR="006F71B3" w:rsidRPr="00C94184" w:rsidRDefault="006F71B3" w:rsidP="006F71B3">
      <w:pPr>
        <w:autoSpaceDE w:val="0"/>
        <w:autoSpaceDN w:val="0"/>
        <w:adjustRightInd w:val="0"/>
        <w:spacing w:line="242" w:lineRule="auto"/>
        <w:ind w:firstLine="540"/>
        <w:jc w:val="both"/>
        <w:rPr>
          <w:bCs/>
          <w:sz w:val="29"/>
          <w:szCs w:val="29"/>
          <w:lang w:val="ru-RU"/>
        </w:rPr>
      </w:pPr>
      <w:r w:rsidRPr="00C94184">
        <w:rPr>
          <w:sz w:val="29"/>
          <w:szCs w:val="29"/>
          <w:lang w:val="ru-RU"/>
        </w:rPr>
        <w:t>5. В приложении № 4 к муниципальной программе «Развитие образования города Липецка»</w:t>
      </w:r>
      <w:r w:rsidRPr="00C94184">
        <w:rPr>
          <w:bCs/>
          <w:sz w:val="29"/>
          <w:szCs w:val="29"/>
          <w:lang w:val="ru-RU"/>
        </w:rPr>
        <w:t>:</w:t>
      </w:r>
    </w:p>
    <w:p w:rsidR="006F71B3" w:rsidRDefault="006F71B3" w:rsidP="00B76CCE">
      <w:pPr>
        <w:autoSpaceDE w:val="0"/>
        <w:autoSpaceDN w:val="0"/>
        <w:adjustRightInd w:val="0"/>
        <w:ind w:firstLine="540"/>
        <w:jc w:val="both"/>
        <w:rPr>
          <w:sz w:val="29"/>
          <w:szCs w:val="29"/>
          <w:lang w:val="ru-RU"/>
        </w:rPr>
      </w:pPr>
      <w:r w:rsidRPr="00C94184">
        <w:rPr>
          <w:bCs/>
          <w:sz w:val="29"/>
          <w:szCs w:val="29"/>
          <w:lang w:val="ru-RU"/>
        </w:rPr>
        <w:t>5.1. В р</w:t>
      </w:r>
      <w:r w:rsidRPr="00C94184">
        <w:rPr>
          <w:sz w:val="29"/>
          <w:szCs w:val="29"/>
          <w:lang w:val="ru-RU"/>
        </w:rPr>
        <w:t>азделе 1. «</w:t>
      </w:r>
      <w:r w:rsidRPr="00C94184">
        <w:rPr>
          <w:bCs/>
          <w:sz w:val="29"/>
          <w:szCs w:val="29"/>
          <w:lang w:val="ru-RU"/>
        </w:rPr>
        <w:t xml:space="preserve">Паспорт </w:t>
      </w:r>
      <w:r w:rsidRPr="00C94184">
        <w:rPr>
          <w:sz w:val="29"/>
          <w:szCs w:val="29"/>
          <w:lang w:val="ru-RU"/>
        </w:rPr>
        <w:t>подпрограммы 4</w:t>
      </w:r>
      <w:r w:rsidRPr="00C94184">
        <w:rPr>
          <w:bCs/>
          <w:sz w:val="29"/>
          <w:szCs w:val="29"/>
          <w:lang w:val="ru-RU"/>
        </w:rPr>
        <w:t xml:space="preserve"> </w:t>
      </w:r>
      <w:r w:rsidRPr="00C94184">
        <w:rPr>
          <w:sz w:val="29"/>
          <w:szCs w:val="29"/>
          <w:lang w:val="ru-RU"/>
        </w:rPr>
        <w:t>«Обеспечение устойчивого функционирования и развития системы образования города Липецка» в позиции «Объем финансирования за счет средств бюджета города Липецка с разбивкой по годам» цифры «</w:t>
      </w:r>
      <w:r w:rsidR="00C94184" w:rsidRPr="00C94184">
        <w:rPr>
          <w:sz w:val="29"/>
          <w:szCs w:val="29"/>
          <w:lang w:val="ru-RU"/>
        </w:rPr>
        <w:t>909692,343</w:t>
      </w:r>
      <w:r w:rsidRPr="00C94184">
        <w:rPr>
          <w:sz w:val="29"/>
          <w:szCs w:val="29"/>
          <w:lang w:val="ru-RU"/>
        </w:rPr>
        <w:t>» заменить цифрами «</w:t>
      </w:r>
      <w:r w:rsidR="00C94184" w:rsidRPr="00C94184">
        <w:rPr>
          <w:sz w:val="29"/>
          <w:szCs w:val="29"/>
          <w:lang w:val="ru-RU"/>
        </w:rPr>
        <w:t>904102,19</w:t>
      </w:r>
      <w:r w:rsidRPr="00C94184">
        <w:rPr>
          <w:sz w:val="29"/>
          <w:szCs w:val="29"/>
          <w:lang w:val="ru-RU"/>
        </w:rPr>
        <w:t>», цифры «</w:t>
      </w:r>
      <w:r w:rsidR="00C94184" w:rsidRPr="00C94184">
        <w:rPr>
          <w:sz w:val="29"/>
          <w:szCs w:val="29"/>
          <w:lang w:val="ru-RU"/>
        </w:rPr>
        <w:t>123508,289</w:t>
      </w:r>
      <w:r w:rsidRPr="00C94184">
        <w:rPr>
          <w:sz w:val="29"/>
          <w:szCs w:val="29"/>
          <w:lang w:val="ru-RU"/>
        </w:rPr>
        <w:t>» заменить цифрами «</w:t>
      </w:r>
      <w:r w:rsidR="00C94184" w:rsidRPr="00C94184">
        <w:rPr>
          <w:sz w:val="29"/>
          <w:szCs w:val="29"/>
          <w:lang w:val="ru-RU"/>
        </w:rPr>
        <w:t>117918,136</w:t>
      </w:r>
      <w:r w:rsidRPr="00C94184">
        <w:rPr>
          <w:sz w:val="29"/>
          <w:szCs w:val="29"/>
          <w:lang w:val="ru-RU"/>
        </w:rPr>
        <w:t>»;</w:t>
      </w:r>
    </w:p>
    <w:p w:rsidR="004775B0" w:rsidRPr="00C94184" w:rsidRDefault="004775B0" w:rsidP="00C94184">
      <w:pPr>
        <w:autoSpaceDE w:val="0"/>
        <w:autoSpaceDN w:val="0"/>
        <w:adjustRightInd w:val="0"/>
        <w:jc w:val="both"/>
        <w:rPr>
          <w:sz w:val="29"/>
          <w:szCs w:val="29"/>
          <w:lang w:val="ru-RU"/>
        </w:rPr>
      </w:pPr>
    </w:p>
    <w:p w:rsidR="004775B0" w:rsidRDefault="004775B0" w:rsidP="006F71B3">
      <w:pPr>
        <w:autoSpaceDE w:val="0"/>
        <w:autoSpaceDN w:val="0"/>
        <w:adjustRightInd w:val="0"/>
        <w:ind w:firstLine="540"/>
        <w:jc w:val="both"/>
        <w:rPr>
          <w:sz w:val="29"/>
          <w:szCs w:val="29"/>
          <w:lang w:val="ru-RU"/>
        </w:rPr>
      </w:pPr>
    </w:p>
    <w:p w:rsidR="004775B0" w:rsidRDefault="004775B0" w:rsidP="006F71B3">
      <w:pPr>
        <w:autoSpaceDE w:val="0"/>
        <w:autoSpaceDN w:val="0"/>
        <w:adjustRightInd w:val="0"/>
        <w:ind w:firstLine="540"/>
        <w:jc w:val="both"/>
        <w:rPr>
          <w:sz w:val="29"/>
          <w:szCs w:val="29"/>
          <w:lang w:val="ru-RU"/>
        </w:rPr>
      </w:pPr>
    </w:p>
    <w:p w:rsidR="006F71B3" w:rsidRPr="00C94184" w:rsidRDefault="006F71B3" w:rsidP="006F71B3">
      <w:pPr>
        <w:autoSpaceDE w:val="0"/>
        <w:autoSpaceDN w:val="0"/>
        <w:adjustRightInd w:val="0"/>
        <w:ind w:firstLine="540"/>
        <w:jc w:val="both"/>
        <w:rPr>
          <w:sz w:val="29"/>
          <w:szCs w:val="29"/>
          <w:lang w:val="ru-RU"/>
        </w:rPr>
      </w:pPr>
      <w:r w:rsidRPr="00C94184">
        <w:rPr>
          <w:sz w:val="29"/>
          <w:szCs w:val="29"/>
          <w:lang w:val="ru-RU"/>
        </w:rPr>
        <w:t>5.2. В разделе 6. «Р</w:t>
      </w:r>
      <w:r w:rsidRPr="00C94184">
        <w:rPr>
          <w:bCs/>
          <w:sz w:val="29"/>
          <w:szCs w:val="29"/>
          <w:lang w:val="ru-RU"/>
        </w:rPr>
        <w:t>есурсное обеспечение подпрограммы 4»</w:t>
      </w:r>
      <w:r w:rsidRPr="00C94184">
        <w:rPr>
          <w:sz w:val="29"/>
          <w:szCs w:val="29"/>
          <w:lang w:val="ru-RU"/>
        </w:rPr>
        <w:t xml:space="preserve"> цифры «</w:t>
      </w:r>
      <w:r w:rsidR="00C94184" w:rsidRPr="00C94184">
        <w:rPr>
          <w:sz w:val="29"/>
          <w:szCs w:val="29"/>
          <w:lang w:val="ru-RU"/>
        </w:rPr>
        <w:t>909692,343» заменить цифрами «904102,19», цифры «123508,289» заменить цифрами «117918,136</w:t>
      </w:r>
      <w:r w:rsidRPr="00C94184">
        <w:rPr>
          <w:sz w:val="29"/>
          <w:szCs w:val="29"/>
          <w:lang w:val="ru-RU"/>
        </w:rPr>
        <w:t xml:space="preserve">».  </w:t>
      </w:r>
    </w:p>
    <w:p w:rsidR="00C773CF" w:rsidRPr="00C94184" w:rsidRDefault="00C773CF" w:rsidP="00753027">
      <w:pPr>
        <w:autoSpaceDE w:val="0"/>
        <w:autoSpaceDN w:val="0"/>
        <w:adjustRightInd w:val="0"/>
        <w:ind w:firstLine="540"/>
        <w:jc w:val="both"/>
        <w:rPr>
          <w:sz w:val="29"/>
          <w:szCs w:val="29"/>
          <w:lang w:val="ru-RU"/>
        </w:rPr>
      </w:pPr>
    </w:p>
    <w:p w:rsidR="00A1443D" w:rsidRPr="00C94184" w:rsidRDefault="00A1443D" w:rsidP="00EB7761">
      <w:pPr>
        <w:autoSpaceDE w:val="0"/>
        <w:autoSpaceDN w:val="0"/>
        <w:adjustRightInd w:val="0"/>
        <w:spacing w:line="242" w:lineRule="auto"/>
        <w:ind w:firstLine="540"/>
        <w:jc w:val="both"/>
        <w:rPr>
          <w:sz w:val="29"/>
          <w:szCs w:val="29"/>
          <w:lang w:val="ru-RU"/>
        </w:rPr>
      </w:pPr>
    </w:p>
    <w:p w:rsidR="00A1443D" w:rsidRPr="00C94184" w:rsidRDefault="00A1443D" w:rsidP="00A1443D">
      <w:pPr>
        <w:widowControl w:val="0"/>
        <w:autoSpaceDE w:val="0"/>
        <w:autoSpaceDN w:val="0"/>
        <w:adjustRightInd w:val="0"/>
        <w:jc w:val="both"/>
        <w:rPr>
          <w:sz w:val="29"/>
          <w:szCs w:val="29"/>
          <w:lang w:val="ru-RU"/>
        </w:rPr>
      </w:pPr>
    </w:p>
    <w:p w:rsidR="00753027" w:rsidRPr="00C94184" w:rsidRDefault="00A1443D" w:rsidP="00C94184">
      <w:pPr>
        <w:tabs>
          <w:tab w:val="left" w:pos="1080"/>
          <w:tab w:val="left" w:pos="1515"/>
        </w:tabs>
        <w:rPr>
          <w:sz w:val="29"/>
          <w:szCs w:val="29"/>
          <w:lang w:val="ru-RU"/>
        </w:rPr>
      </w:pPr>
      <w:r w:rsidRPr="00C94184">
        <w:rPr>
          <w:sz w:val="29"/>
          <w:szCs w:val="29"/>
          <w:lang w:val="ru-RU"/>
        </w:rPr>
        <w:t xml:space="preserve">Глава города Липецка              </w:t>
      </w:r>
      <w:r w:rsidR="00C94184" w:rsidRPr="00C94184">
        <w:rPr>
          <w:sz w:val="29"/>
          <w:szCs w:val="29"/>
          <w:lang w:val="ru-RU"/>
        </w:rPr>
        <w:t xml:space="preserve">    </w:t>
      </w:r>
      <w:r w:rsidRPr="00C94184">
        <w:rPr>
          <w:sz w:val="29"/>
          <w:szCs w:val="29"/>
          <w:lang w:val="ru-RU"/>
        </w:rPr>
        <w:t xml:space="preserve">                                                    </w:t>
      </w:r>
      <w:proofErr w:type="spellStart"/>
      <w:r w:rsidRPr="00C94184">
        <w:rPr>
          <w:sz w:val="29"/>
          <w:szCs w:val="29"/>
          <w:lang w:val="ru-RU"/>
        </w:rPr>
        <w:t>Е.Ю.Уваркина</w:t>
      </w:r>
      <w:proofErr w:type="spellEnd"/>
    </w:p>
    <w:p w:rsidR="00A1443D" w:rsidRPr="00A86CF9" w:rsidRDefault="00A1443D" w:rsidP="00F90A48">
      <w:pPr>
        <w:rPr>
          <w:sz w:val="28"/>
          <w:szCs w:val="28"/>
          <w:lang w:val="ru-RU"/>
        </w:rPr>
      </w:pPr>
    </w:p>
    <w:sectPr w:rsidR="00A1443D" w:rsidRPr="00A86CF9" w:rsidSect="004775B0">
      <w:pgSz w:w="11907" w:h="16840" w:code="9"/>
      <w:pgMar w:top="1191" w:right="567" w:bottom="1191" w:left="1701" w:header="51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0A4" w:rsidRDefault="004320A4" w:rsidP="0082581A">
      <w:r>
        <w:separator/>
      </w:r>
    </w:p>
  </w:endnote>
  <w:endnote w:type="continuationSeparator" w:id="0">
    <w:p w:rsidR="004320A4" w:rsidRDefault="004320A4" w:rsidP="0082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0A4" w:rsidRDefault="004320A4" w:rsidP="0082581A">
      <w:r>
        <w:separator/>
      </w:r>
    </w:p>
  </w:footnote>
  <w:footnote w:type="continuationSeparator" w:id="0">
    <w:p w:rsidR="004320A4" w:rsidRDefault="004320A4" w:rsidP="00825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2103702"/>
      <w:docPartObj>
        <w:docPartGallery w:val="Page Numbers (Top of Page)"/>
        <w:docPartUnique/>
      </w:docPartObj>
    </w:sdtPr>
    <w:sdtEndPr/>
    <w:sdtContent>
      <w:p w:rsidR="00697A84" w:rsidRDefault="00697A8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B0628">
          <w:rPr>
            <w:noProof/>
            <w:lang w:val="ru-RU"/>
          </w:rPr>
          <w:t>2</w:t>
        </w:r>
        <w:r>
          <w:fldChar w:fldCharType="end"/>
        </w:r>
      </w:p>
    </w:sdtContent>
  </w:sdt>
  <w:p w:rsidR="00697A84" w:rsidRPr="002E2303" w:rsidRDefault="00697A84">
    <w:pPr>
      <w:pStyle w:val="a5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A84" w:rsidRPr="0053708D" w:rsidRDefault="00697A84">
    <w:pPr>
      <w:pStyle w:val="a5"/>
      <w:jc w:val="center"/>
      <w:rPr>
        <w:sz w:val="24"/>
        <w:szCs w:val="24"/>
      </w:rPr>
    </w:pPr>
  </w:p>
  <w:p w:rsidR="00697A84" w:rsidRPr="00E7155E" w:rsidRDefault="00697A84">
    <w:pPr>
      <w:pStyle w:val="a5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A84" w:rsidRPr="00F501E3" w:rsidRDefault="00697A84" w:rsidP="008A785D">
    <w:pPr>
      <w:pStyle w:val="a5"/>
      <w:jc w:val="center"/>
      <w:rPr>
        <w:lang w:val="ru-RU"/>
      </w:rPr>
    </w:pPr>
    <w:r w:rsidRPr="00EA4D0D">
      <w:rPr>
        <w:sz w:val="24"/>
        <w:szCs w:val="24"/>
      </w:rPr>
      <w:fldChar w:fldCharType="begin"/>
    </w:r>
    <w:r w:rsidRPr="00EA4D0D">
      <w:rPr>
        <w:sz w:val="24"/>
        <w:szCs w:val="24"/>
      </w:rPr>
      <w:instrText>PAGE   \* MERGEFORMAT</w:instrText>
    </w:r>
    <w:r w:rsidRPr="00EA4D0D">
      <w:rPr>
        <w:sz w:val="24"/>
        <w:szCs w:val="24"/>
      </w:rPr>
      <w:fldChar w:fldCharType="separate"/>
    </w:r>
    <w:r w:rsidR="00776182" w:rsidRPr="00776182">
      <w:rPr>
        <w:noProof/>
        <w:sz w:val="24"/>
        <w:szCs w:val="24"/>
        <w:lang w:val="ru-RU"/>
      </w:rPr>
      <w:t>16</w:t>
    </w:r>
    <w:r w:rsidRPr="00EA4D0D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C7E67"/>
    <w:multiLevelType w:val="multilevel"/>
    <w:tmpl w:val="20C0BCF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7AD215C"/>
    <w:multiLevelType w:val="multilevel"/>
    <w:tmpl w:val="DE3AD91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08100AD0"/>
    <w:multiLevelType w:val="hybridMultilevel"/>
    <w:tmpl w:val="FDF8E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20368"/>
    <w:multiLevelType w:val="multilevel"/>
    <w:tmpl w:val="5D04E12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4" w15:restartNumberingAfterBreak="0">
    <w:nsid w:val="09B76810"/>
    <w:multiLevelType w:val="hybridMultilevel"/>
    <w:tmpl w:val="3FF02D82"/>
    <w:lvl w:ilvl="0" w:tplc="B5945D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D779D9"/>
    <w:multiLevelType w:val="hybridMultilevel"/>
    <w:tmpl w:val="79C6094A"/>
    <w:lvl w:ilvl="0" w:tplc="D46E1D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B84921"/>
    <w:multiLevelType w:val="hybridMultilevel"/>
    <w:tmpl w:val="BA4C6F8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FA0116"/>
    <w:multiLevelType w:val="multilevel"/>
    <w:tmpl w:val="C098FA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0EDD5C42"/>
    <w:multiLevelType w:val="hybridMultilevel"/>
    <w:tmpl w:val="278A4394"/>
    <w:lvl w:ilvl="0" w:tplc="C2AEFF2E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0334DE"/>
    <w:multiLevelType w:val="hybridMultilevel"/>
    <w:tmpl w:val="2564F470"/>
    <w:lvl w:ilvl="0" w:tplc="1BEC72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C65797"/>
    <w:multiLevelType w:val="multilevel"/>
    <w:tmpl w:val="0A98ED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4D67AB9"/>
    <w:multiLevelType w:val="multilevel"/>
    <w:tmpl w:val="AB288D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54662A2"/>
    <w:multiLevelType w:val="hybridMultilevel"/>
    <w:tmpl w:val="18942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C4255E"/>
    <w:multiLevelType w:val="hybridMultilevel"/>
    <w:tmpl w:val="23BC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DE5157"/>
    <w:multiLevelType w:val="hybridMultilevel"/>
    <w:tmpl w:val="193A4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B63B03"/>
    <w:multiLevelType w:val="multilevel"/>
    <w:tmpl w:val="2AAEB0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E8A598E"/>
    <w:multiLevelType w:val="hybridMultilevel"/>
    <w:tmpl w:val="113C81E0"/>
    <w:lvl w:ilvl="0" w:tplc="3B44FB4A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F25579"/>
    <w:multiLevelType w:val="hybridMultilevel"/>
    <w:tmpl w:val="D27EB782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8" w15:restartNumberingAfterBreak="0">
    <w:nsid w:val="1F5D787A"/>
    <w:multiLevelType w:val="hybridMultilevel"/>
    <w:tmpl w:val="7968FE3E"/>
    <w:lvl w:ilvl="0" w:tplc="1FC63A64">
      <w:start w:val="2023"/>
      <w:numFmt w:val="decimal"/>
      <w:lvlText w:val="%1"/>
      <w:lvlJc w:val="left"/>
      <w:pPr>
        <w:ind w:left="1451" w:hanging="60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201C1A54"/>
    <w:multiLevelType w:val="hybridMultilevel"/>
    <w:tmpl w:val="E85A46B0"/>
    <w:lvl w:ilvl="0" w:tplc="B19C2B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 w15:restartNumberingAfterBreak="0">
    <w:nsid w:val="226B0E20"/>
    <w:multiLevelType w:val="hybridMultilevel"/>
    <w:tmpl w:val="ED1CF63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-403" w:hanging="360"/>
      </w:pPr>
    </w:lvl>
    <w:lvl w:ilvl="2" w:tplc="0419001B" w:tentative="1">
      <w:start w:val="1"/>
      <w:numFmt w:val="lowerRoman"/>
      <w:lvlText w:val="%3."/>
      <w:lvlJc w:val="right"/>
      <w:pPr>
        <w:ind w:left="317" w:hanging="180"/>
      </w:pPr>
    </w:lvl>
    <w:lvl w:ilvl="3" w:tplc="0419000F" w:tentative="1">
      <w:start w:val="1"/>
      <w:numFmt w:val="decimal"/>
      <w:lvlText w:val="%4."/>
      <w:lvlJc w:val="left"/>
      <w:pPr>
        <w:ind w:left="1037" w:hanging="360"/>
      </w:pPr>
    </w:lvl>
    <w:lvl w:ilvl="4" w:tplc="04190019" w:tentative="1">
      <w:start w:val="1"/>
      <w:numFmt w:val="lowerLetter"/>
      <w:lvlText w:val="%5."/>
      <w:lvlJc w:val="left"/>
      <w:pPr>
        <w:ind w:left="1757" w:hanging="360"/>
      </w:pPr>
    </w:lvl>
    <w:lvl w:ilvl="5" w:tplc="0419001B" w:tentative="1">
      <w:start w:val="1"/>
      <w:numFmt w:val="lowerRoman"/>
      <w:lvlText w:val="%6."/>
      <w:lvlJc w:val="right"/>
      <w:pPr>
        <w:ind w:left="2477" w:hanging="180"/>
      </w:pPr>
    </w:lvl>
    <w:lvl w:ilvl="6" w:tplc="0419000F" w:tentative="1">
      <w:start w:val="1"/>
      <w:numFmt w:val="decimal"/>
      <w:lvlText w:val="%7."/>
      <w:lvlJc w:val="left"/>
      <w:pPr>
        <w:ind w:left="3197" w:hanging="360"/>
      </w:pPr>
    </w:lvl>
    <w:lvl w:ilvl="7" w:tplc="04190019" w:tentative="1">
      <w:start w:val="1"/>
      <w:numFmt w:val="lowerLetter"/>
      <w:lvlText w:val="%8."/>
      <w:lvlJc w:val="left"/>
      <w:pPr>
        <w:ind w:left="3917" w:hanging="360"/>
      </w:pPr>
    </w:lvl>
    <w:lvl w:ilvl="8" w:tplc="0419001B" w:tentative="1">
      <w:start w:val="1"/>
      <w:numFmt w:val="lowerRoman"/>
      <w:lvlText w:val="%9."/>
      <w:lvlJc w:val="right"/>
      <w:pPr>
        <w:ind w:left="4637" w:hanging="180"/>
      </w:pPr>
    </w:lvl>
  </w:abstractNum>
  <w:abstractNum w:abstractNumId="21" w15:restartNumberingAfterBreak="0">
    <w:nsid w:val="261F2C64"/>
    <w:multiLevelType w:val="multilevel"/>
    <w:tmpl w:val="C1705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28CF514C"/>
    <w:multiLevelType w:val="hybridMultilevel"/>
    <w:tmpl w:val="CD444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F374B0"/>
    <w:multiLevelType w:val="hybridMultilevel"/>
    <w:tmpl w:val="BCDA9F3E"/>
    <w:lvl w:ilvl="0" w:tplc="13F05C56">
      <w:start w:val="201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0C4B15"/>
    <w:multiLevelType w:val="multilevel"/>
    <w:tmpl w:val="4DA8BF4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auto"/>
      </w:rPr>
    </w:lvl>
  </w:abstractNum>
  <w:abstractNum w:abstractNumId="25" w15:restartNumberingAfterBreak="0">
    <w:nsid w:val="37AD177B"/>
    <w:multiLevelType w:val="hybridMultilevel"/>
    <w:tmpl w:val="8ED27E3A"/>
    <w:lvl w:ilvl="0" w:tplc="EBFE032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98F60BB"/>
    <w:multiLevelType w:val="hybridMultilevel"/>
    <w:tmpl w:val="829E7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F50FC4"/>
    <w:multiLevelType w:val="hybridMultilevel"/>
    <w:tmpl w:val="0F06DF60"/>
    <w:lvl w:ilvl="0" w:tplc="C930EE0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F17A46"/>
    <w:multiLevelType w:val="hybridMultilevel"/>
    <w:tmpl w:val="6A441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FD5B73"/>
    <w:multiLevelType w:val="multilevel"/>
    <w:tmpl w:val="C9AEB18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442049BA"/>
    <w:multiLevelType w:val="hybridMultilevel"/>
    <w:tmpl w:val="9188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45518"/>
    <w:multiLevelType w:val="hybridMultilevel"/>
    <w:tmpl w:val="0A1665D2"/>
    <w:lvl w:ilvl="0" w:tplc="C5783D9C">
      <w:start w:val="2023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05A5E39"/>
    <w:multiLevelType w:val="multilevel"/>
    <w:tmpl w:val="DF1A93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549E6615"/>
    <w:multiLevelType w:val="hybridMultilevel"/>
    <w:tmpl w:val="2F1A7ECA"/>
    <w:lvl w:ilvl="0" w:tplc="E88CF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6891735"/>
    <w:multiLevelType w:val="hybridMultilevel"/>
    <w:tmpl w:val="D8E43E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5B3A1E"/>
    <w:multiLevelType w:val="hybridMultilevel"/>
    <w:tmpl w:val="AB987716"/>
    <w:lvl w:ilvl="0" w:tplc="F2486CB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FA0767"/>
    <w:multiLevelType w:val="hybridMultilevel"/>
    <w:tmpl w:val="BDEA3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292226"/>
    <w:multiLevelType w:val="hybridMultilevel"/>
    <w:tmpl w:val="D7D0FDA2"/>
    <w:lvl w:ilvl="0" w:tplc="642AF51C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8" w15:restartNumberingAfterBreak="0">
    <w:nsid w:val="61D458B4"/>
    <w:multiLevelType w:val="hybridMultilevel"/>
    <w:tmpl w:val="C4DA683E"/>
    <w:lvl w:ilvl="0" w:tplc="F3DA84F2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CC1AE1"/>
    <w:multiLevelType w:val="multilevel"/>
    <w:tmpl w:val="D0608AA8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7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40" w15:restartNumberingAfterBreak="0">
    <w:nsid w:val="72143B8B"/>
    <w:multiLevelType w:val="hybridMultilevel"/>
    <w:tmpl w:val="E6E0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422461"/>
    <w:multiLevelType w:val="hybridMultilevel"/>
    <w:tmpl w:val="D048E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342AD0"/>
    <w:multiLevelType w:val="multilevel"/>
    <w:tmpl w:val="5DC48E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0"/>
  </w:num>
  <w:num w:numId="4">
    <w:abstractNumId w:val="41"/>
  </w:num>
  <w:num w:numId="5">
    <w:abstractNumId w:val="33"/>
  </w:num>
  <w:num w:numId="6">
    <w:abstractNumId w:val="27"/>
  </w:num>
  <w:num w:numId="7">
    <w:abstractNumId w:val="21"/>
  </w:num>
  <w:num w:numId="8">
    <w:abstractNumId w:val="7"/>
  </w:num>
  <w:num w:numId="9">
    <w:abstractNumId w:val="11"/>
  </w:num>
  <w:num w:numId="10">
    <w:abstractNumId w:val="40"/>
  </w:num>
  <w:num w:numId="11">
    <w:abstractNumId w:val="37"/>
  </w:num>
  <w:num w:numId="12">
    <w:abstractNumId w:val="32"/>
  </w:num>
  <w:num w:numId="13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4"/>
  </w:num>
  <w:num w:numId="16">
    <w:abstractNumId w:val="42"/>
  </w:num>
  <w:num w:numId="17">
    <w:abstractNumId w:val="1"/>
  </w:num>
  <w:num w:numId="18">
    <w:abstractNumId w:val="38"/>
  </w:num>
  <w:num w:numId="19">
    <w:abstractNumId w:val="29"/>
  </w:num>
  <w:num w:numId="20">
    <w:abstractNumId w:val="24"/>
  </w:num>
  <w:num w:numId="21">
    <w:abstractNumId w:val="25"/>
  </w:num>
  <w:num w:numId="22">
    <w:abstractNumId w:val="10"/>
  </w:num>
  <w:num w:numId="23">
    <w:abstractNumId w:val="8"/>
  </w:num>
  <w:num w:numId="24">
    <w:abstractNumId w:val="31"/>
  </w:num>
  <w:num w:numId="25">
    <w:abstractNumId w:val="16"/>
  </w:num>
  <w:num w:numId="26">
    <w:abstractNumId w:val="6"/>
  </w:num>
  <w:num w:numId="27">
    <w:abstractNumId w:val="18"/>
  </w:num>
  <w:num w:numId="28">
    <w:abstractNumId w:val="15"/>
  </w:num>
  <w:num w:numId="29">
    <w:abstractNumId w:val="0"/>
  </w:num>
  <w:num w:numId="30">
    <w:abstractNumId w:val="4"/>
  </w:num>
  <w:num w:numId="31">
    <w:abstractNumId w:val="19"/>
  </w:num>
  <w:num w:numId="32">
    <w:abstractNumId w:val="17"/>
  </w:num>
  <w:num w:numId="33">
    <w:abstractNumId w:val="34"/>
  </w:num>
  <w:num w:numId="34">
    <w:abstractNumId w:val="26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6"/>
  </w:num>
  <w:num w:numId="38">
    <w:abstractNumId w:val="9"/>
  </w:num>
  <w:num w:numId="39">
    <w:abstractNumId w:val="5"/>
  </w:num>
  <w:num w:numId="40">
    <w:abstractNumId w:val="35"/>
  </w:num>
  <w:num w:numId="41">
    <w:abstractNumId w:val="2"/>
  </w:num>
  <w:num w:numId="42">
    <w:abstractNumId w:val="23"/>
  </w:num>
  <w:num w:numId="43">
    <w:abstractNumId w:val="30"/>
  </w:num>
  <w:num w:numId="44">
    <w:abstractNumId w:val="12"/>
  </w:num>
  <w:num w:numId="45">
    <w:abstractNumId w:val="28"/>
  </w:num>
  <w:num w:numId="46">
    <w:abstractNumId w:val="36"/>
  </w:num>
  <w:num w:numId="4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52A2"/>
    <w:rsid w:val="00005332"/>
    <w:rsid w:val="000064CF"/>
    <w:rsid w:val="000103F8"/>
    <w:rsid w:val="0001101A"/>
    <w:rsid w:val="00013214"/>
    <w:rsid w:val="0001325B"/>
    <w:rsid w:val="00015375"/>
    <w:rsid w:val="000156C2"/>
    <w:rsid w:val="000156CA"/>
    <w:rsid w:val="000157EF"/>
    <w:rsid w:val="0001747C"/>
    <w:rsid w:val="000176C5"/>
    <w:rsid w:val="00017701"/>
    <w:rsid w:val="000179DC"/>
    <w:rsid w:val="00021008"/>
    <w:rsid w:val="00024697"/>
    <w:rsid w:val="000247EA"/>
    <w:rsid w:val="00024DDA"/>
    <w:rsid w:val="00025CE2"/>
    <w:rsid w:val="00026216"/>
    <w:rsid w:val="00030485"/>
    <w:rsid w:val="00031E1A"/>
    <w:rsid w:val="00032144"/>
    <w:rsid w:val="00032565"/>
    <w:rsid w:val="00032E81"/>
    <w:rsid w:val="00034440"/>
    <w:rsid w:val="00034A87"/>
    <w:rsid w:val="00034DB4"/>
    <w:rsid w:val="000374BF"/>
    <w:rsid w:val="00042254"/>
    <w:rsid w:val="000431E1"/>
    <w:rsid w:val="0004360F"/>
    <w:rsid w:val="00044E4E"/>
    <w:rsid w:val="00045B35"/>
    <w:rsid w:val="00046826"/>
    <w:rsid w:val="00046DC5"/>
    <w:rsid w:val="00050A31"/>
    <w:rsid w:val="000513EB"/>
    <w:rsid w:val="00051446"/>
    <w:rsid w:val="00055D5A"/>
    <w:rsid w:val="00057C1E"/>
    <w:rsid w:val="00060092"/>
    <w:rsid w:val="0006059E"/>
    <w:rsid w:val="00061AC3"/>
    <w:rsid w:val="000642A4"/>
    <w:rsid w:val="000644E9"/>
    <w:rsid w:val="000650AF"/>
    <w:rsid w:val="000670B3"/>
    <w:rsid w:val="00067BD8"/>
    <w:rsid w:val="0007100D"/>
    <w:rsid w:val="00075727"/>
    <w:rsid w:val="000757DF"/>
    <w:rsid w:val="00082268"/>
    <w:rsid w:val="00082B88"/>
    <w:rsid w:val="000871A1"/>
    <w:rsid w:val="00087908"/>
    <w:rsid w:val="00093230"/>
    <w:rsid w:val="000932C3"/>
    <w:rsid w:val="0009498E"/>
    <w:rsid w:val="000954CB"/>
    <w:rsid w:val="00095DC3"/>
    <w:rsid w:val="00096A3D"/>
    <w:rsid w:val="000A0ACE"/>
    <w:rsid w:val="000A3191"/>
    <w:rsid w:val="000A3304"/>
    <w:rsid w:val="000A5429"/>
    <w:rsid w:val="000A5DF1"/>
    <w:rsid w:val="000B00C3"/>
    <w:rsid w:val="000B0CD5"/>
    <w:rsid w:val="000B1380"/>
    <w:rsid w:val="000B3FF3"/>
    <w:rsid w:val="000B7397"/>
    <w:rsid w:val="000B7FE5"/>
    <w:rsid w:val="000C1AE5"/>
    <w:rsid w:val="000C3FD9"/>
    <w:rsid w:val="000C43A6"/>
    <w:rsid w:val="000C7CE0"/>
    <w:rsid w:val="000D0B99"/>
    <w:rsid w:val="000D15E2"/>
    <w:rsid w:val="000D3E07"/>
    <w:rsid w:val="000D4EFA"/>
    <w:rsid w:val="000D6EE6"/>
    <w:rsid w:val="000D73B6"/>
    <w:rsid w:val="000E08A4"/>
    <w:rsid w:val="000E2AD1"/>
    <w:rsid w:val="000E619A"/>
    <w:rsid w:val="000E6AE7"/>
    <w:rsid w:val="000E78BD"/>
    <w:rsid w:val="000F0F6A"/>
    <w:rsid w:val="000F124F"/>
    <w:rsid w:val="000F145C"/>
    <w:rsid w:val="000F29DB"/>
    <w:rsid w:val="000F665A"/>
    <w:rsid w:val="001002A8"/>
    <w:rsid w:val="00106A20"/>
    <w:rsid w:val="00112374"/>
    <w:rsid w:val="00115C0B"/>
    <w:rsid w:val="0012153C"/>
    <w:rsid w:val="001217D4"/>
    <w:rsid w:val="00124F6F"/>
    <w:rsid w:val="00126355"/>
    <w:rsid w:val="001308C8"/>
    <w:rsid w:val="0013334C"/>
    <w:rsid w:val="00133E2E"/>
    <w:rsid w:val="00135054"/>
    <w:rsid w:val="00135B00"/>
    <w:rsid w:val="00135F6C"/>
    <w:rsid w:val="00137750"/>
    <w:rsid w:val="001418D6"/>
    <w:rsid w:val="00141A31"/>
    <w:rsid w:val="00141F22"/>
    <w:rsid w:val="00142822"/>
    <w:rsid w:val="00143F85"/>
    <w:rsid w:val="00147EF5"/>
    <w:rsid w:val="001533D6"/>
    <w:rsid w:val="001611E4"/>
    <w:rsid w:val="001634DC"/>
    <w:rsid w:val="0016453B"/>
    <w:rsid w:val="00164897"/>
    <w:rsid w:val="0017216D"/>
    <w:rsid w:val="001721AD"/>
    <w:rsid w:val="00172E73"/>
    <w:rsid w:val="0017376F"/>
    <w:rsid w:val="00176242"/>
    <w:rsid w:val="0018002B"/>
    <w:rsid w:val="00181124"/>
    <w:rsid w:val="001816CF"/>
    <w:rsid w:val="0018404B"/>
    <w:rsid w:val="0018448A"/>
    <w:rsid w:val="001844A1"/>
    <w:rsid w:val="00184BCE"/>
    <w:rsid w:val="001914CF"/>
    <w:rsid w:val="00191A47"/>
    <w:rsid w:val="00192522"/>
    <w:rsid w:val="00193076"/>
    <w:rsid w:val="00194F02"/>
    <w:rsid w:val="001955EA"/>
    <w:rsid w:val="00196A32"/>
    <w:rsid w:val="00196F19"/>
    <w:rsid w:val="001A0A80"/>
    <w:rsid w:val="001A3615"/>
    <w:rsid w:val="001A4A31"/>
    <w:rsid w:val="001A4BD4"/>
    <w:rsid w:val="001A4D0A"/>
    <w:rsid w:val="001A56F5"/>
    <w:rsid w:val="001B0B85"/>
    <w:rsid w:val="001B371F"/>
    <w:rsid w:val="001B5BDB"/>
    <w:rsid w:val="001B7751"/>
    <w:rsid w:val="001C2530"/>
    <w:rsid w:val="001C3AE4"/>
    <w:rsid w:val="001C4681"/>
    <w:rsid w:val="001C4E79"/>
    <w:rsid w:val="001C6D87"/>
    <w:rsid w:val="001C754E"/>
    <w:rsid w:val="001C7B38"/>
    <w:rsid w:val="001D0CF0"/>
    <w:rsid w:val="001D4703"/>
    <w:rsid w:val="001D4EFF"/>
    <w:rsid w:val="001D4F59"/>
    <w:rsid w:val="001D6A20"/>
    <w:rsid w:val="001D7CAF"/>
    <w:rsid w:val="001E0F8F"/>
    <w:rsid w:val="001E2182"/>
    <w:rsid w:val="001E2413"/>
    <w:rsid w:val="001E2A01"/>
    <w:rsid w:val="001E456C"/>
    <w:rsid w:val="001F0A34"/>
    <w:rsid w:val="001F0DCA"/>
    <w:rsid w:val="001F19F8"/>
    <w:rsid w:val="001F3A55"/>
    <w:rsid w:val="001F470F"/>
    <w:rsid w:val="0020183D"/>
    <w:rsid w:val="00203FD7"/>
    <w:rsid w:val="00204A6C"/>
    <w:rsid w:val="00205520"/>
    <w:rsid w:val="00211C23"/>
    <w:rsid w:val="00213551"/>
    <w:rsid w:val="00213AE7"/>
    <w:rsid w:val="00213D3B"/>
    <w:rsid w:val="002172B1"/>
    <w:rsid w:val="002178DF"/>
    <w:rsid w:val="00221312"/>
    <w:rsid w:val="00222347"/>
    <w:rsid w:val="00222E2C"/>
    <w:rsid w:val="002303E3"/>
    <w:rsid w:val="00232383"/>
    <w:rsid w:val="00232D06"/>
    <w:rsid w:val="00233BB4"/>
    <w:rsid w:val="002344B3"/>
    <w:rsid w:val="002375FB"/>
    <w:rsid w:val="00242A3B"/>
    <w:rsid w:val="0024554B"/>
    <w:rsid w:val="00247846"/>
    <w:rsid w:val="002524DF"/>
    <w:rsid w:val="002535A9"/>
    <w:rsid w:val="00254D13"/>
    <w:rsid w:val="00255DBF"/>
    <w:rsid w:val="00256246"/>
    <w:rsid w:val="00257FBF"/>
    <w:rsid w:val="00261275"/>
    <w:rsid w:val="0026194D"/>
    <w:rsid w:val="00261D14"/>
    <w:rsid w:val="00263FBC"/>
    <w:rsid w:val="00264842"/>
    <w:rsid w:val="00270ECC"/>
    <w:rsid w:val="00271B15"/>
    <w:rsid w:val="00271BBF"/>
    <w:rsid w:val="00274196"/>
    <w:rsid w:val="00275339"/>
    <w:rsid w:val="00275C1C"/>
    <w:rsid w:val="00281DA1"/>
    <w:rsid w:val="00283A89"/>
    <w:rsid w:val="00283B96"/>
    <w:rsid w:val="002860B3"/>
    <w:rsid w:val="00287251"/>
    <w:rsid w:val="00287C2C"/>
    <w:rsid w:val="00293583"/>
    <w:rsid w:val="002935AF"/>
    <w:rsid w:val="00294DF0"/>
    <w:rsid w:val="00297948"/>
    <w:rsid w:val="002A0027"/>
    <w:rsid w:val="002A019E"/>
    <w:rsid w:val="002A0B30"/>
    <w:rsid w:val="002A1706"/>
    <w:rsid w:val="002A1E66"/>
    <w:rsid w:val="002A7573"/>
    <w:rsid w:val="002B49D9"/>
    <w:rsid w:val="002B6C52"/>
    <w:rsid w:val="002B7309"/>
    <w:rsid w:val="002B746A"/>
    <w:rsid w:val="002B7E99"/>
    <w:rsid w:val="002B7F0F"/>
    <w:rsid w:val="002C0374"/>
    <w:rsid w:val="002C08AF"/>
    <w:rsid w:val="002C40AF"/>
    <w:rsid w:val="002C4C7F"/>
    <w:rsid w:val="002C5D97"/>
    <w:rsid w:val="002C5FAC"/>
    <w:rsid w:val="002C6CE6"/>
    <w:rsid w:val="002C737A"/>
    <w:rsid w:val="002D21FD"/>
    <w:rsid w:val="002D2AB8"/>
    <w:rsid w:val="002D3512"/>
    <w:rsid w:val="002D4DF1"/>
    <w:rsid w:val="002D5529"/>
    <w:rsid w:val="002D5BC9"/>
    <w:rsid w:val="002D7384"/>
    <w:rsid w:val="002E2303"/>
    <w:rsid w:val="002E2DE6"/>
    <w:rsid w:val="002E37F1"/>
    <w:rsid w:val="002E5F5E"/>
    <w:rsid w:val="002E7E74"/>
    <w:rsid w:val="002F0F0D"/>
    <w:rsid w:val="002F1B58"/>
    <w:rsid w:val="002F411B"/>
    <w:rsid w:val="002F4165"/>
    <w:rsid w:val="002F51E2"/>
    <w:rsid w:val="002F6014"/>
    <w:rsid w:val="00300820"/>
    <w:rsid w:val="00303711"/>
    <w:rsid w:val="00303AA4"/>
    <w:rsid w:val="00304311"/>
    <w:rsid w:val="00306472"/>
    <w:rsid w:val="00307248"/>
    <w:rsid w:val="00307F72"/>
    <w:rsid w:val="00310F2A"/>
    <w:rsid w:val="00311DB5"/>
    <w:rsid w:val="0031244B"/>
    <w:rsid w:val="003130FE"/>
    <w:rsid w:val="00313467"/>
    <w:rsid w:val="003134FC"/>
    <w:rsid w:val="0031438B"/>
    <w:rsid w:val="003155FC"/>
    <w:rsid w:val="00315B7B"/>
    <w:rsid w:val="003204B5"/>
    <w:rsid w:val="00322A29"/>
    <w:rsid w:val="00322E3C"/>
    <w:rsid w:val="00322FA6"/>
    <w:rsid w:val="0032400A"/>
    <w:rsid w:val="00325724"/>
    <w:rsid w:val="003257CF"/>
    <w:rsid w:val="00326EA5"/>
    <w:rsid w:val="003275A6"/>
    <w:rsid w:val="00327CE9"/>
    <w:rsid w:val="00327E47"/>
    <w:rsid w:val="00327EC9"/>
    <w:rsid w:val="00335EAE"/>
    <w:rsid w:val="003379DA"/>
    <w:rsid w:val="00340215"/>
    <w:rsid w:val="0034460F"/>
    <w:rsid w:val="00346FFF"/>
    <w:rsid w:val="003472D8"/>
    <w:rsid w:val="00350A88"/>
    <w:rsid w:val="00350B90"/>
    <w:rsid w:val="00350C11"/>
    <w:rsid w:val="00351E03"/>
    <w:rsid w:val="00353E8C"/>
    <w:rsid w:val="0035419E"/>
    <w:rsid w:val="0036002E"/>
    <w:rsid w:val="00361143"/>
    <w:rsid w:val="00361943"/>
    <w:rsid w:val="00362E41"/>
    <w:rsid w:val="0036361B"/>
    <w:rsid w:val="00364A32"/>
    <w:rsid w:val="00370AD8"/>
    <w:rsid w:val="00375E37"/>
    <w:rsid w:val="00376492"/>
    <w:rsid w:val="0038001B"/>
    <w:rsid w:val="003808F8"/>
    <w:rsid w:val="00380D5D"/>
    <w:rsid w:val="0038105E"/>
    <w:rsid w:val="003821F3"/>
    <w:rsid w:val="0038374F"/>
    <w:rsid w:val="00384182"/>
    <w:rsid w:val="0038610E"/>
    <w:rsid w:val="00386DC9"/>
    <w:rsid w:val="0039249B"/>
    <w:rsid w:val="003926EE"/>
    <w:rsid w:val="003927F7"/>
    <w:rsid w:val="00393D2F"/>
    <w:rsid w:val="003949C5"/>
    <w:rsid w:val="00394B20"/>
    <w:rsid w:val="00396500"/>
    <w:rsid w:val="00396B44"/>
    <w:rsid w:val="00396FDB"/>
    <w:rsid w:val="003A32FB"/>
    <w:rsid w:val="003B07FE"/>
    <w:rsid w:val="003B23CC"/>
    <w:rsid w:val="003B3D1E"/>
    <w:rsid w:val="003B54B7"/>
    <w:rsid w:val="003B57D1"/>
    <w:rsid w:val="003B667C"/>
    <w:rsid w:val="003B7240"/>
    <w:rsid w:val="003B7809"/>
    <w:rsid w:val="003C1F50"/>
    <w:rsid w:val="003C2074"/>
    <w:rsid w:val="003C59C5"/>
    <w:rsid w:val="003C6C86"/>
    <w:rsid w:val="003C7856"/>
    <w:rsid w:val="003D24FB"/>
    <w:rsid w:val="003D3CBF"/>
    <w:rsid w:val="003D4F49"/>
    <w:rsid w:val="003E15E1"/>
    <w:rsid w:val="003E161B"/>
    <w:rsid w:val="003E18B8"/>
    <w:rsid w:val="003E2096"/>
    <w:rsid w:val="003E4201"/>
    <w:rsid w:val="003E4527"/>
    <w:rsid w:val="003F15B7"/>
    <w:rsid w:val="003F2F30"/>
    <w:rsid w:val="003F424F"/>
    <w:rsid w:val="003F4516"/>
    <w:rsid w:val="003F47A8"/>
    <w:rsid w:val="003F535E"/>
    <w:rsid w:val="003F7B58"/>
    <w:rsid w:val="003F7C46"/>
    <w:rsid w:val="004008E4"/>
    <w:rsid w:val="00401188"/>
    <w:rsid w:val="00401E30"/>
    <w:rsid w:val="00402B77"/>
    <w:rsid w:val="00402E20"/>
    <w:rsid w:val="00406274"/>
    <w:rsid w:val="00414097"/>
    <w:rsid w:val="004150BA"/>
    <w:rsid w:val="0042331F"/>
    <w:rsid w:val="00426EB1"/>
    <w:rsid w:val="00431704"/>
    <w:rsid w:val="00431732"/>
    <w:rsid w:val="004320A4"/>
    <w:rsid w:val="00432560"/>
    <w:rsid w:val="00441EB5"/>
    <w:rsid w:val="0044431F"/>
    <w:rsid w:val="00444DDA"/>
    <w:rsid w:val="00446B7F"/>
    <w:rsid w:val="00454453"/>
    <w:rsid w:val="004560B5"/>
    <w:rsid w:val="004567F0"/>
    <w:rsid w:val="00460607"/>
    <w:rsid w:val="00461287"/>
    <w:rsid w:val="00466A8F"/>
    <w:rsid w:val="00466F68"/>
    <w:rsid w:val="00467A39"/>
    <w:rsid w:val="0047041C"/>
    <w:rsid w:val="00470B4F"/>
    <w:rsid w:val="00472560"/>
    <w:rsid w:val="0047406F"/>
    <w:rsid w:val="00476061"/>
    <w:rsid w:val="004775B0"/>
    <w:rsid w:val="00481005"/>
    <w:rsid w:val="0048186E"/>
    <w:rsid w:val="004835F1"/>
    <w:rsid w:val="004902D1"/>
    <w:rsid w:val="0049333C"/>
    <w:rsid w:val="0049377D"/>
    <w:rsid w:val="004945CA"/>
    <w:rsid w:val="00494FF8"/>
    <w:rsid w:val="00496BAE"/>
    <w:rsid w:val="004A0073"/>
    <w:rsid w:val="004A1295"/>
    <w:rsid w:val="004A30D6"/>
    <w:rsid w:val="004A4174"/>
    <w:rsid w:val="004A598E"/>
    <w:rsid w:val="004B22AC"/>
    <w:rsid w:val="004B2E01"/>
    <w:rsid w:val="004C19C6"/>
    <w:rsid w:val="004C315E"/>
    <w:rsid w:val="004C3877"/>
    <w:rsid w:val="004C5448"/>
    <w:rsid w:val="004C65E8"/>
    <w:rsid w:val="004C6DAF"/>
    <w:rsid w:val="004D256D"/>
    <w:rsid w:val="004D5093"/>
    <w:rsid w:val="004D55CB"/>
    <w:rsid w:val="004D5A45"/>
    <w:rsid w:val="004D620E"/>
    <w:rsid w:val="004E1241"/>
    <w:rsid w:val="004E2B26"/>
    <w:rsid w:val="004E4787"/>
    <w:rsid w:val="004E6453"/>
    <w:rsid w:val="004E7FE7"/>
    <w:rsid w:val="004F0731"/>
    <w:rsid w:val="004F0883"/>
    <w:rsid w:val="004F1CC5"/>
    <w:rsid w:val="004F3D29"/>
    <w:rsid w:val="004F4EF0"/>
    <w:rsid w:val="004F5FF8"/>
    <w:rsid w:val="00500BBC"/>
    <w:rsid w:val="0050195B"/>
    <w:rsid w:val="00502F65"/>
    <w:rsid w:val="00503171"/>
    <w:rsid w:val="005042A8"/>
    <w:rsid w:val="00504777"/>
    <w:rsid w:val="00504EDF"/>
    <w:rsid w:val="00506DD5"/>
    <w:rsid w:val="00507C66"/>
    <w:rsid w:val="005124DE"/>
    <w:rsid w:val="005209FA"/>
    <w:rsid w:val="00521922"/>
    <w:rsid w:val="00521A69"/>
    <w:rsid w:val="00521E28"/>
    <w:rsid w:val="0052310B"/>
    <w:rsid w:val="0052412C"/>
    <w:rsid w:val="0052732C"/>
    <w:rsid w:val="005301A3"/>
    <w:rsid w:val="0053031E"/>
    <w:rsid w:val="005322EA"/>
    <w:rsid w:val="00532492"/>
    <w:rsid w:val="00533897"/>
    <w:rsid w:val="00533A46"/>
    <w:rsid w:val="00535F45"/>
    <w:rsid w:val="0053708D"/>
    <w:rsid w:val="00537BCE"/>
    <w:rsid w:val="005408B5"/>
    <w:rsid w:val="00540A30"/>
    <w:rsid w:val="00541056"/>
    <w:rsid w:val="005422D2"/>
    <w:rsid w:val="00542653"/>
    <w:rsid w:val="0054473F"/>
    <w:rsid w:val="005473E5"/>
    <w:rsid w:val="0055008D"/>
    <w:rsid w:val="00560FB4"/>
    <w:rsid w:val="00565162"/>
    <w:rsid w:val="00565A00"/>
    <w:rsid w:val="00567870"/>
    <w:rsid w:val="00567B2B"/>
    <w:rsid w:val="00573069"/>
    <w:rsid w:val="00574388"/>
    <w:rsid w:val="005749C8"/>
    <w:rsid w:val="00574A16"/>
    <w:rsid w:val="00574BBC"/>
    <w:rsid w:val="00576D05"/>
    <w:rsid w:val="0058050E"/>
    <w:rsid w:val="005818FD"/>
    <w:rsid w:val="005821FC"/>
    <w:rsid w:val="005827E9"/>
    <w:rsid w:val="00582F74"/>
    <w:rsid w:val="00583408"/>
    <w:rsid w:val="005862E0"/>
    <w:rsid w:val="005912A1"/>
    <w:rsid w:val="00591EC3"/>
    <w:rsid w:val="00596C1D"/>
    <w:rsid w:val="005A1650"/>
    <w:rsid w:val="005A1B0F"/>
    <w:rsid w:val="005A2565"/>
    <w:rsid w:val="005A57BD"/>
    <w:rsid w:val="005B0F91"/>
    <w:rsid w:val="005B16A0"/>
    <w:rsid w:val="005B232B"/>
    <w:rsid w:val="005C08D0"/>
    <w:rsid w:val="005C380D"/>
    <w:rsid w:val="005C3A56"/>
    <w:rsid w:val="005C4A0F"/>
    <w:rsid w:val="005C5EF0"/>
    <w:rsid w:val="005C7A37"/>
    <w:rsid w:val="005D2DE7"/>
    <w:rsid w:val="005D3EA1"/>
    <w:rsid w:val="005D4B20"/>
    <w:rsid w:val="005D619B"/>
    <w:rsid w:val="005D679A"/>
    <w:rsid w:val="005E13F2"/>
    <w:rsid w:val="005E18E2"/>
    <w:rsid w:val="005E19B0"/>
    <w:rsid w:val="005F0308"/>
    <w:rsid w:val="005F19C7"/>
    <w:rsid w:val="005F294C"/>
    <w:rsid w:val="005F4564"/>
    <w:rsid w:val="005F5229"/>
    <w:rsid w:val="005F534C"/>
    <w:rsid w:val="005F6DC6"/>
    <w:rsid w:val="00600411"/>
    <w:rsid w:val="00603864"/>
    <w:rsid w:val="006041CA"/>
    <w:rsid w:val="00604C37"/>
    <w:rsid w:val="00605060"/>
    <w:rsid w:val="00605D1F"/>
    <w:rsid w:val="00605E2D"/>
    <w:rsid w:val="006074F6"/>
    <w:rsid w:val="00610415"/>
    <w:rsid w:val="00610568"/>
    <w:rsid w:val="00611586"/>
    <w:rsid w:val="00611EF1"/>
    <w:rsid w:val="006120BA"/>
    <w:rsid w:val="00612492"/>
    <w:rsid w:val="006177CF"/>
    <w:rsid w:val="00621153"/>
    <w:rsid w:val="00622242"/>
    <w:rsid w:val="006234AB"/>
    <w:rsid w:val="00624ABB"/>
    <w:rsid w:val="006268FA"/>
    <w:rsid w:val="00627721"/>
    <w:rsid w:val="00630D0D"/>
    <w:rsid w:val="00632524"/>
    <w:rsid w:val="0063378C"/>
    <w:rsid w:val="0063447D"/>
    <w:rsid w:val="006346CE"/>
    <w:rsid w:val="00636A59"/>
    <w:rsid w:val="006374D3"/>
    <w:rsid w:val="006409FE"/>
    <w:rsid w:val="00642662"/>
    <w:rsid w:val="00644496"/>
    <w:rsid w:val="0064530A"/>
    <w:rsid w:val="00646807"/>
    <w:rsid w:val="00646F71"/>
    <w:rsid w:val="006472A2"/>
    <w:rsid w:val="00650031"/>
    <w:rsid w:val="00650CB5"/>
    <w:rsid w:val="00652E43"/>
    <w:rsid w:val="00652F97"/>
    <w:rsid w:val="00653FCB"/>
    <w:rsid w:val="0066035A"/>
    <w:rsid w:val="0066076F"/>
    <w:rsid w:val="00661692"/>
    <w:rsid w:val="006617B9"/>
    <w:rsid w:val="0066229E"/>
    <w:rsid w:val="00663948"/>
    <w:rsid w:val="00664199"/>
    <w:rsid w:val="006652B3"/>
    <w:rsid w:val="006653FD"/>
    <w:rsid w:val="006659D2"/>
    <w:rsid w:val="0066673D"/>
    <w:rsid w:val="00673F32"/>
    <w:rsid w:val="00674FFA"/>
    <w:rsid w:val="00675A60"/>
    <w:rsid w:val="006772C7"/>
    <w:rsid w:val="00680BF2"/>
    <w:rsid w:val="00681E18"/>
    <w:rsid w:val="00685386"/>
    <w:rsid w:val="006854C5"/>
    <w:rsid w:val="00685C8A"/>
    <w:rsid w:val="0068616B"/>
    <w:rsid w:val="00687AA7"/>
    <w:rsid w:val="00694E9B"/>
    <w:rsid w:val="006951AC"/>
    <w:rsid w:val="006959C7"/>
    <w:rsid w:val="006962FE"/>
    <w:rsid w:val="00696326"/>
    <w:rsid w:val="00697360"/>
    <w:rsid w:val="00697A84"/>
    <w:rsid w:val="006A11FD"/>
    <w:rsid w:val="006A1B1D"/>
    <w:rsid w:val="006A3496"/>
    <w:rsid w:val="006B0CDC"/>
    <w:rsid w:val="006B2C87"/>
    <w:rsid w:val="006B32E6"/>
    <w:rsid w:val="006B446A"/>
    <w:rsid w:val="006B4E81"/>
    <w:rsid w:val="006B4FEC"/>
    <w:rsid w:val="006B7BBA"/>
    <w:rsid w:val="006B7C66"/>
    <w:rsid w:val="006C1DB0"/>
    <w:rsid w:val="006C1FB9"/>
    <w:rsid w:val="006C2773"/>
    <w:rsid w:val="006C440B"/>
    <w:rsid w:val="006C4750"/>
    <w:rsid w:val="006C6957"/>
    <w:rsid w:val="006C695E"/>
    <w:rsid w:val="006D2200"/>
    <w:rsid w:val="006D24DC"/>
    <w:rsid w:val="006D3310"/>
    <w:rsid w:val="006E1717"/>
    <w:rsid w:val="006E229A"/>
    <w:rsid w:val="006E38A7"/>
    <w:rsid w:val="006E591A"/>
    <w:rsid w:val="006E6212"/>
    <w:rsid w:val="006E6A99"/>
    <w:rsid w:val="006F71B3"/>
    <w:rsid w:val="007000CF"/>
    <w:rsid w:val="00700CDF"/>
    <w:rsid w:val="00701966"/>
    <w:rsid w:val="0070328D"/>
    <w:rsid w:val="007037DF"/>
    <w:rsid w:val="0070381E"/>
    <w:rsid w:val="007041D8"/>
    <w:rsid w:val="00705B6C"/>
    <w:rsid w:val="00705C85"/>
    <w:rsid w:val="00707008"/>
    <w:rsid w:val="007078E8"/>
    <w:rsid w:val="00707BE1"/>
    <w:rsid w:val="007113D3"/>
    <w:rsid w:val="00711D91"/>
    <w:rsid w:val="0071352A"/>
    <w:rsid w:val="007155DF"/>
    <w:rsid w:val="0071578F"/>
    <w:rsid w:val="00720656"/>
    <w:rsid w:val="00723B39"/>
    <w:rsid w:val="00723B82"/>
    <w:rsid w:val="0072429A"/>
    <w:rsid w:val="00726E4F"/>
    <w:rsid w:val="007271E6"/>
    <w:rsid w:val="0072737C"/>
    <w:rsid w:val="0073050C"/>
    <w:rsid w:val="00731F6C"/>
    <w:rsid w:val="00732C7F"/>
    <w:rsid w:val="00732F8D"/>
    <w:rsid w:val="00733D2B"/>
    <w:rsid w:val="0073594F"/>
    <w:rsid w:val="00735D54"/>
    <w:rsid w:val="00737B51"/>
    <w:rsid w:val="00740D1A"/>
    <w:rsid w:val="00742B02"/>
    <w:rsid w:val="00742E6C"/>
    <w:rsid w:val="00745627"/>
    <w:rsid w:val="00746066"/>
    <w:rsid w:val="00746BE7"/>
    <w:rsid w:val="00746C03"/>
    <w:rsid w:val="007500DD"/>
    <w:rsid w:val="00750C7D"/>
    <w:rsid w:val="00751D3C"/>
    <w:rsid w:val="00752227"/>
    <w:rsid w:val="00752E4C"/>
    <w:rsid w:val="00753027"/>
    <w:rsid w:val="00755C23"/>
    <w:rsid w:val="00756256"/>
    <w:rsid w:val="00757CEC"/>
    <w:rsid w:val="00764F89"/>
    <w:rsid w:val="007705C1"/>
    <w:rsid w:val="00770886"/>
    <w:rsid w:val="00770C20"/>
    <w:rsid w:val="00774ED4"/>
    <w:rsid w:val="00775FC8"/>
    <w:rsid w:val="00776182"/>
    <w:rsid w:val="00780EFA"/>
    <w:rsid w:val="0078283C"/>
    <w:rsid w:val="0078404D"/>
    <w:rsid w:val="00784D21"/>
    <w:rsid w:val="007859F7"/>
    <w:rsid w:val="00790164"/>
    <w:rsid w:val="00794250"/>
    <w:rsid w:val="00794975"/>
    <w:rsid w:val="00794F72"/>
    <w:rsid w:val="00797045"/>
    <w:rsid w:val="007A0C9A"/>
    <w:rsid w:val="007A2359"/>
    <w:rsid w:val="007A2378"/>
    <w:rsid w:val="007A4DFA"/>
    <w:rsid w:val="007A4F27"/>
    <w:rsid w:val="007A5741"/>
    <w:rsid w:val="007A5D3E"/>
    <w:rsid w:val="007A5EF2"/>
    <w:rsid w:val="007A6DE3"/>
    <w:rsid w:val="007B0628"/>
    <w:rsid w:val="007B1844"/>
    <w:rsid w:val="007B2D35"/>
    <w:rsid w:val="007B3716"/>
    <w:rsid w:val="007B3F9D"/>
    <w:rsid w:val="007B5366"/>
    <w:rsid w:val="007B5508"/>
    <w:rsid w:val="007C0144"/>
    <w:rsid w:val="007C0E23"/>
    <w:rsid w:val="007C2A1B"/>
    <w:rsid w:val="007C41A8"/>
    <w:rsid w:val="007C5298"/>
    <w:rsid w:val="007C59BD"/>
    <w:rsid w:val="007C65E0"/>
    <w:rsid w:val="007C6EA0"/>
    <w:rsid w:val="007C70AF"/>
    <w:rsid w:val="007C7278"/>
    <w:rsid w:val="007C7CBE"/>
    <w:rsid w:val="007D0029"/>
    <w:rsid w:val="007D02FD"/>
    <w:rsid w:val="007D1674"/>
    <w:rsid w:val="007D1854"/>
    <w:rsid w:val="007D4917"/>
    <w:rsid w:val="007D595F"/>
    <w:rsid w:val="007D59B2"/>
    <w:rsid w:val="007E3974"/>
    <w:rsid w:val="007E5C76"/>
    <w:rsid w:val="007E635C"/>
    <w:rsid w:val="007E65B6"/>
    <w:rsid w:val="007E692D"/>
    <w:rsid w:val="007E79AB"/>
    <w:rsid w:val="007E7B3E"/>
    <w:rsid w:val="007F1DA2"/>
    <w:rsid w:val="007F21B5"/>
    <w:rsid w:val="007F4535"/>
    <w:rsid w:val="007F4899"/>
    <w:rsid w:val="007F70AD"/>
    <w:rsid w:val="0080108F"/>
    <w:rsid w:val="00803BFF"/>
    <w:rsid w:val="00805864"/>
    <w:rsid w:val="00807DB9"/>
    <w:rsid w:val="008100A5"/>
    <w:rsid w:val="00810B1F"/>
    <w:rsid w:val="00810B30"/>
    <w:rsid w:val="0081139D"/>
    <w:rsid w:val="0081253F"/>
    <w:rsid w:val="00812E78"/>
    <w:rsid w:val="00817F12"/>
    <w:rsid w:val="00820498"/>
    <w:rsid w:val="00820C1D"/>
    <w:rsid w:val="008226A4"/>
    <w:rsid w:val="00823CA3"/>
    <w:rsid w:val="00824555"/>
    <w:rsid w:val="00824556"/>
    <w:rsid w:val="0082581A"/>
    <w:rsid w:val="0082647B"/>
    <w:rsid w:val="00827664"/>
    <w:rsid w:val="008339CD"/>
    <w:rsid w:val="00835E4E"/>
    <w:rsid w:val="0083645D"/>
    <w:rsid w:val="008367BD"/>
    <w:rsid w:val="0084299F"/>
    <w:rsid w:val="0084430F"/>
    <w:rsid w:val="008450B8"/>
    <w:rsid w:val="00845339"/>
    <w:rsid w:val="00847401"/>
    <w:rsid w:val="008509FE"/>
    <w:rsid w:val="00855019"/>
    <w:rsid w:val="00860A2B"/>
    <w:rsid w:val="008618FA"/>
    <w:rsid w:val="00862989"/>
    <w:rsid w:val="00863C9D"/>
    <w:rsid w:val="0086702E"/>
    <w:rsid w:val="00867D29"/>
    <w:rsid w:val="00870CFB"/>
    <w:rsid w:val="00871127"/>
    <w:rsid w:val="00871BD3"/>
    <w:rsid w:val="00873836"/>
    <w:rsid w:val="008740E5"/>
    <w:rsid w:val="00874151"/>
    <w:rsid w:val="00876523"/>
    <w:rsid w:val="0087706E"/>
    <w:rsid w:val="00880ED4"/>
    <w:rsid w:val="00881FA4"/>
    <w:rsid w:val="00884203"/>
    <w:rsid w:val="0088498C"/>
    <w:rsid w:val="00891B89"/>
    <w:rsid w:val="00894347"/>
    <w:rsid w:val="00894B3A"/>
    <w:rsid w:val="0089543B"/>
    <w:rsid w:val="00895F5B"/>
    <w:rsid w:val="008A1184"/>
    <w:rsid w:val="008A3C18"/>
    <w:rsid w:val="008A785D"/>
    <w:rsid w:val="008A7965"/>
    <w:rsid w:val="008B3270"/>
    <w:rsid w:val="008B4206"/>
    <w:rsid w:val="008B5FAF"/>
    <w:rsid w:val="008B6645"/>
    <w:rsid w:val="008C01AB"/>
    <w:rsid w:val="008C0988"/>
    <w:rsid w:val="008C3543"/>
    <w:rsid w:val="008C44FB"/>
    <w:rsid w:val="008C4BC9"/>
    <w:rsid w:val="008C77AC"/>
    <w:rsid w:val="008C7FD2"/>
    <w:rsid w:val="008D6355"/>
    <w:rsid w:val="008D6D15"/>
    <w:rsid w:val="008D6F71"/>
    <w:rsid w:val="008E30FD"/>
    <w:rsid w:val="008E32B4"/>
    <w:rsid w:val="008E51ED"/>
    <w:rsid w:val="008E597C"/>
    <w:rsid w:val="008E6E10"/>
    <w:rsid w:val="008F0575"/>
    <w:rsid w:val="008F0E3B"/>
    <w:rsid w:val="008F202D"/>
    <w:rsid w:val="008F316D"/>
    <w:rsid w:val="008F39A5"/>
    <w:rsid w:val="008F47FD"/>
    <w:rsid w:val="008F686D"/>
    <w:rsid w:val="008F797B"/>
    <w:rsid w:val="00901416"/>
    <w:rsid w:val="0090191A"/>
    <w:rsid w:val="00903D4B"/>
    <w:rsid w:val="00910455"/>
    <w:rsid w:val="00913EB1"/>
    <w:rsid w:val="00915393"/>
    <w:rsid w:val="00916026"/>
    <w:rsid w:val="00916396"/>
    <w:rsid w:val="0092051A"/>
    <w:rsid w:val="00920A99"/>
    <w:rsid w:val="00921BEE"/>
    <w:rsid w:val="00924C02"/>
    <w:rsid w:val="009256DF"/>
    <w:rsid w:val="00927700"/>
    <w:rsid w:val="00930553"/>
    <w:rsid w:val="00930D35"/>
    <w:rsid w:val="00931F1F"/>
    <w:rsid w:val="00932751"/>
    <w:rsid w:val="009359CB"/>
    <w:rsid w:val="00935A1A"/>
    <w:rsid w:val="009375CA"/>
    <w:rsid w:val="009431D7"/>
    <w:rsid w:val="00946B5F"/>
    <w:rsid w:val="0095282B"/>
    <w:rsid w:val="00952D0C"/>
    <w:rsid w:val="009537E1"/>
    <w:rsid w:val="009620B7"/>
    <w:rsid w:val="009622EA"/>
    <w:rsid w:val="00962704"/>
    <w:rsid w:val="00962D97"/>
    <w:rsid w:val="00964B09"/>
    <w:rsid w:val="0097142C"/>
    <w:rsid w:val="00972BF9"/>
    <w:rsid w:val="00972EB0"/>
    <w:rsid w:val="00973166"/>
    <w:rsid w:val="0097718C"/>
    <w:rsid w:val="00977BD3"/>
    <w:rsid w:val="00977F71"/>
    <w:rsid w:val="009828F7"/>
    <w:rsid w:val="009840BC"/>
    <w:rsid w:val="009861FD"/>
    <w:rsid w:val="009874A8"/>
    <w:rsid w:val="00990177"/>
    <w:rsid w:val="0099392D"/>
    <w:rsid w:val="00994319"/>
    <w:rsid w:val="009966DE"/>
    <w:rsid w:val="0099695A"/>
    <w:rsid w:val="009977A4"/>
    <w:rsid w:val="00997954"/>
    <w:rsid w:val="009A0EED"/>
    <w:rsid w:val="009A1DCB"/>
    <w:rsid w:val="009B05A6"/>
    <w:rsid w:val="009B286E"/>
    <w:rsid w:val="009B3342"/>
    <w:rsid w:val="009B4492"/>
    <w:rsid w:val="009B48E9"/>
    <w:rsid w:val="009B6BD4"/>
    <w:rsid w:val="009C14FB"/>
    <w:rsid w:val="009C1A7F"/>
    <w:rsid w:val="009C1C5B"/>
    <w:rsid w:val="009C330E"/>
    <w:rsid w:val="009C502A"/>
    <w:rsid w:val="009C74B5"/>
    <w:rsid w:val="009D2A99"/>
    <w:rsid w:val="009D3FCB"/>
    <w:rsid w:val="009D4836"/>
    <w:rsid w:val="009D5196"/>
    <w:rsid w:val="009D525D"/>
    <w:rsid w:val="009D7A02"/>
    <w:rsid w:val="009E1D09"/>
    <w:rsid w:val="009E3396"/>
    <w:rsid w:val="009E4AF9"/>
    <w:rsid w:val="009E544A"/>
    <w:rsid w:val="009E7F1A"/>
    <w:rsid w:val="009F02E8"/>
    <w:rsid w:val="009F0A99"/>
    <w:rsid w:val="009F0F63"/>
    <w:rsid w:val="009F1A34"/>
    <w:rsid w:val="009F27C8"/>
    <w:rsid w:val="009F2F33"/>
    <w:rsid w:val="009F3842"/>
    <w:rsid w:val="009F6727"/>
    <w:rsid w:val="00A01F93"/>
    <w:rsid w:val="00A0229A"/>
    <w:rsid w:val="00A0320A"/>
    <w:rsid w:val="00A03479"/>
    <w:rsid w:val="00A05C1A"/>
    <w:rsid w:val="00A074CC"/>
    <w:rsid w:val="00A12551"/>
    <w:rsid w:val="00A1443D"/>
    <w:rsid w:val="00A218FC"/>
    <w:rsid w:val="00A30005"/>
    <w:rsid w:val="00A30E34"/>
    <w:rsid w:val="00A31008"/>
    <w:rsid w:val="00A317DC"/>
    <w:rsid w:val="00A3292A"/>
    <w:rsid w:val="00A349C6"/>
    <w:rsid w:val="00A36EB2"/>
    <w:rsid w:val="00A3704F"/>
    <w:rsid w:val="00A37B6B"/>
    <w:rsid w:val="00A404E6"/>
    <w:rsid w:val="00A40513"/>
    <w:rsid w:val="00A409F9"/>
    <w:rsid w:val="00A410CC"/>
    <w:rsid w:val="00A417A3"/>
    <w:rsid w:val="00A443A9"/>
    <w:rsid w:val="00A450F2"/>
    <w:rsid w:val="00A4539A"/>
    <w:rsid w:val="00A55A7D"/>
    <w:rsid w:val="00A57B99"/>
    <w:rsid w:val="00A64D8B"/>
    <w:rsid w:val="00A65896"/>
    <w:rsid w:val="00A66952"/>
    <w:rsid w:val="00A70002"/>
    <w:rsid w:val="00A706E4"/>
    <w:rsid w:val="00A70E9B"/>
    <w:rsid w:val="00A723C1"/>
    <w:rsid w:val="00A74FFA"/>
    <w:rsid w:val="00A76E7A"/>
    <w:rsid w:val="00A77D66"/>
    <w:rsid w:val="00A817BF"/>
    <w:rsid w:val="00A81AC5"/>
    <w:rsid w:val="00A84DC8"/>
    <w:rsid w:val="00A86537"/>
    <w:rsid w:val="00A86CF9"/>
    <w:rsid w:val="00A904B3"/>
    <w:rsid w:val="00A90ACE"/>
    <w:rsid w:val="00A90C94"/>
    <w:rsid w:val="00A910CB"/>
    <w:rsid w:val="00A93705"/>
    <w:rsid w:val="00A96479"/>
    <w:rsid w:val="00A9704E"/>
    <w:rsid w:val="00AA2495"/>
    <w:rsid w:val="00AA3318"/>
    <w:rsid w:val="00AA3635"/>
    <w:rsid w:val="00AA39D2"/>
    <w:rsid w:val="00AA5E7F"/>
    <w:rsid w:val="00AA6B9B"/>
    <w:rsid w:val="00AA737F"/>
    <w:rsid w:val="00AA7DAC"/>
    <w:rsid w:val="00AB26A5"/>
    <w:rsid w:val="00AB4ED4"/>
    <w:rsid w:val="00AC0A64"/>
    <w:rsid w:val="00AC14D0"/>
    <w:rsid w:val="00AC29E9"/>
    <w:rsid w:val="00AC35B4"/>
    <w:rsid w:val="00AC4661"/>
    <w:rsid w:val="00AC6EDE"/>
    <w:rsid w:val="00AC765F"/>
    <w:rsid w:val="00AD32E3"/>
    <w:rsid w:val="00AD64C5"/>
    <w:rsid w:val="00AD67A9"/>
    <w:rsid w:val="00AD74C7"/>
    <w:rsid w:val="00AE3B0D"/>
    <w:rsid w:val="00AE4AD7"/>
    <w:rsid w:val="00AE5C07"/>
    <w:rsid w:val="00AF2C12"/>
    <w:rsid w:val="00AF2EC5"/>
    <w:rsid w:val="00AF3148"/>
    <w:rsid w:val="00AF3EDC"/>
    <w:rsid w:val="00AF5AB9"/>
    <w:rsid w:val="00AF6255"/>
    <w:rsid w:val="00AF6847"/>
    <w:rsid w:val="00B00A00"/>
    <w:rsid w:val="00B023FC"/>
    <w:rsid w:val="00B02634"/>
    <w:rsid w:val="00B0752C"/>
    <w:rsid w:val="00B078AB"/>
    <w:rsid w:val="00B10686"/>
    <w:rsid w:val="00B10A82"/>
    <w:rsid w:val="00B111B2"/>
    <w:rsid w:val="00B119BD"/>
    <w:rsid w:val="00B12EDD"/>
    <w:rsid w:val="00B132E7"/>
    <w:rsid w:val="00B168A6"/>
    <w:rsid w:val="00B217C8"/>
    <w:rsid w:val="00B2248E"/>
    <w:rsid w:val="00B228AA"/>
    <w:rsid w:val="00B232A5"/>
    <w:rsid w:val="00B23ADE"/>
    <w:rsid w:val="00B2598B"/>
    <w:rsid w:val="00B305A4"/>
    <w:rsid w:val="00B30720"/>
    <w:rsid w:val="00B31B5D"/>
    <w:rsid w:val="00B31E93"/>
    <w:rsid w:val="00B33037"/>
    <w:rsid w:val="00B3505A"/>
    <w:rsid w:val="00B35E93"/>
    <w:rsid w:val="00B363CD"/>
    <w:rsid w:val="00B3740E"/>
    <w:rsid w:val="00B4153B"/>
    <w:rsid w:val="00B47A97"/>
    <w:rsid w:val="00B47F23"/>
    <w:rsid w:val="00B50273"/>
    <w:rsid w:val="00B504AD"/>
    <w:rsid w:val="00B51FA1"/>
    <w:rsid w:val="00B53416"/>
    <w:rsid w:val="00B57AD6"/>
    <w:rsid w:val="00B600DC"/>
    <w:rsid w:val="00B61CDA"/>
    <w:rsid w:val="00B647F2"/>
    <w:rsid w:val="00B64DBB"/>
    <w:rsid w:val="00B65F4F"/>
    <w:rsid w:val="00B70C2D"/>
    <w:rsid w:val="00B7296A"/>
    <w:rsid w:val="00B7599F"/>
    <w:rsid w:val="00B76C24"/>
    <w:rsid w:val="00B76CCE"/>
    <w:rsid w:val="00B77B3E"/>
    <w:rsid w:val="00B80E8E"/>
    <w:rsid w:val="00B83FF0"/>
    <w:rsid w:val="00B84038"/>
    <w:rsid w:val="00B85908"/>
    <w:rsid w:val="00B91B83"/>
    <w:rsid w:val="00B92949"/>
    <w:rsid w:val="00B93A20"/>
    <w:rsid w:val="00BA2A46"/>
    <w:rsid w:val="00BA4810"/>
    <w:rsid w:val="00BB062F"/>
    <w:rsid w:val="00BB0A09"/>
    <w:rsid w:val="00BB2102"/>
    <w:rsid w:val="00BB2D91"/>
    <w:rsid w:val="00BB334D"/>
    <w:rsid w:val="00BB65B1"/>
    <w:rsid w:val="00BB6A50"/>
    <w:rsid w:val="00BB6B9F"/>
    <w:rsid w:val="00BB7B0B"/>
    <w:rsid w:val="00BC090A"/>
    <w:rsid w:val="00BC30A3"/>
    <w:rsid w:val="00BC4928"/>
    <w:rsid w:val="00BD16EE"/>
    <w:rsid w:val="00BD2423"/>
    <w:rsid w:val="00BD3B05"/>
    <w:rsid w:val="00BD4B15"/>
    <w:rsid w:val="00BD548B"/>
    <w:rsid w:val="00BD7869"/>
    <w:rsid w:val="00BE1955"/>
    <w:rsid w:val="00BE32A5"/>
    <w:rsid w:val="00BE3462"/>
    <w:rsid w:val="00BE3B15"/>
    <w:rsid w:val="00BE3E1D"/>
    <w:rsid w:val="00BE4E86"/>
    <w:rsid w:val="00BE752C"/>
    <w:rsid w:val="00BE76BD"/>
    <w:rsid w:val="00BF1CED"/>
    <w:rsid w:val="00BF38DB"/>
    <w:rsid w:val="00BF3DA1"/>
    <w:rsid w:val="00BF450F"/>
    <w:rsid w:val="00BF5662"/>
    <w:rsid w:val="00BF637E"/>
    <w:rsid w:val="00BF7B17"/>
    <w:rsid w:val="00C00A76"/>
    <w:rsid w:val="00C0170C"/>
    <w:rsid w:val="00C02927"/>
    <w:rsid w:val="00C038C7"/>
    <w:rsid w:val="00C078CC"/>
    <w:rsid w:val="00C07F5B"/>
    <w:rsid w:val="00C113FD"/>
    <w:rsid w:val="00C118B0"/>
    <w:rsid w:val="00C122B8"/>
    <w:rsid w:val="00C17871"/>
    <w:rsid w:val="00C2211F"/>
    <w:rsid w:val="00C26B3B"/>
    <w:rsid w:val="00C26BC1"/>
    <w:rsid w:val="00C27199"/>
    <w:rsid w:val="00C27209"/>
    <w:rsid w:val="00C314BD"/>
    <w:rsid w:val="00C329CA"/>
    <w:rsid w:val="00C34D92"/>
    <w:rsid w:val="00C36C93"/>
    <w:rsid w:val="00C446C8"/>
    <w:rsid w:val="00C451A7"/>
    <w:rsid w:val="00C45597"/>
    <w:rsid w:val="00C45CBB"/>
    <w:rsid w:val="00C474DE"/>
    <w:rsid w:val="00C47A5A"/>
    <w:rsid w:val="00C50EDD"/>
    <w:rsid w:val="00C51028"/>
    <w:rsid w:val="00C53518"/>
    <w:rsid w:val="00C54077"/>
    <w:rsid w:val="00C550ED"/>
    <w:rsid w:val="00C576E4"/>
    <w:rsid w:val="00C6171A"/>
    <w:rsid w:val="00C64EB4"/>
    <w:rsid w:val="00C65A15"/>
    <w:rsid w:val="00C65EF8"/>
    <w:rsid w:val="00C662A5"/>
    <w:rsid w:val="00C72202"/>
    <w:rsid w:val="00C73A69"/>
    <w:rsid w:val="00C74319"/>
    <w:rsid w:val="00C76A4D"/>
    <w:rsid w:val="00C770C7"/>
    <w:rsid w:val="00C773CF"/>
    <w:rsid w:val="00C80D27"/>
    <w:rsid w:val="00C818C5"/>
    <w:rsid w:val="00C822B6"/>
    <w:rsid w:val="00C82497"/>
    <w:rsid w:val="00C85822"/>
    <w:rsid w:val="00C863CC"/>
    <w:rsid w:val="00C879DB"/>
    <w:rsid w:val="00C90A7E"/>
    <w:rsid w:val="00C93A73"/>
    <w:rsid w:val="00C94184"/>
    <w:rsid w:val="00C94259"/>
    <w:rsid w:val="00C94754"/>
    <w:rsid w:val="00C953D4"/>
    <w:rsid w:val="00C96F33"/>
    <w:rsid w:val="00CA07CA"/>
    <w:rsid w:val="00CA0876"/>
    <w:rsid w:val="00CA092B"/>
    <w:rsid w:val="00CA1343"/>
    <w:rsid w:val="00CA2834"/>
    <w:rsid w:val="00CA62CD"/>
    <w:rsid w:val="00CA67DA"/>
    <w:rsid w:val="00CB2157"/>
    <w:rsid w:val="00CB30BA"/>
    <w:rsid w:val="00CC13DC"/>
    <w:rsid w:val="00CC3095"/>
    <w:rsid w:val="00CC6ABC"/>
    <w:rsid w:val="00CD1611"/>
    <w:rsid w:val="00CD2FC4"/>
    <w:rsid w:val="00CD33B5"/>
    <w:rsid w:val="00CD406F"/>
    <w:rsid w:val="00CD776D"/>
    <w:rsid w:val="00CD7B17"/>
    <w:rsid w:val="00CD7B5E"/>
    <w:rsid w:val="00CE169B"/>
    <w:rsid w:val="00CE4522"/>
    <w:rsid w:val="00CE6AEF"/>
    <w:rsid w:val="00CE7C34"/>
    <w:rsid w:val="00CF169E"/>
    <w:rsid w:val="00CF2676"/>
    <w:rsid w:val="00CF2AAF"/>
    <w:rsid w:val="00CF57D1"/>
    <w:rsid w:val="00CF6ABB"/>
    <w:rsid w:val="00CF7C04"/>
    <w:rsid w:val="00D05B81"/>
    <w:rsid w:val="00D07C7C"/>
    <w:rsid w:val="00D103B1"/>
    <w:rsid w:val="00D11EA8"/>
    <w:rsid w:val="00D12026"/>
    <w:rsid w:val="00D13061"/>
    <w:rsid w:val="00D15894"/>
    <w:rsid w:val="00D164A2"/>
    <w:rsid w:val="00D22D06"/>
    <w:rsid w:val="00D2429B"/>
    <w:rsid w:val="00D2583E"/>
    <w:rsid w:val="00D27178"/>
    <w:rsid w:val="00D27C30"/>
    <w:rsid w:val="00D301A7"/>
    <w:rsid w:val="00D312E5"/>
    <w:rsid w:val="00D325C7"/>
    <w:rsid w:val="00D32B8E"/>
    <w:rsid w:val="00D34352"/>
    <w:rsid w:val="00D34F08"/>
    <w:rsid w:val="00D35B9D"/>
    <w:rsid w:val="00D40F15"/>
    <w:rsid w:val="00D4102B"/>
    <w:rsid w:val="00D412BC"/>
    <w:rsid w:val="00D437B9"/>
    <w:rsid w:val="00D43DBF"/>
    <w:rsid w:val="00D4718E"/>
    <w:rsid w:val="00D549BE"/>
    <w:rsid w:val="00D6086D"/>
    <w:rsid w:val="00D60990"/>
    <w:rsid w:val="00D61167"/>
    <w:rsid w:val="00D61C00"/>
    <w:rsid w:val="00D625B0"/>
    <w:rsid w:val="00D632F3"/>
    <w:rsid w:val="00D654AA"/>
    <w:rsid w:val="00D65A9A"/>
    <w:rsid w:val="00D660B1"/>
    <w:rsid w:val="00D70252"/>
    <w:rsid w:val="00D70A22"/>
    <w:rsid w:val="00D71A6F"/>
    <w:rsid w:val="00D71B71"/>
    <w:rsid w:val="00D76172"/>
    <w:rsid w:val="00D77700"/>
    <w:rsid w:val="00D8087B"/>
    <w:rsid w:val="00D815A1"/>
    <w:rsid w:val="00D81937"/>
    <w:rsid w:val="00D82F08"/>
    <w:rsid w:val="00D83AA0"/>
    <w:rsid w:val="00D84B3F"/>
    <w:rsid w:val="00D84CD5"/>
    <w:rsid w:val="00D862FE"/>
    <w:rsid w:val="00D90BBD"/>
    <w:rsid w:val="00D928FE"/>
    <w:rsid w:val="00D960D2"/>
    <w:rsid w:val="00D963E6"/>
    <w:rsid w:val="00DA142D"/>
    <w:rsid w:val="00DA1E67"/>
    <w:rsid w:val="00DA1E74"/>
    <w:rsid w:val="00DA2727"/>
    <w:rsid w:val="00DA4E9B"/>
    <w:rsid w:val="00DB3877"/>
    <w:rsid w:val="00DB7B3C"/>
    <w:rsid w:val="00DD292A"/>
    <w:rsid w:val="00DD2BC6"/>
    <w:rsid w:val="00DD2EB3"/>
    <w:rsid w:val="00DD3D9D"/>
    <w:rsid w:val="00DE03BA"/>
    <w:rsid w:val="00DE0CA6"/>
    <w:rsid w:val="00DE13EC"/>
    <w:rsid w:val="00DE1694"/>
    <w:rsid w:val="00DE552C"/>
    <w:rsid w:val="00DE6170"/>
    <w:rsid w:val="00DE69E3"/>
    <w:rsid w:val="00DF0231"/>
    <w:rsid w:val="00DF2569"/>
    <w:rsid w:val="00DF3639"/>
    <w:rsid w:val="00DF4285"/>
    <w:rsid w:val="00DF496C"/>
    <w:rsid w:val="00DF4A6F"/>
    <w:rsid w:val="00DF504B"/>
    <w:rsid w:val="00DF5FD7"/>
    <w:rsid w:val="00E021F2"/>
    <w:rsid w:val="00E02BD1"/>
    <w:rsid w:val="00E072D7"/>
    <w:rsid w:val="00E10CFD"/>
    <w:rsid w:val="00E149E4"/>
    <w:rsid w:val="00E152AE"/>
    <w:rsid w:val="00E164EE"/>
    <w:rsid w:val="00E20E47"/>
    <w:rsid w:val="00E21805"/>
    <w:rsid w:val="00E26104"/>
    <w:rsid w:val="00E31873"/>
    <w:rsid w:val="00E32BC8"/>
    <w:rsid w:val="00E335B5"/>
    <w:rsid w:val="00E3519F"/>
    <w:rsid w:val="00E37667"/>
    <w:rsid w:val="00E37730"/>
    <w:rsid w:val="00E404A8"/>
    <w:rsid w:val="00E408B1"/>
    <w:rsid w:val="00E42CEA"/>
    <w:rsid w:val="00E43D90"/>
    <w:rsid w:val="00E44B29"/>
    <w:rsid w:val="00E45051"/>
    <w:rsid w:val="00E458D7"/>
    <w:rsid w:val="00E50013"/>
    <w:rsid w:val="00E513C6"/>
    <w:rsid w:val="00E52EFB"/>
    <w:rsid w:val="00E53060"/>
    <w:rsid w:val="00E56740"/>
    <w:rsid w:val="00E56CE2"/>
    <w:rsid w:val="00E6047A"/>
    <w:rsid w:val="00E61584"/>
    <w:rsid w:val="00E61E99"/>
    <w:rsid w:val="00E62788"/>
    <w:rsid w:val="00E63AE1"/>
    <w:rsid w:val="00E63E5D"/>
    <w:rsid w:val="00E63F73"/>
    <w:rsid w:val="00E647F1"/>
    <w:rsid w:val="00E7112F"/>
    <w:rsid w:val="00E7155E"/>
    <w:rsid w:val="00E716AE"/>
    <w:rsid w:val="00E72E30"/>
    <w:rsid w:val="00E73AF8"/>
    <w:rsid w:val="00E744FE"/>
    <w:rsid w:val="00E74571"/>
    <w:rsid w:val="00E82D59"/>
    <w:rsid w:val="00E833F4"/>
    <w:rsid w:val="00E84A1E"/>
    <w:rsid w:val="00E87668"/>
    <w:rsid w:val="00E9091F"/>
    <w:rsid w:val="00E90B12"/>
    <w:rsid w:val="00E90E3B"/>
    <w:rsid w:val="00E9127C"/>
    <w:rsid w:val="00E91D4B"/>
    <w:rsid w:val="00E9252A"/>
    <w:rsid w:val="00E93303"/>
    <w:rsid w:val="00E9355F"/>
    <w:rsid w:val="00E957C7"/>
    <w:rsid w:val="00E95B84"/>
    <w:rsid w:val="00EA0F11"/>
    <w:rsid w:val="00EA4129"/>
    <w:rsid w:val="00EA49B3"/>
    <w:rsid w:val="00EA4D0D"/>
    <w:rsid w:val="00EB0B04"/>
    <w:rsid w:val="00EB2905"/>
    <w:rsid w:val="00EB391F"/>
    <w:rsid w:val="00EB3BBC"/>
    <w:rsid w:val="00EB3EF7"/>
    <w:rsid w:val="00EB4F95"/>
    <w:rsid w:val="00EB5E3D"/>
    <w:rsid w:val="00EB7170"/>
    <w:rsid w:val="00EB7761"/>
    <w:rsid w:val="00EB7A93"/>
    <w:rsid w:val="00EB7FDA"/>
    <w:rsid w:val="00EC0148"/>
    <w:rsid w:val="00EC19A2"/>
    <w:rsid w:val="00EC4877"/>
    <w:rsid w:val="00EC5EF4"/>
    <w:rsid w:val="00EC6E16"/>
    <w:rsid w:val="00EC7675"/>
    <w:rsid w:val="00EC7E57"/>
    <w:rsid w:val="00EC7F7A"/>
    <w:rsid w:val="00ED0DE3"/>
    <w:rsid w:val="00ED50FD"/>
    <w:rsid w:val="00ED57D6"/>
    <w:rsid w:val="00ED6148"/>
    <w:rsid w:val="00ED6897"/>
    <w:rsid w:val="00EE014C"/>
    <w:rsid w:val="00EE2B54"/>
    <w:rsid w:val="00EE2E21"/>
    <w:rsid w:val="00EE303B"/>
    <w:rsid w:val="00EE4949"/>
    <w:rsid w:val="00EE73B0"/>
    <w:rsid w:val="00EF2752"/>
    <w:rsid w:val="00EF2BD8"/>
    <w:rsid w:val="00EF6750"/>
    <w:rsid w:val="00EF6943"/>
    <w:rsid w:val="00EF6989"/>
    <w:rsid w:val="00F00844"/>
    <w:rsid w:val="00F01182"/>
    <w:rsid w:val="00F03BAF"/>
    <w:rsid w:val="00F06BBF"/>
    <w:rsid w:val="00F07AFB"/>
    <w:rsid w:val="00F15572"/>
    <w:rsid w:val="00F20A4D"/>
    <w:rsid w:val="00F218CC"/>
    <w:rsid w:val="00F2315D"/>
    <w:rsid w:val="00F23D5D"/>
    <w:rsid w:val="00F24B65"/>
    <w:rsid w:val="00F30793"/>
    <w:rsid w:val="00F354C5"/>
    <w:rsid w:val="00F370A3"/>
    <w:rsid w:val="00F421A5"/>
    <w:rsid w:val="00F42DAA"/>
    <w:rsid w:val="00F42E79"/>
    <w:rsid w:val="00F43BF5"/>
    <w:rsid w:val="00F43FF8"/>
    <w:rsid w:val="00F446F7"/>
    <w:rsid w:val="00F47459"/>
    <w:rsid w:val="00F47A74"/>
    <w:rsid w:val="00F51881"/>
    <w:rsid w:val="00F52619"/>
    <w:rsid w:val="00F55E88"/>
    <w:rsid w:val="00F570A0"/>
    <w:rsid w:val="00F61898"/>
    <w:rsid w:val="00F61A10"/>
    <w:rsid w:val="00F63A89"/>
    <w:rsid w:val="00F64370"/>
    <w:rsid w:val="00F64703"/>
    <w:rsid w:val="00F647FF"/>
    <w:rsid w:val="00F64883"/>
    <w:rsid w:val="00F65654"/>
    <w:rsid w:val="00F678E4"/>
    <w:rsid w:val="00F70648"/>
    <w:rsid w:val="00F73E5E"/>
    <w:rsid w:val="00F74BDB"/>
    <w:rsid w:val="00F75214"/>
    <w:rsid w:val="00F75A05"/>
    <w:rsid w:val="00F76917"/>
    <w:rsid w:val="00F773C4"/>
    <w:rsid w:val="00F802F0"/>
    <w:rsid w:val="00F83A6F"/>
    <w:rsid w:val="00F843CF"/>
    <w:rsid w:val="00F84B46"/>
    <w:rsid w:val="00F84B62"/>
    <w:rsid w:val="00F84ED5"/>
    <w:rsid w:val="00F858A7"/>
    <w:rsid w:val="00F90606"/>
    <w:rsid w:val="00F90A48"/>
    <w:rsid w:val="00F92A75"/>
    <w:rsid w:val="00F95D20"/>
    <w:rsid w:val="00F962DA"/>
    <w:rsid w:val="00FA0691"/>
    <w:rsid w:val="00FA073F"/>
    <w:rsid w:val="00FA0ABE"/>
    <w:rsid w:val="00FA195C"/>
    <w:rsid w:val="00FA7629"/>
    <w:rsid w:val="00FB1684"/>
    <w:rsid w:val="00FB6E2E"/>
    <w:rsid w:val="00FB7B99"/>
    <w:rsid w:val="00FB7DF3"/>
    <w:rsid w:val="00FC2531"/>
    <w:rsid w:val="00FC2B18"/>
    <w:rsid w:val="00FC3E1E"/>
    <w:rsid w:val="00FC51ED"/>
    <w:rsid w:val="00FD06F0"/>
    <w:rsid w:val="00FD1895"/>
    <w:rsid w:val="00FD68DA"/>
    <w:rsid w:val="00FD774C"/>
    <w:rsid w:val="00FD791D"/>
    <w:rsid w:val="00FE0ECE"/>
    <w:rsid w:val="00FE1E02"/>
    <w:rsid w:val="00FE2EAC"/>
    <w:rsid w:val="00FE50ED"/>
    <w:rsid w:val="00FE5C59"/>
    <w:rsid w:val="00FE6F3C"/>
    <w:rsid w:val="00FF12CC"/>
    <w:rsid w:val="00FF67FA"/>
    <w:rsid w:val="00FF6A97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630F06"/>
  <w15:docId w15:val="{50921036-E396-45C4-9B61-444D13A85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2429B"/>
    <w:pPr>
      <w:keepNext/>
      <w:widowControl w:val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D2429B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2581A"/>
    <w:rPr>
      <w:lang w:val="en-US"/>
    </w:rPr>
  </w:style>
  <w:style w:type="paragraph" w:styleId="a7">
    <w:name w:val="footer"/>
    <w:basedOn w:val="a"/>
    <w:link w:val="a8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2581A"/>
    <w:rPr>
      <w:lang w:val="en-US"/>
    </w:rPr>
  </w:style>
  <w:style w:type="paragraph" w:styleId="a9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c">
    <w:name w:val="footnote text"/>
    <w:basedOn w:val="a"/>
    <w:link w:val="ad"/>
    <w:uiPriority w:val="99"/>
    <w:rsid w:val="00873836"/>
    <w:rPr>
      <w:lang w:val="x-none" w:eastAsia="x-none"/>
    </w:rPr>
  </w:style>
  <w:style w:type="character" w:customStyle="1" w:styleId="ad">
    <w:name w:val="Текст сноски Знак"/>
    <w:link w:val="ac"/>
    <w:uiPriority w:val="99"/>
    <w:rsid w:val="00873836"/>
    <w:rPr>
      <w:lang w:val="x-none" w:eastAsia="x-none"/>
    </w:rPr>
  </w:style>
  <w:style w:type="character" w:styleId="ae">
    <w:name w:val="footnote reference"/>
    <w:uiPriority w:val="99"/>
    <w:rsid w:val="00873836"/>
    <w:rPr>
      <w:vertAlign w:val="superscript"/>
    </w:rPr>
  </w:style>
  <w:style w:type="character" w:styleId="af">
    <w:name w:val="Hyperlink"/>
    <w:uiPriority w:val="99"/>
    <w:rsid w:val="003808F8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D2429B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60">
    <w:name w:val="Заголовок 6 Знак"/>
    <w:link w:val="6"/>
    <w:uiPriority w:val="99"/>
    <w:rsid w:val="00D2429B"/>
    <w:rPr>
      <w:rFonts w:ascii="Calibri" w:hAnsi="Calibri"/>
      <w:b/>
      <w:bCs/>
      <w:lang w:val="x-none" w:eastAsia="x-none"/>
    </w:rPr>
  </w:style>
  <w:style w:type="paragraph" w:styleId="af0">
    <w:name w:val="Body Text"/>
    <w:basedOn w:val="a"/>
    <w:link w:val="af1"/>
    <w:uiPriority w:val="99"/>
    <w:rsid w:val="00D2429B"/>
    <w:pPr>
      <w:widowControl w:val="0"/>
    </w:pPr>
    <w:rPr>
      <w:sz w:val="28"/>
      <w:szCs w:val="28"/>
      <w:lang w:val="x-none" w:eastAsia="x-none"/>
    </w:rPr>
  </w:style>
  <w:style w:type="character" w:customStyle="1" w:styleId="af1">
    <w:name w:val="Основной текст Знак"/>
    <w:link w:val="af0"/>
    <w:uiPriority w:val="99"/>
    <w:rsid w:val="00D2429B"/>
    <w:rPr>
      <w:sz w:val="28"/>
      <w:szCs w:val="28"/>
      <w:lang w:val="x-none" w:eastAsia="x-none"/>
    </w:rPr>
  </w:style>
  <w:style w:type="character" w:styleId="af2">
    <w:name w:val="page number"/>
    <w:uiPriority w:val="99"/>
    <w:rsid w:val="00D2429B"/>
    <w:rPr>
      <w:sz w:val="20"/>
      <w:szCs w:val="20"/>
    </w:rPr>
  </w:style>
  <w:style w:type="paragraph" w:styleId="af3">
    <w:name w:val="Body Text Indent"/>
    <w:basedOn w:val="a"/>
    <w:link w:val="af4"/>
    <w:uiPriority w:val="99"/>
    <w:rsid w:val="00D2429B"/>
    <w:pPr>
      <w:spacing w:after="120"/>
      <w:ind w:left="283"/>
    </w:pPr>
    <w:rPr>
      <w:sz w:val="28"/>
      <w:szCs w:val="28"/>
      <w:lang w:val="x-none" w:eastAsia="x-none"/>
    </w:rPr>
  </w:style>
  <w:style w:type="character" w:customStyle="1" w:styleId="af4">
    <w:name w:val="Основной текст с отступом Знак"/>
    <w:link w:val="af3"/>
    <w:uiPriority w:val="99"/>
    <w:rsid w:val="00D2429B"/>
    <w:rPr>
      <w:sz w:val="28"/>
      <w:szCs w:val="28"/>
      <w:lang w:val="x-none" w:eastAsia="x-none"/>
    </w:rPr>
  </w:style>
  <w:style w:type="paragraph" w:styleId="2">
    <w:name w:val="Body Text Indent 2"/>
    <w:basedOn w:val="a"/>
    <w:link w:val="20"/>
    <w:uiPriority w:val="99"/>
    <w:rsid w:val="00D2429B"/>
    <w:pPr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D2429B"/>
    <w:rPr>
      <w:sz w:val="28"/>
      <w:szCs w:val="28"/>
      <w:lang w:val="x-none" w:eastAsia="x-none"/>
    </w:rPr>
  </w:style>
  <w:style w:type="paragraph" w:styleId="31">
    <w:name w:val="Body Text 3"/>
    <w:basedOn w:val="a"/>
    <w:link w:val="32"/>
    <w:uiPriority w:val="99"/>
    <w:rsid w:val="00D2429B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D2429B"/>
    <w:rPr>
      <w:sz w:val="16"/>
      <w:szCs w:val="16"/>
      <w:lang w:val="x-none" w:eastAsia="x-none"/>
    </w:rPr>
  </w:style>
  <w:style w:type="paragraph" w:customStyle="1" w:styleId="11">
    <w:name w:val="Заголовок1"/>
    <w:basedOn w:val="a"/>
    <w:link w:val="af5"/>
    <w:uiPriority w:val="99"/>
    <w:qFormat/>
    <w:rsid w:val="00D2429B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5">
    <w:name w:val="Заголовок Знак"/>
    <w:link w:val="11"/>
    <w:uiPriority w:val="99"/>
    <w:rsid w:val="00D2429B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customStyle="1" w:styleId="ConsNonformat">
    <w:name w:val="ConsNonformat"/>
    <w:uiPriority w:val="99"/>
    <w:rsid w:val="00D2429B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2429B"/>
    <w:pPr>
      <w:widowControl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D242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D2429B"/>
    <w:rPr>
      <w:rFonts w:ascii="Courier New" w:hAnsi="Courier New"/>
      <w:lang w:val="x-none" w:eastAsia="x-none"/>
    </w:rPr>
  </w:style>
  <w:style w:type="paragraph" w:styleId="21">
    <w:name w:val="Body Text 2"/>
    <w:basedOn w:val="a"/>
    <w:link w:val="22"/>
    <w:uiPriority w:val="99"/>
    <w:rsid w:val="00D2429B"/>
    <w:pPr>
      <w:spacing w:after="120" w:line="480" w:lineRule="auto"/>
    </w:pPr>
    <w:rPr>
      <w:sz w:val="28"/>
      <w:szCs w:val="28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D2429B"/>
    <w:rPr>
      <w:sz w:val="28"/>
      <w:szCs w:val="28"/>
      <w:lang w:val="x-none" w:eastAsia="x-none"/>
    </w:rPr>
  </w:style>
  <w:style w:type="paragraph" w:styleId="af6">
    <w:name w:val="Normal (Web)"/>
    <w:basedOn w:val="a"/>
    <w:uiPriority w:val="99"/>
    <w:rsid w:val="00D2429B"/>
    <w:pPr>
      <w:spacing w:before="72"/>
      <w:jc w:val="both"/>
    </w:pPr>
    <w:rPr>
      <w:sz w:val="24"/>
      <w:szCs w:val="24"/>
      <w:lang w:val="ru-RU"/>
    </w:rPr>
  </w:style>
  <w:style w:type="paragraph" w:customStyle="1" w:styleId="af7">
    <w:name w:val="Знак Знак Знак Знак Знак Знак Знак Знак Знак Знак Знак Знак Знак Знак Знак Знак Знак Знак Знак Знак Знак Знак"/>
    <w:basedOn w:val="a"/>
    <w:rsid w:val="00D2429B"/>
    <w:pPr>
      <w:spacing w:after="160" w:line="240" w:lineRule="exact"/>
    </w:pPr>
    <w:rPr>
      <w:rFonts w:ascii="Verdana" w:hAnsi="Verdana" w:cs="Verdana"/>
      <w:lang w:eastAsia="en-US"/>
    </w:rPr>
  </w:style>
  <w:style w:type="paragraph" w:styleId="af8">
    <w:name w:val="Block Text"/>
    <w:basedOn w:val="a"/>
    <w:uiPriority w:val="99"/>
    <w:rsid w:val="00D2429B"/>
    <w:pPr>
      <w:spacing w:line="216" w:lineRule="auto"/>
      <w:ind w:left="80" w:right="200" w:firstLine="640"/>
      <w:jc w:val="both"/>
    </w:pPr>
    <w:rPr>
      <w:sz w:val="28"/>
      <w:szCs w:val="28"/>
      <w:lang w:val="ru-RU"/>
    </w:rPr>
  </w:style>
  <w:style w:type="paragraph" w:customStyle="1" w:styleId="text">
    <w:name w:val="text"/>
    <w:basedOn w:val="a"/>
    <w:uiPriority w:val="99"/>
    <w:rsid w:val="00D2429B"/>
    <w:rPr>
      <w:rFonts w:ascii="Verdana" w:hAnsi="Verdana" w:cs="Verdana"/>
      <w:color w:val="000000"/>
      <w:sz w:val="16"/>
      <w:szCs w:val="16"/>
      <w:lang w:val="ru-RU"/>
    </w:rPr>
  </w:style>
  <w:style w:type="paragraph" w:customStyle="1" w:styleId="12">
    <w:name w:val="Абзац списка1"/>
    <w:basedOn w:val="a"/>
    <w:uiPriority w:val="99"/>
    <w:rsid w:val="00D2429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character" w:customStyle="1" w:styleId="a4">
    <w:name w:val="Текст выноски Знак"/>
    <w:link w:val="a3"/>
    <w:uiPriority w:val="99"/>
    <w:semiHidden/>
    <w:locked/>
    <w:rsid w:val="00D2429B"/>
    <w:rPr>
      <w:rFonts w:ascii="Tahoma" w:hAnsi="Tahoma" w:cs="Tahoma"/>
      <w:sz w:val="16"/>
      <w:szCs w:val="16"/>
      <w:lang w:val="en-US"/>
    </w:rPr>
  </w:style>
  <w:style w:type="paragraph" w:customStyle="1" w:styleId="13">
    <w:name w:val="Обычный1"/>
    <w:uiPriority w:val="99"/>
    <w:rsid w:val="00D2429B"/>
    <w:rPr>
      <w:sz w:val="28"/>
      <w:szCs w:val="28"/>
    </w:rPr>
  </w:style>
  <w:style w:type="paragraph" w:customStyle="1" w:styleId="ConsPlusNormal">
    <w:name w:val="ConsPlusNormal"/>
    <w:rsid w:val="00D2429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pple-converted-space">
    <w:name w:val="apple-converted-space"/>
    <w:rsid w:val="00D2429B"/>
  </w:style>
  <w:style w:type="paragraph" w:styleId="af9">
    <w:name w:val="endnote text"/>
    <w:basedOn w:val="a"/>
    <w:link w:val="afa"/>
    <w:uiPriority w:val="99"/>
    <w:unhideWhenUsed/>
    <w:rsid w:val="00D2429B"/>
    <w:rPr>
      <w:lang w:val="ru-RU"/>
    </w:rPr>
  </w:style>
  <w:style w:type="character" w:customStyle="1" w:styleId="afa">
    <w:name w:val="Текст концевой сноски Знак"/>
    <w:basedOn w:val="a0"/>
    <w:link w:val="af9"/>
    <w:uiPriority w:val="99"/>
    <w:rsid w:val="00D2429B"/>
  </w:style>
  <w:style w:type="character" w:styleId="afb">
    <w:name w:val="endnote reference"/>
    <w:uiPriority w:val="99"/>
    <w:unhideWhenUsed/>
    <w:rsid w:val="00D2429B"/>
    <w:rPr>
      <w:vertAlign w:val="superscript"/>
    </w:rPr>
  </w:style>
  <w:style w:type="character" w:styleId="afc">
    <w:name w:val="Strong"/>
    <w:uiPriority w:val="22"/>
    <w:qFormat/>
    <w:rsid w:val="00D242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9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AD071-D4C8-42D3-91DE-F3A7AD58D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16</Pages>
  <Words>2883</Words>
  <Characters>16434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19279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JOГO JARDIM x8?! PORRA! DIA 8 VOTA NГO!</dc:subject>
  <dc:creator>VOTA NГO А REGIONALIZAЗГO! SIM AO REFORЗO DO MUNICIPALISMO!</dc:creator>
  <cp:keywords/>
  <dc:description/>
  <cp:lastModifiedBy>Шарапова Ирина Александровна</cp:lastModifiedBy>
  <cp:revision>2</cp:revision>
  <cp:lastPrinted>2022-10-19T06:06:00Z</cp:lastPrinted>
  <dcterms:created xsi:type="dcterms:W3CDTF">2022-11-28T05:08:00Z</dcterms:created>
  <dcterms:modified xsi:type="dcterms:W3CDTF">2022-11-28T05:08:00Z</dcterms:modified>
</cp:coreProperties>
</file>