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298" w:rsidRDefault="00203298" w:rsidP="00203298">
      <w:pPr>
        <w:shd w:val="clear" w:color="auto" w:fill="FFFFFF"/>
        <w:jc w:val="center"/>
        <w:rPr>
          <w:rFonts w:ascii="Times New Roman" w:hAnsi="Times New Roman"/>
          <w:color w:val="000000"/>
          <w:szCs w:val="28"/>
          <w:lang w:val="ru-RU"/>
        </w:rPr>
      </w:pPr>
      <w:r w:rsidRPr="00203298">
        <w:rPr>
          <w:rFonts w:ascii="Times New Roman" w:hAnsi="Times New Roman"/>
          <w:color w:val="000000"/>
          <w:szCs w:val="28"/>
          <w:lang w:val="ru-RU"/>
        </w:rPr>
        <w:t>УВЕДОМЛЕНИЕ</w:t>
      </w:r>
    </w:p>
    <w:p w:rsidR="00203298" w:rsidRPr="00203298" w:rsidRDefault="00203298" w:rsidP="00203298">
      <w:pPr>
        <w:shd w:val="clear" w:color="auto" w:fill="FFFFFF"/>
        <w:jc w:val="center"/>
        <w:rPr>
          <w:rFonts w:ascii="Times New Roman" w:hAnsi="Times New Roman"/>
          <w:color w:val="000000"/>
          <w:szCs w:val="28"/>
          <w:lang w:val="ru-RU"/>
        </w:rPr>
      </w:pPr>
    </w:p>
    <w:p w:rsidR="00203298" w:rsidRPr="00203298" w:rsidRDefault="00203298" w:rsidP="00203298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r w:rsidRPr="00203298">
        <w:rPr>
          <w:rFonts w:ascii="Times New Roman" w:hAnsi="Times New Roman"/>
          <w:color w:val="000000"/>
          <w:szCs w:val="28"/>
          <w:lang w:val="ru-RU"/>
        </w:rPr>
        <w:t>В соответствии с распоряжением администрации города Липецка от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203298">
        <w:rPr>
          <w:rFonts w:ascii="Times New Roman" w:hAnsi="Times New Roman"/>
          <w:color w:val="000000"/>
          <w:szCs w:val="28"/>
          <w:lang w:val="ru-RU"/>
        </w:rPr>
        <w:t>30.12.2020 № 806-р «Об организации системы внутреннего обеспечения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203298">
        <w:rPr>
          <w:rFonts w:ascii="Times New Roman" w:hAnsi="Times New Roman"/>
          <w:color w:val="000000"/>
          <w:szCs w:val="28"/>
          <w:lang w:val="ru-RU"/>
        </w:rPr>
        <w:t>соответствия требованиям антимонопольного законодательства в администрации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203298">
        <w:rPr>
          <w:rFonts w:ascii="Times New Roman" w:hAnsi="Times New Roman"/>
          <w:color w:val="000000"/>
          <w:szCs w:val="28"/>
          <w:lang w:val="ru-RU"/>
        </w:rPr>
        <w:t xml:space="preserve">города Липецка», </w:t>
      </w:r>
      <w:r>
        <w:rPr>
          <w:rFonts w:ascii="Times New Roman" w:hAnsi="Times New Roman"/>
          <w:color w:val="000000"/>
          <w:szCs w:val="28"/>
          <w:lang w:val="ru-RU"/>
        </w:rPr>
        <w:t xml:space="preserve">управление потребительского рынка </w:t>
      </w:r>
      <w:r w:rsidRPr="00203298">
        <w:rPr>
          <w:rFonts w:ascii="Times New Roman" w:hAnsi="Times New Roman"/>
          <w:color w:val="000000"/>
          <w:szCs w:val="28"/>
          <w:lang w:val="ru-RU"/>
        </w:rPr>
        <w:t>администрации города Липецка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203298">
        <w:rPr>
          <w:rFonts w:ascii="Times New Roman" w:hAnsi="Times New Roman"/>
          <w:color w:val="000000"/>
          <w:szCs w:val="28"/>
          <w:lang w:val="ru-RU"/>
        </w:rPr>
        <w:t>уведомляет о начале сбора замечаний и предложений организаций и граждан по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203298">
        <w:rPr>
          <w:rFonts w:ascii="Times New Roman" w:hAnsi="Times New Roman"/>
          <w:color w:val="000000"/>
          <w:szCs w:val="28"/>
          <w:lang w:val="ru-RU"/>
        </w:rPr>
        <w:t>нижеперечисленным нормативным правовым актам:</w:t>
      </w:r>
    </w:p>
    <w:p w:rsidR="00203298" w:rsidRDefault="00203298" w:rsidP="00203298">
      <w:pPr>
        <w:shd w:val="clear" w:color="auto" w:fill="FFFFFF"/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color w:val="000000"/>
          <w:szCs w:val="28"/>
          <w:lang w:val="ru-RU"/>
        </w:rPr>
        <w:t xml:space="preserve">1. </w:t>
      </w:r>
      <w:r>
        <w:rPr>
          <w:rFonts w:ascii="Times New Roman" w:hAnsi="Times New Roman"/>
          <w:szCs w:val="28"/>
          <w:lang w:val="ru-RU"/>
        </w:rPr>
        <w:t>Постановление администрации г</w:t>
      </w:r>
      <w:r>
        <w:rPr>
          <w:rFonts w:ascii="Times New Roman" w:hAnsi="Times New Roman"/>
          <w:szCs w:val="28"/>
          <w:lang w:val="ru-RU"/>
        </w:rPr>
        <w:t xml:space="preserve">орода </w:t>
      </w:r>
      <w:r>
        <w:rPr>
          <w:rFonts w:ascii="Times New Roman" w:hAnsi="Times New Roman"/>
          <w:szCs w:val="28"/>
          <w:lang w:val="ru-RU"/>
        </w:rPr>
        <w:t xml:space="preserve">Липецка от 10.06.2016 </w:t>
      </w:r>
      <w:r>
        <w:rPr>
          <w:rFonts w:ascii="Times New Roman" w:hAnsi="Times New Roman"/>
          <w:szCs w:val="28"/>
          <w:lang w:val="ru-RU"/>
        </w:rPr>
        <w:t>№</w:t>
      </w:r>
      <w:r>
        <w:rPr>
          <w:rFonts w:ascii="Times New Roman" w:hAnsi="Times New Roman"/>
          <w:szCs w:val="28"/>
          <w:lang w:val="ru-RU"/>
        </w:rPr>
        <w:t xml:space="preserve"> 1006</w:t>
      </w:r>
      <w:r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(ред. от 17.02.2021)</w:t>
      </w:r>
      <w:r>
        <w:rPr>
          <w:rFonts w:ascii="Times New Roman" w:hAnsi="Times New Roman"/>
          <w:szCs w:val="28"/>
          <w:lang w:val="ru-RU"/>
        </w:rPr>
        <w:t xml:space="preserve"> «</w:t>
      </w:r>
      <w:r>
        <w:rPr>
          <w:rFonts w:ascii="Times New Roman" w:hAnsi="Times New Roman"/>
          <w:szCs w:val="28"/>
          <w:lang w:val="ru-RU"/>
        </w:rPr>
        <w:t xml:space="preserve">Об утверждении </w:t>
      </w:r>
      <w:proofErr w:type="gramStart"/>
      <w:r>
        <w:rPr>
          <w:rFonts w:ascii="Times New Roman" w:hAnsi="Times New Roman"/>
          <w:szCs w:val="28"/>
          <w:lang w:val="ru-RU"/>
        </w:rPr>
        <w:t>Порядка предоставления права размещения нестационарных торговых объектов</w:t>
      </w:r>
      <w:proofErr w:type="gramEnd"/>
      <w:r>
        <w:rPr>
          <w:rFonts w:ascii="Times New Roman" w:hAnsi="Times New Roman"/>
          <w:szCs w:val="28"/>
          <w:lang w:val="ru-RU"/>
        </w:rPr>
        <w:t xml:space="preserve"> на территории г</w:t>
      </w:r>
      <w:r>
        <w:rPr>
          <w:rFonts w:ascii="Times New Roman" w:hAnsi="Times New Roman"/>
          <w:szCs w:val="28"/>
          <w:lang w:val="ru-RU"/>
        </w:rPr>
        <w:t>орода Липецка»</w:t>
      </w:r>
      <w:r w:rsidR="00B80B0D">
        <w:rPr>
          <w:rFonts w:ascii="Times New Roman" w:hAnsi="Times New Roman"/>
          <w:szCs w:val="28"/>
          <w:lang w:val="ru-RU"/>
        </w:rPr>
        <w:t>.</w:t>
      </w:r>
    </w:p>
    <w:p w:rsidR="00203298" w:rsidRDefault="00203298" w:rsidP="00B80B0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color w:val="000000"/>
          <w:szCs w:val="28"/>
          <w:lang w:val="ru-RU"/>
        </w:rPr>
        <w:t xml:space="preserve">2. </w:t>
      </w:r>
      <w:r>
        <w:rPr>
          <w:rFonts w:ascii="Times New Roman" w:hAnsi="Times New Roman"/>
          <w:szCs w:val="28"/>
          <w:lang w:val="ru-RU"/>
        </w:rPr>
        <w:t>Пост</w:t>
      </w:r>
      <w:r>
        <w:rPr>
          <w:rFonts w:ascii="Times New Roman" w:hAnsi="Times New Roman"/>
          <w:szCs w:val="28"/>
          <w:lang w:val="ru-RU"/>
        </w:rPr>
        <w:t xml:space="preserve">ановление администрации города </w:t>
      </w:r>
      <w:r>
        <w:rPr>
          <w:rFonts w:ascii="Times New Roman" w:hAnsi="Times New Roman"/>
          <w:szCs w:val="28"/>
          <w:lang w:val="ru-RU"/>
        </w:rPr>
        <w:t xml:space="preserve">Липецка от 28.10.2020 </w:t>
      </w:r>
      <w:r>
        <w:rPr>
          <w:rFonts w:ascii="Times New Roman" w:hAnsi="Times New Roman"/>
          <w:szCs w:val="28"/>
          <w:lang w:val="ru-RU"/>
        </w:rPr>
        <w:t>№</w:t>
      </w:r>
      <w:r>
        <w:rPr>
          <w:rFonts w:ascii="Times New Roman" w:hAnsi="Times New Roman"/>
          <w:szCs w:val="28"/>
          <w:lang w:val="ru-RU"/>
        </w:rPr>
        <w:t xml:space="preserve"> 1979</w:t>
      </w:r>
      <w:r w:rsidR="00B80B0D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(ред. от 11.03.2021)</w:t>
      </w:r>
      <w:r>
        <w:rPr>
          <w:rFonts w:ascii="Times New Roman" w:hAnsi="Times New Roman"/>
          <w:szCs w:val="28"/>
          <w:lang w:val="ru-RU"/>
        </w:rPr>
        <w:t xml:space="preserve"> «</w:t>
      </w:r>
      <w:r>
        <w:rPr>
          <w:rFonts w:ascii="Times New Roman" w:hAnsi="Times New Roman"/>
          <w:szCs w:val="28"/>
          <w:lang w:val="ru-RU"/>
        </w:rPr>
        <w:t>Об утверждении Порядка проведения торгов на право заключения договора на организацию ярмар</w:t>
      </w:r>
      <w:r>
        <w:rPr>
          <w:rFonts w:ascii="Times New Roman" w:hAnsi="Times New Roman"/>
          <w:szCs w:val="28"/>
          <w:lang w:val="ru-RU"/>
        </w:rPr>
        <w:t>ки на территории города Липецка»</w:t>
      </w:r>
      <w:r w:rsidR="00B80B0D">
        <w:rPr>
          <w:rFonts w:ascii="Times New Roman" w:hAnsi="Times New Roman"/>
          <w:szCs w:val="28"/>
          <w:lang w:val="ru-RU"/>
        </w:rPr>
        <w:t>.</w:t>
      </w:r>
    </w:p>
    <w:p w:rsidR="00203298" w:rsidRPr="00203298" w:rsidRDefault="00203298" w:rsidP="00B80B0D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r w:rsidRPr="00203298">
        <w:rPr>
          <w:rFonts w:ascii="Times New Roman" w:hAnsi="Times New Roman"/>
          <w:color w:val="000000"/>
          <w:szCs w:val="28"/>
          <w:lang w:val="ru-RU"/>
        </w:rPr>
        <w:t>Вышеуказанные постановления размещены на официальном сайте</w:t>
      </w:r>
      <w:r w:rsidRPr="00B80B0D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203298">
        <w:rPr>
          <w:rFonts w:ascii="Times New Roman" w:hAnsi="Times New Roman"/>
          <w:color w:val="000000"/>
          <w:szCs w:val="28"/>
          <w:lang w:val="ru-RU"/>
        </w:rPr>
        <w:t>администрации города Липецка по адресу: http://lipetskcity.ru/docs.</w:t>
      </w:r>
    </w:p>
    <w:p w:rsidR="00B80B0D" w:rsidRPr="00B80B0D" w:rsidRDefault="00203298" w:rsidP="00B80B0D">
      <w:pPr>
        <w:ind w:firstLine="709"/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203298">
        <w:rPr>
          <w:rFonts w:ascii="Times New Roman" w:hAnsi="Times New Roman"/>
          <w:color w:val="000000"/>
          <w:szCs w:val="28"/>
          <w:lang w:val="ru-RU"/>
        </w:rPr>
        <w:t>Замечания и предложения направляются</w:t>
      </w:r>
      <w:r w:rsidRPr="00B80B0D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477A5B">
        <w:rPr>
          <w:rFonts w:ascii="Times New Roman" w:hAnsi="Times New Roman"/>
          <w:color w:val="000000"/>
          <w:szCs w:val="28"/>
          <w:lang w:val="ru-RU"/>
        </w:rPr>
        <w:t>в срок до 30.06.2021 (включит</w:t>
      </w:r>
      <w:bookmarkStart w:id="0" w:name="_GoBack"/>
      <w:bookmarkEnd w:id="0"/>
      <w:r w:rsidR="00477A5B">
        <w:rPr>
          <w:rFonts w:ascii="Times New Roman" w:hAnsi="Times New Roman"/>
          <w:color w:val="000000"/>
          <w:szCs w:val="28"/>
          <w:lang w:val="ru-RU"/>
        </w:rPr>
        <w:t xml:space="preserve">ельно)  </w:t>
      </w:r>
      <w:r w:rsidRPr="00B80B0D">
        <w:rPr>
          <w:rFonts w:ascii="Times New Roman" w:hAnsi="Times New Roman"/>
          <w:color w:val="000000"/>
          <w:szCs w:val="28"/>
          <w:lang w:val="ru-RU"/>
        </w:rPr>
        <w:t xml:space="preserve">в управление потребительского рынка </w:t>
      </w:r>
      <w:r w:rsidRPr="00203298">
        <w:rPr>
          <w:rFonts w:ascii="Times New Roman" w:hAnsi="Times New Roman"/>
          <w:color w:val="000000"/>
          <w:szCs w:val="28"/>
          <w:lang w:val="ru-RU"/>
        </w:rPr>
        <w:t xml:space="preserve">администрации города Липецка по адресу: 398001, Липецк, ул. </w:t>
      </w:r>
      <w:r w:rsidRPr="00B80B0D">
        <w:rPr>
          <w:rFonts w:ascii="Times New Roman" w:hAnsi="Times New Roman"/>
          <w:color w:val="000000"/>
          <w:szCs w:val="28"/>
          <w:lang w:val="ru-RU"/>
        </w:rPr>
        <w:t>Советская, 1</w:t>
      </w:r>
      <w:r w:rsidRPr="00203298">
        <w:rPr>
          <w:rFonts w:ascii="Times New Roman" w:hAnsi="Times New Roman"/>
          <w:color w:val="000000"/>
          <w:szCs w:val="28"/>
          <w:lang w:val="ru-RU"/>
        </w:rPr>
        <w:t>, кабинет</w:t>
      </w:r>
      <w:r w:rsidRPr="00B80B0D">
        <w:rPr>
          <w:rFonts w:ascii="Times New Roman" w:hAnsi="Times New Roman"/>
          <w:color w:val="000000"/>
          <w:szCs w:val="28"/>
          <w:lang w:val="ru-RU"/>
        </w:rPr>
        <w:t xml:space="preserve"> 1</w:t>
      </w:r>
      <w:r w:rsidRPr="00203298">
        <w:rPr>
          <w:rFonts w:ascii="Times New Roman" w:hAnsi="Times New Roman"/>
          <w:color w:val="000000"/>
          <w:szCs w:val="28"/>
          <w:lang w:val="ru-RU"/>
        </w:rPr>
        <w:t xml:space="preserve"> (приемная), с 08:30 до 17:30 в рабочие дни</w:t>
      </w:r>
      <w:r w:rsidR="009D1340" w:rsidRPr="00B80B0D">
        <w:rPr>
          <w:rFonts w:ascii="Times New Roman" w:hAnsi="Times New Roman"/>
          <w:color w:val="000000"/>
          <w:szCs w:val="28"/>
          <w:lang w:val="ru-RU"/>
        </w:rPr>
        <w:t xml:space="preserve"> (в пятницу с 8:30 до 16.30)</w:t>
      </w:r>
      <w:r w:rsidRPr="00203298">
        <w:rPr>
          <w:rFonts w:ascii="Times New Roman" w:hAnsi="Times New Roman"/>
          <w:color w:val="000000"/>
          <w:szCs w:val="28"/>
          <w:lang w:val="ru-RU"/>
        </w:rPr>
        <w:t>, перерыв на обед: с 13:00 до 13:48,</w:t>
      </w:r>
      <w:r w:rsidRPr="00B80B0D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203298">
        <w:rPr>
          <w:rFonts w:ascii="Times New Roman" w:hAnsi="Times New Roman"/>
          <w:color w:val="000000"/>
          <w:szCs w:val="28"/>
          <w:lang w:val="ru-RU"/>
        </w:rPr>
        <w:t>или на адрес электронной почты</w:t>
      </w:r>
      <w:r w:rsidR="00B80B0D">
        <w:rPr>
          <w:rFonts w:ascii="Times New Roman" w:hAnsi="Times New Roman"/>
          <w:color w:val="000000"/>
          <w:szCs w:val="28"/>
          <w:lang w:val="ru-RU"/>
        </w:rPr>
        <w:t>:</w:t>
      </w:r>
      <w:r w:rsidRPr="00203298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B80B0D" w:rsidRPr="00B80B0D">
        <w:rPr>
          <w:rFonts w:ascii="Times New Roman" w:hAnsi="Times New Roman"/>
          <w:szCs w:val="28"/>
        </w:rPr>
        <w:t>ukrpr</w:t>
      </w:r>
      <w:proofErr w:type="spellEnd"/>
      <w:r w:rsidR="00B80B0D" w:rsidRPr="00B80B0D">
        <w:rPr>
          <w:rFonts w:ascii="Times New Roman" w:hAnsi="Times New Roman"/>
          <w:szCs w:val="28"/>
          <w:lang w:val="ru-RU"/>
        </w:rPr>
        <w:t>-</w:t>
      </w:r>
      <w:proofErr w:type="spellStart"/>
      <w:r w:rsidR="00B80B0D" w:rsidRPr="00B80B0D">
        <w:rPr>
          <w:rFonts w:ascii="Times New Roman" w:hAnsi="Times New Roman"/>
          <w:szCs w:val="28"/>
        </w:rPr>
        <w:t>economika</w:t>
      </w:r>
      <w:proofErr w:type="spellEnd"/>
      <w:r w:rsidR="00B80B0D" w:rsidRPr="00B80B0D">
        <w:rPr>
          <w:rFonts w:ascii="Times New Roman" w:hAnsi="Times New Roman"/>
          <w:szCs w:val="28"/>
          <w:lang w:val="ru-RU"/>
        </w:rPr>
        <w:t>@</w:t>
      </w:r>
      <w:proofErr w:type="spellStart"/>
      <w:r w:rsidR="00B80B0D" w:rsidRPr="00B80B0D">
        <w:rPr>
          <w:rFonts w:ascii="Times New Roman" w:hAnsi="Times New Roman"/>
          <w:szCs w:val="28"/>
        </w:rPr>
        <w:t>cominfo</w:t>
      </w:r>
      <w:proofErr w:type="spellEnd"/>
      <w:r w:rsidR="00B80B0D" w:rsidRPr="00B80B0D">
        <w:rPr>
          <w:rFonts w:ascii="Times New Roman" w:hAnsi="Times New Roman"/>
          <w:szCs w:val="28"/>
          <w:lang w:val="ru-RU"/>
        </w:rPr>
        <w:t>.</w:t>
      </w:r>
      <w:proofErr w:type="spellStart"/>
      <w:r w:rsidR="00B80B0D" w:rsidRPr="00B80B0D">
        <w:rPr>
          <w:rFonts w:ascii="Times New Roman" w:hAnsi="Times New Roman"/>
          <w:szCs w:val="28"/>
        </w:rPr>
        <w:t>lipetsk</w:t>
      </w:r>
      <w:proofErr w:type="spellEnd"/>
      <w:r w:rsidR="00B80B0D" w:rsidRPr="00B80B0D">
        <w:rPr>
          <w:rFonts w:ascii="Times New Roman" w:hAnsi="Times New Roman"/>
          <w:szCs w:val="28"/>
          <w:lang w:val="ru-RU"/>
        </w:rPr>
        <w:t>.</w:t>
      </w:r>
      <w:proofErr w:type="spellStart"/>
      <w:r w:rsidR="00B80B0D" w:rsidRPr="00B80B0D">
        <w:rPr>
          <w:rFonts w:ascii="Times New Roman" w:hAnsi="Times New Roman"/>
          <w:szCs w:val="28"/>
        </w:rPr>
        <w:t>ru</w:t>
      </w:r>
      <w:proofErr w:type="spellEnd"/>
      <w:r w:rsidR="00B80B0D">
        <w:rPr>
          <w:rFonts w:ascii="Times New Roman" w:hAnsi="Times New Roman"/>
          <w:szCs w:val="28"/>
          <w:lang w:val="ru-RU"/>
        </w:rPr>
        <w:t>.</w:t>
      </w:r>
      <w:proofErr w:type="gramEnd"/>
    </w:p>
    <w:p w:rsidR="00203298" w:rsidRPr="00203298" w:rsidRDefault="00203298" w:rsidP="00B80B0D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r w:rsidRPr="00203298">
        <w:rPr>
          <w:rFonts w:ascii="Times New Roman" w:hAnsi="Times New Roman"/>
          <w:color w:val="000000"/>
          <w:szCs w:val="28"/>
          <w:lang w:val="ru-RU"/>
        </w:rPr>
        <w:t>.</w:t>
      </w:r>
    </w:p>
    <w:p w:rsidR="00AC188E" w:rsidRPr="00B80B0D" w:rsidRDefault="00AC188E" w:rsidP="00B80B0D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sectPr w:rsidR="00AC188E" w:rsidRPr="00B80B0D" w:rsidSect="006D4E81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304" w:right="567" w:bottom="1134" w:left="1418" w:header="1191" w:footer="0" w:gutter="0"/>
      <w:cols w:space="851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0BA" w:rsidRDefault="00C140BA">
      <w:r>
        <w:separator/>
      </w:r>
    </w:p>
  </w:endnote>
  <w:endnote w:type="continuationSeparator" w:id="0">
    <w:p w:rsidR="00C140BA" w:rsidRDefault="00C1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023" w:rsidRDefault="007D3023">
    <w:pPr>
      <w:pStyle w:val="af"/>
      <w:rPr>
        <w:lang w:val="ru-RU"/>
      </w:rPr>
    </w:pPr>
  </w:p>
  <w:p w:rsidR="007D3023" w:rsidRPr="006E3BCB" w:rsidRDefault="007D3023">
    <w:pPr>
      <w:pStyle w:val="af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023" w:rsidRDefault="007D3023">
    <w:pPr>
      <w:pStyle w:val="af"/>
      <w:rPr>
        <w:lang w:val="ru-RU"/>
      </w:rPr>
    </w:pPr>
  </w:p>
  <w:p w:rsidR="007D3023" w:rsidRDefault="007D3023">
    <w:pPr>
      <w:pStyle w:val="af"/>
      <w:rPr>
        <w:lang w:val="ru-RU"/>
      </w:rPr>
    </w:pPr>
  </w:p>
  <w:p w:rsidR="007D3023" w:rsidRPr="000A3E49" w:rsidRDefault="007D3023">
    <w:pPr>
      <w:pStyle w:val="af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0BA" w:rsidRDefault="00C140BA">
      <w:r>
        <w:separator/>
      </w:r>
    </w:p>
  </w:footnote>
  <w:footnote w:type="continuationSeparator" w:id="0">
    <w:p w:rsidR="00C140BA" w:rsidRDefault="00C14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023" w:rsidRDefault="007D3023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3298">
      <w:rPr>
        <w:noProof/>
      </w:rPr>
      <w:t>2</w:t>
    </w:r>
    <w:r>
      <w:rPr>
        <w:noProof/>
      </w:rPr>
      <w:fldChar w:fldCharType="end"/>
    </w:r>
  </w:p>
  <w:p w:rsidR="007D3023" w:rsidRDefault="007D3023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023" w:rsidRDefault="007D3023">
    <w:pPr>
      <w:pStyle w:val="ad"/>
      <w:rPr>
        <w:sz w:val="16"/>
        <w:szCs w:val="16"/>
        <w:lang w:val="ru-RU"/>
      </w:rPr>
    </w:pPr>
  </w:p>
  <w:p w:rsidR="007D3023" w:rsidRPr="006D4E81" w:rsidRDefault="007D3023">
    <w:pPr>
      <w:pStyle w:val="ad"/>
      <w:rPr>
        <w:sz w:val="16"/>
        <w:szCs w:val="16"/>
        <w:lang w:val="ru-RU"/>
      </w:rPr>
    </w:pPr>
  </w:p>
  <w:p w:rsidR="007D3023" w:rsidRPr="006D4E81" w:rsidRDefault="007D3023">
    <w:pPr>
      <w:pStyle w:val="ad"/>
      <w:rPr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8"/>
    <w:rsid w:val="0000757B"/>
    <w:rsid w:val="0001133A"/>
    <w:rsid w:val="00013F6A"/>
    <w:rsid w:val="00014623"/>
    <w:rsid w:val="000159EB"/>
    <w:rsid w:val="00016263"/>
    <w:rsid w:val="00017345"/>
    <w:rsid w:val="000228D6"/>
    <w:rsid w:val="00030B18"/>
    <w:rsid w:val="000318E4"/>
    <w:rsid w:val="00033CC8"/>
    <w:rsid w:val="000355B2"/>
    <w:rsid w:val="000435C3"/>
    <w:rsid w:val="000525B5"/>
    <w:rsid w:val="000563C8"/>
    <w:rsid w:val="0006222D"/>
    <w:rsid w:val="00062664"/>
    <w:rsid w:val="00063BF8"/>
    <w:rsid w:val="00063ED6"/>
    <w:rsid w:val="000667BA"/>
    <w:rsid w:val="00074E06"/>
    <w:rsid w:val="00075213"/>
    <w:rsid w:val="00082401"/>
    <w:rsid w:val="00085C89"/>
    <w:rsid w:val="0008632A"/>
    <w:rsid w:val="00086FBE"/>
    <w:rsid w:val="00091365"/>
    <w:rsid w:val="00093992"/>
    <w:rsid w:val="00097172"/>
    <w:rsid w:val="000A3E49"/>
    <w:rsid w:val="000B7228"/>
    <w:rsid w:val="000C327F"/>
    <w:rsid w:val="000C3AD3"/>
    <w:rsid w:val="000C4997"/>
    <w:rsid w:val="000C52B1"/>
    <w:rsid w:val="000C5586"/>
    <w:rsid w:val="000C5869"/>
    <w:rsid w:val="000C5CFE"/>
    <w:rsid w:val="000C7551"/>
    <w:rsid w:val="000D059B"/>
    <w:rsid w:val="000D16B7"/>
    <w:rsid w:val="000D1761"/>
    <w:rsid w:val="000D2D19"/>
    <w:rsid w:val="000D3FE9"/>
    <w:rsid w:val="000D6A54"/>
    <w:rsid w:val="000E4D44"/>
    <w:rsid w:val="000F3FA8"/>
    <w:rsid w:val="000F4026"/>
    <w:rsid w:val="000F71D3"/>
    <w:rsid w:val="0010053C"/>
    <w:rsid w:val="00102F62"/>
    <w:rsid w:val="00104CAA"/>
    <w:rsid w:val="00105AB6"/>
    <w:rsid w:val="0010645D"/>
    <w:rsid w:val="00106666"/>
    <w:rsid w:val="00110AE3"/>
    <w:rsid w:val="00112131"/>
    <w:rsid w:val="001213F6"/>
    <w:rsid w:val="001217C0"/>
    <w:rsid w:val="00131EB1"/>
    <w:rsid w:val="00133BFB"/>
    <w:rsid w:val="00134FE9"/>
    <w:rsid w:val="00135B63"/>
    <w:rsid w:val="00135DA9"/>
    <w:rsid w:val="00140EC0"/>
    <w:rsid w:val="001436AE"/>
    <w:rsid w:val="00145560"/>
    <w:rsid w:val="00146AC4"/>
    <w:rsid w:val="00147233"/>
    <w:rsid w:val="00157EA9"/>
    <w:rsid w:val="00160243"/>
    <w:rsid w:val="00160698"/>
    <w:rsid w:val="00167224"/>
    <w:rsid w:val="00175785"/>
    <w:rsid w:val="00176BFA"/>
    <w:rsid w:val="00183C69"/>
    <w:rsid w:val="00187BFD"/>
    <w:rsid w:val="00196B9C"/>
    <w:rsid w:val="001A6163"/>
    <w:rsid w:val="001B35EF"/>
    <w:rsid w:val="001B4AD1"/>
    <w:rsid w:val="001B5B30"/>
    <w:rsid w:val="001B74F2"/>
    <w:rsid w:val="001C5AFD"/>
    <w:rsid w:val="001C5D84"/>
    <w:rsid w:val="001C7D6A"/>
    <w:rsid w:val="001D2B83"/>
    <w:rsid w:val="001D478C"/>
    <w:rsid w:val="001E522C"/>
    <w:rsid w:val="001F0475"/>
    <w:rsid w:val="001F11D9"/>
    <w:rsid w:val="001F3560"/>
    <w:rsid w:val="001F471C"/>
    <w:rsid w:val="00203298"/>
    <w:rsid w:val="00206252"/>
    <w:rsid w:val="002067DB"/>
    <w:rsid w:val="002118CE"/>
    <w:rsid w:val="00211CC6"/>
    <w:rsid w:val="0022068A"/>
    <w:rsid w:val="002221F9"/>
    <w:rsid w:val="00231DDF"/>
    <w:rsid w:val="0023654F"/>
    <w:rsid w:val="00244C52"/>
    <w:rsid w:val="00244D6E"/>
    <w:rsid w:val="00254712"/>
    <w:rsid w:val="002549C1"/>
    <w:rsid w:val="00255BD6"/>
    <w:rsid w:val="00264A4E"/>
    <w:rsid w:val="00266860"/>
    <w:rsid w:val="0027034F"/>
    <w:rsid w:val="002728F1"/>
    <w:rsid w:val="00276529"/>
    <w:rsid w:val="002769F0"/>
    <w:rsid w:val="00282A10"/>
    <w:rsid w:val="002847E5"/>
    <w:rsid w:val="00285CA4"/>
    <w:rsid w:val="00292793"/>
    <w:rsid w:val="00293E3F"/>
    <w:rsid w:val="002A3CD8"/>
    <w:rsid w:val="002A4BDA"/>
    <w:rsid w:val="002A7129"/>
    <w:rsid w:val="002B2B7A"/>
    <w:rsid w:val="002B3208"/>
    <w:rsid w:val="002B32D2"/>
    <w:rsid w:val="002B496E"/>
    <w:rsid w:val="002B5E14"/>
    <w:rsid w:val="002C3CC3"/>
    <w:rsid w:val="002C41D8"/>
    <w:rsid w:val="002C752A"/>
    <w:rsid w:val="002D2781"/>
    <w:rsid w:val="002D4C5C"/>
    <w:rsid w:val="002D596A"/>
    <w:rsid w:val="002E117C"/>
    <w:rsid w:val="002E2C5A"/>
    <w:rsid w:val="002E4480"/>
    <w:rsid w:val="002E5790"/>
    <w:rsid w:val="003020D5"/>
    <w:rsid w:val="003032E0"/>
    <w:rsid w:val="00307496"/>
    <w:rsid w:val="00310F3E"/>
    <w:rsid w:val="00317719"/>
    <w:rsid w:val="003178E3"/>
    <w:rsid w:val="00320A2E"/>
    <w:rsid w:val="00321A18"/>
    <w:rsid w:val="00325B03"/>
    <w:rsid w:val="00325D51"/>
    <w:rsid w:val="003322DA"/>
    <w:rsid w:val="00332AD0"/>
    <w:rsid w:val="00335414"/>
    <w:rsid w:val="003459F8"/>
    <w:rsid w:val="00351E36"/>
    <w:rsid w:val="00355EC7"/>
    <w:rsid w:val="0036522E"/>
    <w:rsid w:val="00370163"/>
    <w:rsid w:val="00371350"/>
    <w:rsid w:val="00381140"/>
    <w:rsid w:val="003858C4"/>
    <w:rsid w:val="0038772A"/>
    <w:rsid w:val="00390BFC"/>
    <w:rsid w:val="00395205"/>
    <w:rsid w:val="0039623E"/>
    <w:rsid w:val="0039631B"/>
    <w:rsid w:val="00396F9E"/>
    <w:rsid w:val="003A1404"/>
    <w:rsid w:val="003A54D5"/>
    <w:rsid w:val="003B179F"/>
    <w:rsid w:val="003B43CC"/>
    <w:rsid w:val="003B4494"/>
    <w:rsid w:val="003B5BE5"/>
    <w:rsid w:val="003C2125"/>
    <w:rsid w:val="003C42FF"/>
    <w:rsid w:val="003E005A"/>
    <w:rsid w:val="003E23E2"/>
    <w:rsid w:val="003F078B"/>
    <w:rsid w:val="003F1024"/>
    <w:rsid w:val="004044FE"/>
    <w:rsid w:val="0040632A"/>
    <w:rsid w:val="00406FE3"/>
    <w:rsid w:val="004100D6"/>
    <w:rsid w:val="00414FBF"/>
    <w:rsid w:val="00423F47"/>
    <w:rsid w:val="004266F7"/>
    <w:rsid w:val="004327E5"/>
    <w:rsid w:val="00442D1B"/>
    <w:rsid w:val="00445692"/>
    <w:rsid w:val="00445FFE"/>
    <w:rsid w:val="00452895"/>
    <w:rsid w:val="0045497E"/>
    <w:rsid w:val="004552A3"/>
    <w:rsid w:val="00461091"/>
    <w:rsid w:val="0046196A"/>
    <w:rsid w:val="004625AB"/>
    <w:rsid w:val="00463263"/>
    <w:rsid w:val="00473337"/>
    <w:rsid w:val="00474E56"/>
    <w:rsid w:val="004760DC"/>
    <w:rsid w:val="00477A5B"/>
    <w:rsid w:val="0048432E"/>
    <w:rsid w:val="00487081"/>
    <w:rsid w:val="004902A8"/>
    <w:rsid w:val="00495A18"/>
    <w:rsid w:val="00497ABC"/>
    <w:rsid w:val="004A0F33"/>
    <w:rsid w:val="004A21A1"/>
    <w:rsid w:val="004A6322"/>
    <w:rsid w:val="004B1F47"/>
    <w:rsid w:val="004B4EC8"/>
    <w:rsid w:val="004B7DEF"/>
    <w:rsid w:val="004D051C"/>
    <w:rsid w:val="004D058F"/>
    <w:rsid w:val="004D55C8"/>
    <w:rsid w:val="004D7CF3"/>
    <w:rsid w:val="004D7D72"/>
    <w:rsid w:val="004F334C"/>
    <w:rsid w:val="004F7C6C"/>
    <w:rsid w:val="005007D1"/>
    <w:rsid w:val="00500A43"/>
    <w:rsid w:val="00501356"/>
    <w:rsid w:val="00501565"/>
    <w:rsid w:val="00501761"/>
    <w:rsid w:val="005027E7"/>
    <w:rsid w:val="00504F0D"/>
    <w:rsid w:val="005062D4"/>
    <w:rsid w:val="00506FE7"/>
    <w:rsid w:val="005075CC"/>
    <w:rsid w:val="00507E32"/>
    <w:rsid w:val="00513C16"/>
    <w:rsid w:val="00523188"/>
    <w:rsid w:val="0052360C"/>
    <w:rsid w:val="00527CB1"/>
    <w:rsid w:val="00537656"/>
    <w:rsid w:val="00544752"/>
    <w:rsid w:val="00544F13"/>
    <w:rsid w:val="005474F8"/>
    <w:rsid w:val="00547BBF"/>
    <w:rsid w:val="00547EEF"/>
    <w:rsid w:val="00550185"/>
    <w:rsid w:val="00550F52"/>
    <w:rsid w:val="00551979"/>
    <w:rsid w:val="00554B98"/>
    <w:rsid w:val="00557B09"/>
    <w:rsid w:val="00564DD8"/>
    <w:rsid w:val="005651BE"/>
    <w:rsid w:val="0056642F"/>
    <w:rsid w:val="00572522"/>
    <w:rsid w:val="005742BE"/>
    <w:rsid w:val="00574B5C"/>
    <w:rsid w:val="00574BC6"/>
    <w:rsid w:val="00576E3A"/>
    <w:rsid w:val="005814BC"/>
    <w:rsid w:val="00581DFF"/>
    <w:rsid w:val="005921D8"/>
    <w:rsid w:val="005929C6"/>
    <w:rsid w:val="005A3200"/>
    <w:rsid w:val="005A7C20"/>
    <w:rsid w:val="005B4B8A"/>
    <w:rsid w:val="005C172B"/>
    <w:rsid w:val="005C4C52"/>
    <w:rsid w:val="005C5676"/>
    <w:rsid w:val="005C61C4"/>
    <w:rsid w:val="005C77BB"/>
    <w:rsid w:val="005D2A5B"/>
    <w:rsid w:val="005D7A43"/>
    <w:rsid w:val="005E079C"/>
    <w:rsid w:val="005E7B20"/>
    <w:rsid w:val="005F5003"/>
    <w:rsid w:val="005F6BDC"/>
    <w:rsid w:val="0060177D"/>
    <w:rsid w:val="00603509"/>
    <w:rsid w:val="006061D8"/>
    <w:rsid w:val="00610855"/>
    <w:rsid w:val="00616E5B"/>
    <w:rsid w:val="006346B7"/>
    <w:rsid w:val="00644A49"/>
    <w:rsid w:val="00644A8C"/>
    <w:rsid w:val="00644B47"/>
    <w:rsid w:val="00644FA9"/>
    <w:rsid w:val="00647F81"/>
    <w:rsid w:val="00650365"/>
    <w:rsid w:val="00652677"/>
    <w:rsid w:val="00652AAB"/>
    <w:rsid w:val="00661CA7"/>
    <w:rsid w:val="0066294B"/>
    <w:rsid w:val="00664314"/>
    <w:rsid w:val="0067124C"/>
    <w:rsid w:val="00682A92"/>
    <w:rsid w:val="006869EA"/>
    <w:rsid w:val="00690D9B"/>
    <w:rsid w:val="006927C9"/>
    <w:rsid w:val="00694EC7"/>
    <w:rsid w:val="006954EE"/>
    <w:rsid w:val="006955A2"/>
    <w:rsid w:val="006A5ED5"/>
    <w:rsid w:val="006B0212"/>
    <w:rsid w:val="006B0644"/>
    <w:rsid w:val="006B418A"/>
    <w:rsid w:val="006C0C77"/>
    <w:rsid w:val="006C2826"/>
    <w:rsid w:val="006C485E"/>
    <w:rsid w:val="006D3C93"/>
    <w:rsid w:val="006D4E81"/>
    <w:rsid w:val="006D5E7F"/>
    <w:rsid w:val="006D7712"/>
    <w:rsid w:val="006D7D39"/>
    <w:rsid w:val="006E1382"/>
    <w:rsid w:val="006E3BCB"/>
    <w:rsid w:val="006E418E"/>
    <w:rsid w:val="006F19BC"/>
    <w:rsid w:val="006F4280"/>
    <w:rsid w:val="006F5F74"/>
    <w:rsid w:val="006F604F"/>
    <w:rsid w:val="00713049"/>
    <w:rsid w:val="00715BF1"/>
    <w:rsid w:val="00720A3B"/>
    <w:rsid w:val="00724CEB"/>
    <w:rsid w:val="00727FDA"/>
    <w:rsid w:val="007309E5"/>
    <w:rsid w:val="00731A1C"/>
    <w:rsid w:val="0073428E"/>
    <w:rsid w:val="00744E2E"/>
    <w:rsid w:val="00746F7C"/>
    <w:rsid w:val="00750A4E"/>
    <w:rsid w:val="0075156D"/>
    <w:rsid w:val="007518E9"/>
    <w:rsid w:val="007606B2"/>
    <w:rsid w:val="00771002"/>
    <w:rsid w:val="0077463F"/>
    <w:rsid w:val="00775066"/>
    <w:rsid w:val="00783172"/>
    <w:rsid w:val="007843B3"/>
    <w:rsid w:val="00784DF2"/>
    <w:rsid w:val="00795058"/>
    <w:rsid w:val="007950F6"/>
    <w:rsid w:val="00795C2D"/>
    <w:rsid w:val="007A7AA7"/>
    <w:rsid w:val="007B0D05"/>
    <w:rsid w:val="007B4D80"/>
    <w:rsid w:val="007C4539"/>
    <w:rsid w:val="007C77C5"/>
    <w:rsid w:val="007C7E85"/>
    <w:rsid w:val="007D18DD"/>
    <w:rsid w:val="007D3023"/>
    <w:rsid w:val="007D4345"/>
    <w:rsid w:val="007D597A"/>
    <w:rsid w:val="007D7328"/>
    <w:rsid w:val="007D73E5"/>
    <w:rsid w:val="007E1677"/>
    <w:rsid w:val="007E4C57"/>
    <w:rsid w:val="007E61C6"/>
    <w:rsid w:val="007F156D"/>
    <w:rsid w:val="00800F27"/>
    <w:rsid w:val="008035EF"/>
    <w:rsid w:val="008064AB"/>
    <w:rsid w:val="00811A6D"/>
    <w:rsid w:val="00812A96"/>
    <w:rsid w:val="00815902"/>
    <w:rsid w:val="00815FB5"/>
    <w:rsid w:val="00821F0C"/>
    <w:rsid w:val="00822664"/>
    <w:rsid w:val="00825263"/>
    <w:rsid w:val="0083462F"/>
    <w:rsid w:val="008419EB"/>
    <w:rsid w:val="0084332E"/>
    <w:rsid w:val="00845221"/>
    <w:rsid w:val="00847601"/>
    <w:rsid w:val="00851586"/>
    <w:rsid w:val="008569C7"/>
    <w:rsid w:val="00866DC9"/>
    <w:rsid w:val="0086746D"/>
    <w:rsid w:val="0087022E"/>
    <w:rsid w:val="008732F9"/>
    <w:rsid w:val="00877B01"/>
    <w:rsid w:val="008876D2"/>
    <w:rsid w:val="00887B5E"/>
    <w:rsid w:val="00895281"/>
    <w:rsid w:val="00897116"/>
    <w:rsid w:val="008A2F33"/>
    <w:rsid w:val="008A5649"/>
    <w:rsid w:val="008B0836"/>
    <w:rsid w:val="008B0F77"/>
    <w:rsid w:val="008C43D8"/>
    <w:rsid w:val="008D0202"/>
    <w:rsid w:val="008D0322"/>
    <w:rsid w:val="008D1731"/>
    <w:rsid w:val="008E64EF"/>
    <w:rsid w:val="008F4B26"/>
    <w:rsid w:val="009000D1"/>
    <w:rsid w:val="0090450B"/>
    <w:rsid w:val="0090780D"/>
    <w:rsid w:val="009123E3"/>
    <w:rsid w:val="00914571"/>
    <w:rsid w:val="00926240"/>
    <w:rsid w:val="009304B8"/>
    <w:rsid w:val="0093225B"/>
    <w:rsid w:val="00944DEA"/>
    <w:rsid w:val="00950250"/>
    <w:rsid w:val="009531C4"/>
    <w:rsid w:val="00953BFD"/>
    <w:rsid w:val="00985588"/>
    <w:rsid w:val="00986C5A"/>
    <w:rsid w:val="00991B78"/>
    <w:rsid w:val="009960C8"/>
    <w:rsid w:val="009A17C0"/>
    <w:rsid w:val="009A2A13"/>
    <w:rsid w:val="009C457C"/>
    <w:rsid w:val="009C51DF"/>
    <w:rsid w:val="009C59D5"/>
    <w:rsid w:val="009D0FF1"/>
    <w:rsid w:val="009D1340"/>
    <w:rsid w:val="009D57B1"/>
    <w:rsid w:val="009D76ED"/>
    <w:rsid w:val="009E21C0"/>
    <w:rsid w:val="009F2CC0"/>
    <w:rsid w:val="009F608D"/>
    <w:rsid w:val="009F72AF"/>
    <w:rsid w:val="00A03456"/>
    <w:rsid w:val="00A17ED6"/>
    <w:rsid w:val="00A24842"/>
    <w:rsid w:val="00A35C7F"/>
    <w:rsid w:val="00A40391"/>
    <w:rsid w:val="00A44C37"/>
    <w:rsid w:val="00A44E02"/>
    <w:rsid w:val="00A463A8"/>
    <w:rsid w:val="00A47424"/>
    <w:rsid w:val="00A475B0"/>
    <w:rsid w:val="00A508FA"/>
    <w:rsid w:val="00A51435"/>
    <w:rsid w:val="00A52B7D"/>
    <w:rsid w:val="00A645D6"/>
    <w:rsid w:val="00A64A41"/>
    <w:rsid w:val="00A6594D"/>
    <w:rsid w:val="00A717FF"/>
    <w:rsid w:val="00A81887"/>
    <w:rsid w:val="00A94E08"/>
    <w:rsid w:val="00A9581D"/>
    <w:rsid w:val="00A959EE"/>
    <w:rsid w:val="00AA09EF"/>
    <w:rsid w:val="00AA1E1B"/>
    <w:rsid w:val="00AA3612"/>
    <w:rsid w:val="00AA5CF6"/>
    <w:rsid w:val="00AB04EF"/>
    <w:rsid w:val="00AB060C"/>
    <w:rsid w:val="00AB2439"/>
    <w:rsid w:val="00AB3197"/>
    <w:rsid w:val="00AB5259"/>
    <w:rsid w:val="00AC0013"/>
    <w:rsid w:val="00AC188E"/>
    <w:rsid w:val="00AC214B"/>
    <w:rsid w:val="00AC2722"/>
    <w:rsid w:val="00AC319B"/>
    <w:rsid w:val="00AC4757"/>
    <w:rsid w:val="00AC5FE5"/>
    <w:rsid w:val="00AD3507"/>
    <w:rsid w:val="00AD4370"/>
    <w:rsid w:val="00AD7698"/>
    <w:rsid w:val="00AE5D28"/>
    <w:rsid w:val="00AF424C"/>
    <w:rsid w:val="00AF5ADD"/>
    <w:rsid w:val="00AF5E64"/>
    <w:rsid w:val="00AF6E2B"/>
    <w:rsid w:val="00B03651"/>
    <w:rsid w:val="00B038E0"/>
    <w:rsid w:val="00B04403"/>
    <w:rsid w:val="00B0594A"/>
    <w:rsid w:val="00B07548"/>
    <w:rsid w:val="00B11EEB"/>
    <w:rsid w:val="00B17193"/>
    <w:rsid w:val="00B25CC2"/>
    <w:rsid w:val="00B31CE4"/>
    <w:rsid w:val="00B5421A"/>
    <w:rsid w:val="00B54CD9"/>
    <w:rsid w:val="00B55D43"/>
    <w:rsid w:val="00B55D81"/>
    <w:rsid w:val="00B57C87"/>
    <w:rsid w:val="00B615C5"/>
    <w:rsid w:val="00B659F9"/>
    <w:rsid w:val="00B661A4"/>
    <w:rsid w:val="00B66B5E"/>
    <w:rsid w:val="00B717EB"/>
    <w:rsid w:val="00B77A2A"/>
    <w:rsid w:val="00B80B0D"/>
    <w:rsid w:val="00B84427"/>
    <w:rsid w:val="00B87098"/>
    <w:rsid w:val="00B91FBD"/>
    <w:rsid w:val="00B94AED"/>
    <w:rsid w:val="00B94B63"/>
    <w:rsid w:val="00B97CC8"/>
    <w:rsid w:val="00BA449F"/>
    <w:rsid w:val="00BA55FA"/>
    <w:rsid w:val="00BB0D01"/>
    <w:rsid w:val="00BB37ED"/>
    <w:rsid w:val="00BC32BD"/>
    <w:rsid w:val="00BC3F36"/>
    <w:rsid w:val="00BC4D5A"/>
    <w:rsid w:val="00BC50BE"/>
    <w:rsid w:val="00BD0650"/>
    <w:rsid w:val="00BD320F"/>
    <w:rsid w:val="00BD575F"/>
    <w:rsid w:val="00BE16B8"/>
    <w:rsid w:val="00BE355C"/>
    <w:rsid w:val="00BE37C9"/>
    <w:rsid w:val="00BE5BEA"/>
    <w:rsid w:val="00BE618F"/>
    <w:rsid w:val="00BF2CEA"/>
    <w:rsid w:val="00BF3A08"/>
    <w:rsid w:val="00BF6059"/>
    <w:rsid w:val="00BF68A7"/>
    <w:rsid w:val="00C0287D"/>
    <w:rsid w:val="00C10134"/>
    <w:rsid w:val="00C107E3"/>
    <w:rsid w:val="00C13566"/>
    <w:rsid w:val="00C140BA"/>
    <w:rsid w:val="00C15240"/>
    <w:rsid w:val="00C159AC"/>
    <w:rsid w:val="00C15C4A"/>
    <w:rsid w:val="00C255CC"/>
    <w:rsid w:val="00C26A20"/>
    <w:rsid w:val="00C37320"/>
    <w:rsid w:val="00C41D9C"/>
    <w:rsid w:val="00C47C20"/>
    <w:rsid w:val="00C51C49"/>
    <w:rsid w:val="00C54C50"/>
    <w:rsid w:val="00C62022"/>
    <w:rsid w:val="00C74421"/>
    <w:rsid w:val="00C749A9"/>
    <w:rsid w:val="00C74C78"/>
    <w:rsid w:val="00C85502"/>
    <w:rsid w:val="00C85C8F"/>
    <w:rsid w:val="00C9395C"/>
    <w:rsid w:val="00CA051B"/>
    <w:rsid w:val="00CA07FA"/>
    <w:rsid w:val="00CA253D"/>
    <w:rsid w:val="00CA3FD2"/>
    <w:rsid w:val="00CA48B6"/>
    <w:rsid w:val="00CB170B"/>
    <w:rsid w:val="00CB312F"/>
    <w:rsid w:val="00CC0423"/>
    <w:rsid w:val="00CC3CF3"/>
    <w:rsid w:val="00CD1FF3"/>
    <w:rsid w:val="00CD5332"/>
    <w:rsid w:val="00CD7E30"/>
    <w:rsid w:val="00CE2343"/>
    <w:rsid w:val="00CE640A"/>
    <w:rsid w:val="00CE6BCA"/>
    <w:rsid w:val="00CF3B2F"/>
    <w:rsid w:val="00CF75CC"/>
    <w:rsid w:val="00D005AA"/>
    <w:rsid w:val="00D009F0"/>
    <w:rsid w:val="00D01BA2"/>
    <w:rsid w:val="00D02386"/>
    <w:rsid w:val="00D04038"/>
    <w:rsid w:val="00D05AE4"/>
    <w:rsid w:val="00D11984"/>
    <w:rsid w:val="00D16A8F"/>
    <w:rsid w:val="00D16C78"/>
    <w:rsid w:val="00D175FD"/>
    <w:rsid w:val="00D23E28"/>
    <w:rsid w:val="00D24637"/>
    <w:rsid w:val="00D32791"/>
    <w:rsid w:val="00D418D6"/>
    <w:rsid w:val="00D41E2E"/>
    <w:rsid w:val="00D42003"/>
    <w:rsid w:val="00D46CEA"/>
    <w:rsid w:val="00D514F7"/>
    <w:rsid w:val="00D52DED"/>
    <w:rsid w:val="00D56081"/>
    <w:rsid w:val="00D56A5F"/>
    <w:rsid w:val="00D6332C"/>
    <w:rsid w:val="00D72C6B"/>
    <w:rsid w:val="00D72FB5"/>
    <w:rsid w:val="00D75605"/>
    <w:rsid w:val="00D76A04"/>
    <w:rsid w:val="00D77BE1"/>
    <w:rsid w:val="00D82F56"/>
    <w:rsid w:val="00D977FC"/>
    <w:rsid w:val="00DA605A"/>
    <w:rsid w:val="00DB0D02"/>
    <w:rsid w:val="00DB111F"/>
    <w:rsid w:val="00DC035C"/>
    <w:rsid w:val="00DC7008"/>
    <w:rsid w:val="00DD05EA"/>
    <w:rsid w:val="00DD19E6"/>
    <w:rsid w:val="00DD3750"/>
    <w:rsid w:val="00DD3EE3"/>
    <w:rsid w:val="00DD4C49"/>
    <w:rsid w:val="00DD61ED"/>
    <w:rsid w:val="00DE33BE"/>
    <w:rsid w:val="00DF0592"/>
    <w:rsid w:val="00DF60CE"/>
    <w:rsid w:val="00DF68A0"/>
    <w:rsid w:val="00E0024A"/>
    <w:rsid w:val="00E1228F"/>
    <w:rsid w:val="00E154E6"/>
    <w:rsid w:val="00E270DB"/>
    <w:rsid w:val="00E30399"/>
    <w:rsid w:val="00E36DE0"/>
    <w:rsid w:val="00E45584"/>
    <w:rsid w:val="00E45B37"/>
    <w:rsid w:val="00E45BDB"/>
    <w:rsid w:val="00E47C64"/>
    <w:rsid w:val="00E52426"/>
    <w:rsid w:val="00E6493A"/>
    <w:rsid w:val="00E67271"/>
    <w:rsid w:val="00E70E11"/>
    <w:rsid w:val="00E71B2E"/>
    <w:rsid w:val="00E71EB7"/>
    <w:rsid w:val="00E720B5"/>
    <w:rsid w:val="00E73975"/>
    <w:rsid w:val="00E86F6B"/>
    <w:rsid w:val="00E9179C"/>
    <w:rsid w:val="00E93222"/>
    <w:rsid w:val="00E93501"/>
    <w:rsid w:val="00E93ED1"/>
    <w:rsid w:val="00E96989"/>
    <w:rsid w:val="00EA10B5"/>
    <w:rsid w:val="00EA4D70"/>
    <w:rsid w:val="00EB0405"/>
    <w:rsid w:val="00EB6A0C"/>
    <w:rsid w:val="00EC1A38"/>
    <w:rsid w:val="00EC2B0C"/>
    <w:rsid w:val="00EC54FA"/>
    <w:rsid w:val="00ED21B1"/>
    <w:rsid w:val="00ED3420"/>
    <w:rsid w:val="00ED76D8"/>
    <w:rsid w:val="00EE36F1"/>
    <w:rsid w:val="00EE52C8"/>
    <w:rsid w:val="00EF0248"/>
    <w:rsid w:val="00EF68A6"/>
    <w:rsid w:val="00EF7E9E"/>
    <w:rsid w:val="00F01643"/>
    <w:rsid w:val="00F02CC6"/>
    <w:rsid w:val="00F02CD0"/>
    <w:rsid w:val="00F067C4"/>
    <w:rsid w:val="00F135EE"/>
    <w:rsid w:val="00F20452"/>
    <w:rsid w:val="00F22835"/>
    <w:rsid w:val="00F23251"/>
    <w:rsid w:val="00F31081"/>
    <w:rsid w:val="00F31E81"/>
    <w:rsid w:val="00F3562B"/>
    <w:rsid w:val="00F359ED"/>
    <w:rsid w:val="00F40AD5"/>
    <w:rsid w:val="00F410C3"/>
    <w:rsid w:val="00F43D42"/>
    <w:rsid w:val="00F4406E"/>
    <w:rsid w:val="00F53E60"/>
    <w:rsid w:val="00F60724"/>
    <w:rsid w:val="00F632EE"/>
    <w:rsid w:val="00F64FC4"/>
    <w:rsid w:val="00F72761"/>
    <w:rsid w:val="00F82FC6"/>
    <w:rsid w:val="00F86C0C"/>
    <w:rsid w:val="00F92CCE"/>
    <w:rsid w:val="00F95A88"/>
    <w:rsid w:val="00F96DB6"/>
    <w:rsid w:val="00FA0DBA"/>
    <w:rsid w:val="00FA1185"/>
    <w:rsid w:val="00FA399E"/>
    <w:rsid w:val="00FA6453"/>
    <w:rsid w:val="00FB37A5"/>
    <w:rsid w:val="00FB5E80"/>
    <w:rsid w:val="00FC6283"/>
    <w:rsid w:val="00FD0C03"/>
    <w:rsid w:val="00FD2277"/>
    <w:rsid w:val="00FE2531"/>
    <w:rsid w:val="00FE5EA4"/>
    <w:rsid w:val="00FE6A54"/>
    <w:rsid w:val="00FF18C3"/>
    <w:rsid w:val="00FF1EFC"/>
    <w:rsid w:val="00FF358D"/>
    <w:rsid w:val="00FF723A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 CYR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F7C6C"/>
    <w:rPr>
      <w:rFonts w:cs="Times New Roman"/>
      <w:sz w:val="28"/>
      <w:lang w:val="en-US"/>
    </w:rPr>
  </w:style>
  <w:style w:type="paragraph" w:styleId="4">
    <w:name w:val="heading 4"/>
    <w:basedOn w:val="a0"/>
    <w:next w:val="a0"/>
    <w:link w:val="40"/>
    <w:semiHidden/>
    <w:unhideWhenUsed/>
    <w:qFormat/>
    <w:rsid w:val="002B49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rsid w:val="004F7C6C"/>
    <w:pPr>
      <w:shd w:val="clear" w:color="auto" w:fill="000080"/>
    </w:pPr>
    <w:rPr>
      <w:rFonts w:ascii="Tahoma" w:hAnsi="Tahoma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752833"/>
    <w:rPr>
      <w:rFonts w:ascii="Times New Roman" w:hAnsi="Times New Roman" w:cs="Times New Roman"/>
      <w:sz w:val="0"/>
      <w:szCs w:val="0"/>
      <w:lang w:val="en-US"/>
    </w:rPr>
  </w:style>
  <w:style w:type="paragraph" w:styleId="a6">
    <w:name w:val="Body Text"/>
    <w:basedOn w:val="a0"/>
    <w:link w:val="a7"/>
    <w:uiPriority w:val="99"/>
    <w:rsid w:val="004F7C6C"/>
    <w:pPr>
      <w:jc w:val="both"/>
    </w:pPr>
    <w:rPr>
      <w:lang w:val="ru-RU"/>
    </w:rPr>
  </w:style>
  <w:style w:type="character" w:customStyle="1" w:styleId="a7">
    <w:name w:val="Основной текст Знак"/>
    <w:basedOn w:val="a1"/>
    <w:link w:val="a6"/>
    <w:uiPriority w:val="99"/>
    <w:semiHidden/>
    <w:rsid w:val="00752833"/>
    <w:rPr>
      <w:rFonts w:cs="Times New Roman"/>
      <w:sz w:val="28"/>
      <w:lang w:val="en-US"/>
    </w:rPr>
  </w:style>
  <w:style w:type="paragraph" w:styleId="a8">
    <w:name w:val="Body Text Indent"/>
    <w:basedOn w:val="a0"/>
    <w:link w:val="a9"/>
    <w:uiPriority w:val="99"/>
    <w:rsid w:val="004F7C6C"/>
    <w:pPr>
      <w:ind w:firstLine="720"/>
      <w:jc w:val="both"/>
    </w:pPr>
    <w:rPr>
      <w:lang w:val="ru-RU"/>
    </w:rPr>
  </w:style>
  <w:style w:type="character" w:customStyle="1" w:styleId="a9">
    <w:name w:val="Основной текст с отступом Знак"/>
    <w:basedOn w:val="a1"/>
    <w:link w:val="a8"/>
    <w:uiPriority w:val="99"/>
    <w:semiHidden/>
    <w:rsid w:val="00752833"/>
    <w:rPr>
      <w:rFonts w:cs="Times New Roman"/>
      <w:sz w:val="28"/>
      <w:lang w:val="en-US"/>
    </w:rPr>
  </w:style>
  <w:style w:type="paragraph" w:customStyle="1" w:styleId="Normal1">
    <w:name w:val="Normal1"/>
    <w:rsid w:val="004F7C6C"/>
    <w:pPr>
      <w:widowControl w:val="0"/>
    </w:pPr>
    <w:rPr>
      <w:rFonts w:ascii="Times New Roman" w:hAnsi="Times New Roman" w:cs="Times New Roman"/>
    </w:rPr>
  </w:style>
  <w:style w:type="paragraph" w:styleId="a">
    <w:name w:val="List Bullet"/>
    <w:basedOn w:val="a0"/>
    <w:autoRedefine/>
    <w:uiPriority w:val="99"/>
    <w:rsid w:val="00160243"/>
    <w:pPr>
      <w:numPr>
        <w:numId w:val="2"/>
      </w:numPr>
    </w:pPr>
  </w:style>
  <w:style w:type="character" w:styleId="aa">
    <w:name w:val="Hyperlink"/>
    <w:basedOn w:val="a1"/>
    <w:uiPriority w:val="99"/>
    <w:rsid w:val="00500A43"/>
    <w:rPr>
      <w:rFonts w:cs="Times New Roman"/>
      <w:color w:val="0000FF"/>
      <w:u w:val="single"/>
    </w:rPr>
  </w:style>
  <w:style w:type="paragraph" w:styleId="ab">
    <w:name w:val="Balloon Text"/>
    <w:basedOn w:val="a0"/>
    <w:link w:val="ac"/>
    <w:uiPriority w:val="99"/>
    <w:semiHidden/>
    <w:rsid w:val="00E739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752833"/>
    <w:rPr>
      <w:rFonts w:ascii="Times New Roman" w:hAnsi="Times New Roman" w:cs="Times New Roman"/>
      <w:sz w:val="0"/>
      <w:szCs w:val="0"/>
      <w:lang w:val="en-US"/>
    </w:rPr>
  </w:style>
  <w:style w:type="paragraph" w:styleId="ad">
    <w:name w:val="header"/>
    <w:basedOn w:val="a0"/>
    <w:link w:val="ae"/>
    <w:uiPriority w:val="99"/>
    <w:rsid w:val="00293E3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752833"/>
    <w:rPr>
      <w:rFonts w:cs="Times New Roman"/>
      <w:sz w:val="28"/>
      <w:lang w:val="en-US"/>
    </w:rPr>
  </w:style>
  <w:style w:type="paragraph" w:styleId="af">
    <w:name w:val="footer"/>
    <w:basedOn w:val="a0"/>
    <w:link w:val="af0"/>
    <w:uiPriority w:val="99"/>
    <w:rsid w:val="00293E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semiHidden/>
    <w:rsid w:val="00752833"/>
    <w:rPr>
      <w:rFonts w:cs="Times New Roman"/>
      <w:sz w:val="28"/>
      <w:lang w:val="en-US"/>
    </w:rPr>
  </w:style>
  <w:style w:type="table" w:styleId="af1">
    <w:name w:val="Table Grid"/>
    <w:basedOn w:val="a2"/>
    <w:rsid w:val="0095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C0423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9960C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1"/>
    <w:link w:val="4"/>
    <w:semiHidden/>
    <w:rsid w:val="002B496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 CYR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F7C6C"/>
    <w:rPr>
      <w:rFonts w:cs="Times New Roman"/>
      <w:sz w:val="28"/>
      <w:lang w:val="en-US"/>
    </w:rPr>
  </w:style>
  <w:style w:type="paragraph" w:styleId="4">
    <w:name w:val="heading 4"/>
    <w:basedOn w:val="a0"/>
    <w:next w:val="a0"/>
    <w:link w:val="40"/>
    <w:semiHidden/>
    <w:unhideWhenUsed/>
    <w:qFormat/>
    <w:rsid w:val="002B49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rsid w:val="004F7C6C"/>
    <w:pPr>
      <w:shd w:val="clear" w:color="auto" w:fill="000080"/>
    </w:pPr>
    <w:rPr>
      <w:rFonts w:ascii="Tahoma" w:hAnsi="Tahoma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752833"/>
    <w:rPr>
      <w:rFonts w:ascii="Times New Roman" w:hAnsi="Times New Roman" w:cs="Times New Roman"/>
      <w:sz w:val="0"/>
      <w:szCs w:val="0"/>
      <w:lang w:val="en-US"/>
    </w:rPr>
  </w:style>
  <w:style w:type="paragraph" w:styleId="a6">
    <w:name w:val="Body Text"/>
    <w:basedOn w:val="a0"/>
    <w:link w:val="a7"/>
    <w:uiPriority w:val="99"/>
    <w:rsid w:val="004F7C6C"/>
    <w:pPr>
      <w:jc w:val="both"/>
    </w:pPr>
    <w:rPr>
      <w:lang w:val="ru-RU"/>
    </w:rPr>
  </w:style>
  <w:style w:type="character" w:customStyle="1" w:styleId="a7">
    <w:name w:val="Основной текст Знак"/>
    <w:basedOn w:val="a1"/>
    <w:link w:val="a6"/>
    <w:uiPriority w:val="99"/>
    <w:semiHidden/>
    <w:rsid w:val="00752833"/>
    <w:rPr>
      <w:rFonts w:cs="Times New Roman"/>
      <w:sz w:val="28"/>
      <w:lang w:val="en-US"/>
    </w:rPr>
  </w:style>
  <w:style w:type="paragraph" w:styleId="a8">
    <w:name w:val="Body Text Indent"/>
    <w:basedOn w:val="a0"/>
    <w:link w:val="a9"/>
    <w:uiPriority w:val="99"/>
    <w:rsid w:val="004F7C6C"/>
    <w:pPr>
      <w:ind w:firstLine="720"/>
      <w:jc w:val="both"/>
    </w:pPr>
    <w:rPr>
      <w:lang w:val="ru-RU"/>
    </w:rPr>
  </w:style>
  <w:style w:type="character" w:customStyle="1" w:styleId="a9">
    <w:name w:val="Основной текст с отступом Знак"/>
    <w:basedOn w:val="a1"/>
    <w:link w:val="a8"/>
    <w:uiPriority w:val="99"/>
    <w:semiHidden/>
    <w:rsid w:val="00752833"/>
    <w:rPr>
      <w:rFonts w:cs="Times New Roman"/>
      <w:sz w:val="28"/>
      <w:lang w:val="en-US"/>
    </w:rPr>
  </w:style>
  <w:style w:type="paragraph" w:customStyle="1" w:styleId="Normal1">
    <w:name w:val="Normal1"/>
    <w:rsid w:val="004F7C6C"/>
    <w:pPr>
      <w:widowControl w:val="0"/>
    </w:pPr>
    <w:rPr>
      <w:rFonts w:ascii="Times New Roman" w:hAnsi="Times New Roman" w:cs="Times New Roman"/>
    </w:rPr>
  </w:style>
  <w:style w:type="paragraph" w:styleId="a">
    <w:name w:val="List Bullet"/>
    <w:basedOn w:val="a0"/>
    <w:autoRedefine/>
    <w:uiPriority w:val="99"/>
    <w:rsid w:val="00160243"/>
    <w:pPr>
      <w:numPr>
        <w:numId w:val="2"/>
      </w:numPr>
    </w:pPr>
  </w:style>
  <w:style w:type="character" w:styleId="aa">
    <w:name w:val="Hyperlink"/>
    <w:basedOn w:val="a1"/>
    <w:uiPriority w:val="99"/>
    <w:rsid w:val="00500A43"/>
    <w:rPr>
      <w:rFonts w:cs="Times New Roman"/>
      <w:color w:val="0000FF"/>
      <w:u w:val="single"/>
    </w:rPr>
  </w:style>
  <w:style w:type="paragraph" w:styleId="ab">
    <w:name w:val="Balloon Text"/>
    <w:basedOn w:val="a0"/>
    <w:link w:val="ac"/>
    <w:uiPriority w:val="99"/>
    <w:semiHidden/>
    <w:rsid w:val="00E739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752833"/>
    <w:rPr>
      <w:rFonts w:ascii="Times New Roman" w:hAnsi="Times New Roman" w:cs="Times New Roman"/>
      <w:sz w:val="0"/>
      <w:szCs w:val="0"/>
      <w:lang w:val="en-US"/>
    </w:rPr>
  </w:style>
  <w:style w:type="paragraph" w:styleId="ad">
    <w:name w:val="header"/>
    <w:basedOn w:val="a0"/>
    <w:link w:val="ae"/>
    <w:uiPriority w:val="99"/>
    <w:rsid w:val="00293E3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752833"/>
    <w:rPr>
      <w:rFonts w:cs="Times New Roman"/>
      <w:sz w:val="28"/>
      <w:lang w:val="en-US"/>
    </w:rPr>
  </w:style>
  <w:style w:type="paragraph" w:styleId="af">
    <w:name w:val="footer"/>
    <w:basedOn w:val="a0"/>
    <w:link w:val="af0"/>
    <w:uiPriority w:val="99"/>
    <w:rsid w:val="00293E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semiHidden/>
    <w:rsid w:val="00752833"/>
    <w:rPr>
      <w:rFonts w:cs="Times New Roman"/>
      <w:sz w:val="28"/>
      <w:lang w:val="en-US"/>
    </w:rPr>
  </w:style>
  <w:style w:type="table" w:styleId="af1">
    <w:name w:val="Table Grid"/>
    <w:basedOn w:val="a2"/>
    <w:rsid w:val="0095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C0423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9960C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1"/>
    <w:link w:val="4"/>
    <w:semiHidden/>
    <w:rsid w:val="002B496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0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72;&#1088;&#1093;&#1080;&#1074;&#1085;&#1099;&#1081;%20&#1086;&#1090;&#1076;&#1077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18DFB-5797-468D-8E2A-71F0F5572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архивный отдел</Template>
  <TotalTime>12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 знаю</dc:creator>
  <cp:lastModifiedBy>Андрей В. Шурупов</cp:lastModifiedBy>
  <cp:revision>3</cp:revision>
  <cp:lastPrinted>2021-05-31T11:19:00Z</cp:lastPrinted>
  <dcterms:created xsi:type="dcterms:W3CDTF">2021-05-31T11:18:00Z</dcterms:created>
  <dcterms:modified xsi:type="dcterms:W3CDTF">2021-05-31T11:31:00Z</dcterms:modified>
</cp:coreProperties>
</file>