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44A62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30.08.2019 составлен 1 акт выявления самовольно размещенного нестационарного объекта потребительского рынка: </w:t>
      </w:r>
    </w:p>
    <w:p w:rsidR="00000000" w:rsidRDefault="00444A6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"/>
        <w:gridCol w:w="3245"/>
        <w:gridCol w:w="1491"/>
        <w:gridCol w:w="2314"/>
        <w:gridCol w:w="1744"/>
        <w:gridCol w:w="5706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4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4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4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4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4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44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444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4A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4A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Гагарина, район дома №10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4A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44A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761 от 30.08.2019</w:t>
            </w:r>
          </w:p>
          <w:p w:rsidR="00000000" w:rsidRDefault="00444A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4A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04.09.2019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444A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86150" cy="5838825"/>
                  <wp:effectExtent l="0" t="0" r="0" b="9525"/>
                  <wp:docPr id="1" name="Рисунок 1" descr="IMG_20190830_115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20190830_115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583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4A62" w:rsidRDefault="00444A62">
      <w:pPr>
        <w:jc w:val="center"/>
        <w:rPr>
          <w:rFonts w:ascii="Times New Roman" w:hAnsi="Times New Roman"/>
          <w:sz w:val="28"/>
          <w:szCs w:val="28"/>
        </w:rPr>
      </w:pPr>
    </w:p>
    <w:sectPr w:rsidR="00444A6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E1"/>
    <w:rsid w:val="00444A62"/>
    <w:rsid w:val="00E8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80468-D6D0-4EE9-8D1F-ADFECA23B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2019-09-03T08:15:00Z</dcterms:created>
  <dcterms:modified xsi:type="dcterms:W3CDTF">2019-09-03T08:15:00Z</dcterms:modified>
</cp:coreProperties>
</file>