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8660C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04.07.2019 составлено 2 акта выявления самовольно размещенных нестационарных объектов потребительского рынка: </w:t>
      </w:r>
    </w:p>
    <w:p w:rsidR="00000000" w:rsidRDefault="0098660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3"/>
        <w:gridCol w:w="3051"/>
        <w:gridCol w:w="1450"/>
        <w:gridCol w:w="2314"/>
        <w:gridCol w:w="1732"/>
        <w:gridCol w:w="597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район дома №65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751 от 04.07.2019</w:t>
            </w:r>
          </w:p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14.07.2019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00450" cy="5238750"/>
                  <wp:effectExtent l="0" t="0" r="0" b="0"/>
                  <wp:docPr id="1" name="Рисунок 2" descr="IMG_20190704_125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0704_125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523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район дома №105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752 от 04.07.2019</w:t>
            </w:r>
          </w:p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14.07.2019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8660C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57600" cy="4876800"/>
                  <wp:effectExtent l="0" t="0" r="0" b="0"/>
                  <wp:docPr id="2" name="Рисунок 4" descr="IMG_20190704_124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190704_124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48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660C" w:rsidRDefault="0098660C">
      <w:pPr>
        <w:jc w:val="center"/>
        <w:rPr>
          <w:rFonts w:ascii="Times New Roman" w:hAnsi="Times New Roman"/>
          <w:sz w:val="28"/>
          <w:szCs w:val="28"/>
        </w:rPr>
      </w:pPr>
    </w:p>
    <w:sectPr w:rsidR="0098660C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87"/>
    <w:rsid w:val="0098660C"/>
    <w:rsid w:val="00D4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C063-DE6F-4DC1-B865-7BCADA3A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2019-07-10T11:16:00Z</dcterms:created>
  <dcterms:modified xsi:type="dcterms:W3CDTF">2019-07-10T11:16:00Z</dcterms:modified>
</cp:coreProperties>
</file>