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485E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26.08.2019 составлен 1 акт выявления самовольно размещенного нестационарного объекта потребительского рынка: </w:t>
      </w:r>
    </w:p>
    <w:p w:rsidR="00000000" w:rsidRDefault="0087485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3292"/>
        <w:gridCol w:w="1491"/>
        <w:gridCol w:w="2314"/>
        <w:gridCol w:w="1744"/>
        <w:gridCol w:w="5658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район дома №103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48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760 от 26.08.2019</w:t>
            </w:r>
          </w:p>
          <w:p w:rsidR="00000000" w:rsidRDefault="008748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748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0900" cy="4514850"/>
                  <wp:effectExtent l="0" t="0" r="0" b="0"/>
                  <wp:docPr id="1" name="Рисунок 2" descr="IMG_20190826_124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826_124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451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485E" w:rsidRDefault="0087485E">
      <w:pPr>
        <w:jc w:val="center"/>
        <w:rPr>
          <w:rFonts w:ascii="Times New Roman" w:hAnsi="Times New Roman"/>
          <w:sz w:val="28"/>
          <w:szCs w:val="28"/>
        </w:rPr>
      </w:pPr>
    </w:p>
    <w:sectPr w:rsidR="0087485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7F"/>
    <w:rsid w:val="00364E7F"/>
    <w:rsid w:val="0087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C688-705C-4F26-810B-04B90FF8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2019-08-27T13:35:00Z</dcterms:created>
  <dcterms:modified xsi:type="dcterms:W3CDTF">2019-08-27T13:35:00Z</dcterms:modified>
</cp:coreProperties>
</file>