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A4" w:rsidRPr="00A57DA1" w:rsidRDefault="00147EA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C81088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.0</w:t>
      </w:r>
      <w:r w:rsidRPr="00C8108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.2016 составлено </w:t>
      </w:r>
      <w:r w:rsidRPr="00C810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актов выявления самовольно размещенных нестационарных объектов потребительского рынка: </w:t>
      </w:r>
    </w:p>
    <w:p w:rsidR="00147EA4" w:rsidRDefault="00147EA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147EA4" w:rsidRPr="001B56AA" w:rsidTr="001B56AA">
        <w:trPr>
          <w:trHeight w:val="93"/>
        </w:trPr>
        <w:tc>
          <w:tcPr>
            <w:tcW w:w="1101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528" w:type="dxa"/>
          </w:tcPr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147EA4" w:rsidRPr="001B56AA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7EA4" w:rsidRPr="001B56AA" w:rsidTr="0061455C">
        <w:trPr>
          <w:trHeight w:val="1975"/>
        </w:trPr>
        <w:tc>
          <w:tcPr>
            <w:tcW w:w="1101" w:type="dxa"/>
          </w:tcPr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47EA4" w:rsidRPr="00157212" w:rsidRDefault="00147EA4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микрорайон, район дома №8</w:t>
            </w:r>
          </w:p>
        </w:tc>
        <w:tc>
          <w:tcPr>
            <w:tcW w:w="1842" w:type="dxa"/>
          </w:tcPr>
          <w:p w:rsidR="00147EA4" w:rsidRPr="001B56AA" w:rsidRDefault="00147EA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173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147EA4" w:rsidRPr="001B56AA" w:rsidRDefault="00147EA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221.25pt;height:211.5pt;visibility:visible">
                  <v:imagedata r:id="rId4" o:title=""/>
                </v:shape>
              </w:pict>
            </w:r>
          </w:p>
        </w:tc>
      </w:tr>
      <w:tr w:rsidR="00147EA4" w:rsidRPr="001B56AA" w:rsidTr="0061455C">
        <w:trPr>
          <w:trHeight w:val="1975"/>
        </w:trPr>
        <w:tc>
          <w:tcPr>
            <w:tcW w:w="1101" w:type="dxa"/>
          </w:tcPr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47EA4" w:rsidRPr="00157212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микрорайон, район дома №8</w:t>
            </w:r>
          </w:p>
        </w:tc>
        <w:tc>
          <w:tcPr>
            <w:tcW w:w="1842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174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147EA4" w:rsidRPr="003D14D6" w:rsidRDefault="00147EA4" w:rsidP="003D14D6">
            <w:pPr>
              <w:tabs>
                <w:tab w:val="left" w:pos="938"/>
              </w:tabs>
              <w:rPr>
                <w:rFonts w:ascii="Times New Roman" w:hAnsi="Times New Roman"/>
                <w:sz w:val="28"/>
                <w:szCs w:val="28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" o:spid="_x0000_i1026" type="#_x0000_t75" style="width:221.25pt;height:182.25pt;visibility:visible">
                  <v:imagedata r:id="rId5" o:title=""/>
                </v:shape>
              </w:pict>
            </w:r>
          </w:p>
        </w:tc>
      </w:tr>
      <w:tr w:rsidR="00147EA4" w:rsidRPr="001B56AA" w:rsidTr="004335EC">
        <w:trPr>
          <w:trHeight w:val="1975"/>
        </w:trPr>
        <w:tc>
          <w:tcPr>
            <w:tcW w:w="1101" w:type="dxa"/>
          </w:tcPr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7EA4" w:rsidRPr="00157212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микрорайон, район дома №8</w:t>
            </w:r>
          </w:p>
        </w:tc>
        <w:tc>
          <w:tcPr>
            <w:tcW w:w="1842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175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  <w:vAlign w:val="center"/>
          </w:tcPr>
          <w:p w:rsidR="00147EA4" w:rsidRPr="001B56AA" w:rsidRDefault="00147EA4" w:rsidP="00433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" o:spid="_x0000_i1027" type="#_x0000_t75" style="width:210.75pt;height:172.5pt;visibility:visible">
                  <v:imagedata r:id="rId6" o:title=""/>
                </v:shape>
              </w:pict>
            </w:r>
          </w:p>
        </w:tc>
      </w:tr>
      <w:tr w:rsidR="00147EA4" w:rsidRPr="001B56AA" w:rsidTr="004335EC">
        <w:trPr>
          <w:trHeight w:val="1975"/>
        </w:trPr>
        <w:tc>
          <w:tcPr>
            <w:tcW w:w="1101" w:type="dxa"/>
          </w:tcPr>
          <w:p w:rsidR="00147EA4" w:rsidRPr="00757385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47EA4" w:rsidRPr="00157212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микрорайон, район домов №20-22</w:t>
            </w:r>
          </w:p>
        </w:tc>
        <w:tc>
          <w:tcPr>
            <w:tcW w:w="1842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176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  <w:vAlign w:val="center"/>
          </w:tcPr>
          <w:p w:rsidR="00147EA4" w:rsidRPr="001B56AA" w:rsidRDefault="00147EA4" w:rsidP="00433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28" type="#_x0000_t75" style="width:3in;height:182.25pt;visibility:visible">
                  <v:imagedata r:id="rId7" o:title=""/>
                </v:shape>
              </w:pict>
            </w:r>
          </w:p>
        </w:tc>
      </w:tr>
      <w:tr w:rsidR="00147EA4" w:rsidRPr="001B56AA" w:rsidTr="004335EC">
        <w:trPr>
          <w:trHeight w:val="1975"/>
        </w:trPr>
        <w:tc>
          <w:tcPr>
            <w:tcW w:w="1101" w:type="dxa"/>
          </w:tcPr>
          <w:p w:rsidR="00147EA4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147EA4" w:rsidRPr="00157212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Победы, район дома №70Б</w:t>
            </w:r>
          </w:p>
        </w:tc>
        <w:tc>
          <w:tcPr>
            <w:tcW w:w="1842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177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FA6E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  <w:vAlign w:val="center"/>
          </w:tcPr>
          <w:p w:rsidR="00147EA4" w:rsidRPr="001B56AA" w:rsidRDefault="00147EA4" w:rsidP="00433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" o:spid="_x0000_i1029" type="#_x0000_t75" style="width:3in;height:240pt;visibility:visible">
                  <v:imagedata r:id="rId8" o:title=""/>
                </v:shape>
              </w:pict>
            </w:r>
          </w:p>
        </w:tc>
      </w:tr>
      <w:tr w:rsidR="00147EA4" w:rsidRPr="001B56AA" w:rsidTr="004335EC">
        <w:trPr>
          <w:trHeight w:val="1975"/>
        </w:trPr>
        <w:tc>
          <w:tcPr>
            <w:tcW w:w="1101" w:type="dxa"/>
          </w:tcPr>
          <w:p w:rsidR="00147EA4" w:rsidRPr="00910F7C" w:rsidRDefault="00147EA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835" w:type="dxa"/>
          </w:tcPr>
          <w:p w:rsidR="00147EA4" w:rsidRPr="00157212" w:rsidRDefault="00147EA4" w:rsidP="00695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50 лет НЛМК, район дома №13</w:t>
            </w:r>
          </w:p>
        </w:tc>
        <w:tc>
          <w:tcPr>
            <w:tcW w:w="1842" w:type="dxa"/>
          </w:tcPr>
          <w:p w:rsidR="00147EA4" w:rsidRPr="001B56AA" w:rsidRDefault="00147EA4" w:rsidP="00695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147EA4" w:rsidRPr="001B56AA" w:rsidRDefault="00147EA4" w:rsidP="00695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178 от 15.08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147EA4" w:rsidRPr="001B56AA" w:rsidRDefault="00147EA4" w:rsidP="00695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  <w:vAlign w:val="center"/>
          </w:tcPr>
          <w:p w:rsidR="00147EA4" w:rsidRDefault="00147EA4" w:rsidP="004335E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9071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" o:spid="_x0000_i1030" type="#_x0000_t75" style="width:3in;height:230.25pt;visibility:visible">
                  <v:imagedata r:id="rId9" o:title=""/>
                </v:shape>
              </w:pict>
            </w:r>
          </w:p>
        </w:tc>
      </w:tr>
    </w:tbl>
    <w:p w:rsidR="00147EA4" w:rsidRPr="00D42887" w:rsidRDefault="00147EA4" w:rsidP="004335E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47EA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245EA"/>
    <w:rsid w:val="00034CC3"/>
    <w:rsid w:val="00045012"/>
    <w:rsid w:val="000E0E67"/>
    <w:rsid w:val="000F7FF2"/>
    <w:rsid w:val="00110A49"/>
    <w:rsid w:val="00147EA4"/>
    <w:rsid w:val="00157212"/>
    <w:rsid w:val="00157789"/>
    <w:rsid w:val="001975CB"/>
    <w:rsid w:val="001B56AA"/>
    <w:rsid w:val="00253679"/>
    <w:rsid w:val="00255BFA"/>
    <w:rsid w:val="00290713"/>
    <w:rsid w:val="00306ECE"/>
    <w:rsid w:val="003662CA"/>
    <w:rsid w:val="003D14D6"/>
    <w:rsid w:val="003D538E"/>
    <w:rsid w:val="00405D30"/>
    <w:rsid w:val="004068FB"/>
    <w:rsid w:val="004335EC"/>
    <w:rsid w:val="0045659E"/>
    <w:rsid w:val="004830D8"/>
    <w:rsid w:val="004D1674"/>
    <w:rsid w:val="004F5DC7"/>
    <w:rsid w:val="00551C80"/>
    <w:rsid w:val="00561E5D"/>
    <w:rsid w:val="00594A1C"/>
    <w:rsid w:val="005A7043"/>
    <w:rsid w:val="005C0F1F"/>
    <w:rsid w:val="00601808"/>
    <w:rsid w:val="0061455C"/>
    <w:rsid w:val="00650D05"/>
    <w:rsid w:val="00654B06"/>
    <w:rsid w:val="0069577E"/>
    <w:rsid w:val="006D7190"/>
    <w:rsid w:val="006F5ADF"/>
    <w:rsid w:val="00712147"/>
    <w:rsid w:val="00737319"/>
    <w:rsid w:val="00753403"/>
    <w:rsid w:val="00757385"/>
    <w:rsid w:val="008438BC"/>
    <w:rsid w:val="00870497"/>
    <w:rsid w:val="008E3331"/>
    <w:rsid w:val="00910F7C"/>
    <w:rsid w:val="00931699"/>
    <w:rsid w:val="00950C42"/>
    <w:rsid w:val="0098324E"/>
    <w:rsid w:val="00991EBC"/>
    <w:rsid w:val="009C303D"/>
    <w:rsid w:val="009C6425"/>
    <w:rsid w:val="009D230A"/>
    <w:rsid w:val="009D639B"/>
    <w:rsid w:val="00A318F3"/>
    <w:rsid w:val="00A43FAB"/>
    <w:rsid w:val="00A57DA1"/>
    <w:rsid w:val="00AB2A12"/>
    <w:rsid w:val="00AC76DE"/>
    <w:rsid w:val="00B332DD"/>
    <w:rsid w:val="00B72724"/>
    <w:rsid w:val="00BB6516"/>
    <w:rsid w:val="00BC2DE3"/>
    <w:rsid w:val="00BF0B89"/>
    <w:rsid w:val="00C00A46"/>
    <w:rsid w:val="00C46C7F"/>
    <w:rsid w:val="00C47514"/>
    <w:rsid w:val="00C81088"/>
    <w:rsid w:val="00CB6AA8"/>
    <w:rsid w:val="00CC4C98"/>
    <w:rsid w:val="00D42887"/>
    <w:rsid w:val="00D653F1"/>
    <w:rsid w:val="00DA0B85"/>
    <w:rsid w:val="00DB03FF"/>
    <w:rsid w:val="00E10504"/>
    <w:rsid w:val="00E429A7"/>
    <w:rsid w:val="00E47A15"/>
    <w:rsid w:val="00E51771"/>
    <w:rsid w:val="00E7167F"/>
    <w:rsid w:val="00E772F5"/>
    <w:rsid w:val="00F03C01"/>
    <w:rsid w:val="00F34A32"/>
    <w:rsid w:val="00F5422B"/>
    <w:rsid w:val="00F5440E"/>
    <w:rsid w:val="00F74325"/>
    <w:rsid w:val="00F82671"/>
    <w:rsid w:val="00F92626"/>
    <w:rsid w:val="00FA6ED5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4</Pages>
  <Words>178</Words>
  <Characters>1165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zuravlevaov</cp:lastModifiedBy>
  <cp:revision>7</cp:revision>
  <cp:lastPrinted>2016-02-02T10:58:00Z</cp:lastPrinted>
  <dcterms:created xsi:type="dcterms:W3CDTF">2016-08-16T06:53:00Z</dcterms:created>
  <dcterms:modified xsi:type="dcterms:W3CDTF">2016-08-16T10:23:00Z</dcterms:modified>
</cp:coreProperties>
</file>